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CC" w:rsidRPr="00317E65" w:rsidRDefault="00EB1A90" w:rsidP="00317E65">
      <w:pPr>
        <w:jc w:val="center"/>
        <w:rPr>
          <w:b/>
        </w:rPr>
      </w:pPr>
      <w:r>
        <w:rPr>
          <w:b/>
        </w:rPr>
        <w:t xml:space="preserve">Y13 </w:t>
      </w:r>
      <w:r w:rsidR="00C8278B">
        <w:rPr>
          <w:b/>
        </w:rPr>
        <w:t xml:space="preserve"> Chemistry</w:t>
      </w:r>
      <w:r w:rsidR="00006571">
        <w:rPr>
          <w:b/>
        </w:rPr>
        <w:t xml:space="preserve"> Phase 4</w:t>
      </w:r>
    </w:p>
    <w:p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625F42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AS EAM (Specimen paper for first teaching September 2015) Papers 1 &amp; 2, mark your work </w:t>
      </w:r>
    </w:p>
    <w:p w:rsidR="00FC541A" w:rsidRPr="00C40129" w:rsidRDefault="00FC541A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625F42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 level EAM (Specimen paper for first teaching September 2015) Papers 1 &amp; 2, mark your work </w:t>
      </w:r>
    </w:p>
    <w:p w:rsidR="00FC541A" w:rsidRDefault="00FC541A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625F42" w:rsidRPr="00EB1A90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Use the information in the mark schemes and the top tips in the examiner’s reports to improve your notes </w:t>
      </w:r>
      <w:bookmarkStart w:id="0" w:name="_GoBack"/>
      <w:bookmarkEnd w:id="0"/>
    </w:p>
    <w:p w:rsidR="00EB1A90" w:rsidRDefault="00EB1A90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317E65" w:rsidRDefault="00317E65" w:rsidP="00DF2B05">
      <w:pPr>
        <w:pStyle w:val="xxmsonormal"/>
        <w:shd w:val="clear" w:color="auto" w:fill="FFFFFF"/>
        <w:spacing w:before="0" w:beforeAutospacing="0" w:after="0" w:afterAutospacing="0"/>
        <w:textAlignment w:val="baseline"/>
      </w:pPr>
    </w:p>
    <w:sectPr w:rsidR="00317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29" w:rsidRDefault="00C40129" w:rsidP="00317E65">
      <w:pPr>
        <w:spacing w:after="0" w:line="240" w:lineRule="auto"/>
      </w:pPr>
      <w:r>
        <w:separator/>
      </w:r>
    </w:p>
  </w:endnote>
  <w:end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29" w:rsidRDefault="00C40129" w:rsidP="00317E65">
      <w:pPr>
        <w:spacing w:after="0" w:line="240" w:lineRule="auto"/>
      </w:pPr>
      <w:r>
        <w:separator/>
      </w:r>
    </w:p>
  </w:footnote>
  <w:foot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65"/>
    <w:rsid w:val="000001AD"/>
    <w:rsid w:val="00006571"/>
    <w:rsid w:val="00041450"/>
    <w:rsid w:val="00317E65"/>
    <w:rsid w:val="00382161"/>
    <w:rsid w:val="005043D1"/>
    <w:rsid w:val="00625F42"/>
    <w:rsid w:val="00651DE5"/>
    <w:rsid w:val="00664A22"/>
    <w:rsid w:val="006C6125"/>
    <w:rsid w:val="008A22D6"/>
    <w:rsid w:val="008C76F4"/>
    <w:rsid w:val="00902B6C"/>
    <w:rsid w:val="009B543A"/>
    <w:rsid w:val="009E3231"/>
    <w:rsid w:val="00A062AE"/>
    <w:rsid w:val="00B11774"/>
    <w:rsid w:val="00B24E67"/>
    <w:rsid w:val="00B717A6"/>
    <w:rsid w:val="00B96CCC"/>
    <w:rsid w:val="00C1438B"/>
    <w:rsid w:val="00C40129"/>
    <w:rsid w:val="00C8278B"/>
    <w:rsid w:val="00D60B55"/>
    <w:rsid w:val="00DF2B05"/>
    <w:rsid w:val="00EB1A90"/>
    <w:rsid w:val="00ED56FC"/>
    <w:rsid w:val="00EE240B"/>
    <w:rsid w:val="00FC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CF006"/>
  <w15:chartTrackingRefBased/>
  <w15:docId w15:val="{11B358F0-78FC-4B13-9E09-38ABE0A6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C76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D035B970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3</cp:revision>
  <dcterms:created xsi:type="dcterms:W3CDTF">2020-05-04T09:06:00Z</dcterms:created>
  <dcterms:modified xsi:type="dcterms:W3CDTF">2020-05-04T09:16:00Z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2020-03-26T09:55:42.4379227Z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