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F6BD7" w14:textId="72D8BCB5" w:rsidR="002D2BA6" w:rsidRPr="000D1CA9" w:rsidRDefault="001364A9" w:rsidP="000D1CA9">
      <w:pPr>
        <w:jc w:val="center"/>
        <w:rPr>
          <w:b/>
          <w:bCs/>
        </w:rPr>
      </w:pPr>
      <w:r>
        <w:rPr>
          <w:b/>
          <w:bCs/>
        </w:rPr>
        <w:t>Year 13</w:t>
      </w:r>
      <w:r w:rsidR="00592828" w:rsidRPr="000D1CA9">
        <w:rPr>
          <w:b/>
          <w:bCs/>
        </w:rPr>
        <w:t xml:space="preserve"> Phase 4 Work</w:t>
      </w:r>
    </w:p>
    <w:p w14:paraId="7B1A32AF" w14:textId="3717517F" w:rsidR="00592828" w:rsidRDefault="00592828"/>
    <w:p w14:paraId="0F9BF76E" w14:textId="558DFC27" w:rsidR="00592828" w:rsidRDefault="001364A9">
      <w:r>
        <w:t xml:space="preserve">I hope that you have had a chance to sign up for a future learn course to help you prepare for starting at university. I would love to hear which you have chosen so please get in contact. </w:t>
      </w:r>
    </w:p>
    <w:p w14:paraId="430F50BD" w14:textId="63BD5DA6" w:rsidR="001364A9" w:rsidRDefault="001364A9">
      <w:r>
        <w:t xml:space="preserve">This week I have attached a few interesting articles to keep you up to date in the world of Geography (not all Covid related!) </w:t>
      </w:r>
    </w:p>
    <w:p w14:paraId="74393712" w14:textId="5202B3F6" w:rsidR="00592828" w:rsidRDefault="00592828"/>
    <w:p w14:paraId="4CBEB91C" w14:textId="2E576903" w:rsidR="00592828" w:rsidRPr="000D1CA9" w:rsidRDefault="00592828">
      <w:pPr>
        <w:rPr>
          <w:b/>
          <w:bCs/>
        </w:rPr>
      </w:pPr>
      <w:r w:rsidRPr="000D1CA9">
        <w:rPr>
          <w:b/>
          <w:bCs/>
        </w:rPr>
        <w:t xml:space="preserve">Articles </w:t>
      </w:r>
    </w:p>
    <w:p w14:paraId="6A645B73" w14:textId="27152FEF" w:rsidR="00592828" w:rsidRDefault="00592828">
      <w:bookmarkStart w:id="0" w:name="_GoBack"/>
      <w:bookmarkEnd w:id="0"/>
    </w:p>
    <w:p w14:paraId="72DC9F8A" w14:textId="5D91B794" w:rsidR="00592828" w:rsidRDefault="00592828">
      <w:r>
        <w:t xml:space="preserve">1. </w:t>
      </w:r>
      <w:r w:rsidRPr="00592828">
        <w:t>Climate change and coronavirus: Five charts about the biggest carbon crash</w:t>
      </w:r>
    </w:p>
    <w:p w14:paraId="2D1FAC10" w14:textId="3318A181" w:rsidR="00592828" w:rsidRDefault="00592828"/>
    <w:p w14:paraId="6B015CF1" w14:textId="3A3C8F91" w:rsidR="00592828" w:rsidRDefault="001364A9" w:rsidP="00592828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="00592828" w:rsidRPr="0059282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https://www.bbc.co.uk/news/science-environment-52485712?intlink_from_url=https://www.bbc.co.uk/news/topics/c4y3wxdx24nt/our-planet-matters&amp;link_location=live-reporting-story</w:t>
        </w:r>
      </w:hyperlink>
    </w:p>
    <w:p w14:paraId="405C8F9B" w14:textId="39FE16A9" w:rsidR="00592828" w:rsidRDefault="00592828" w:rsidP="00592828">
      <w:pPr>
        <w:rPr>
          <w:rFonts w:ascii="Times New Roman" w:eastAsia="Times New Roman" w:hAnsi="Times New Roman" w:cs="Times New Roman"/>
          <w:lang w:eastAsia="en-GB"/>
        </w:rPr>
      </w:pPr>
    </w:p>
    <w:p w14:paraId="63B813B4" w14:textId="211F81E9" w:rsidR="00592828" w:rsidRPr="00592828" w:rsidRDefault="00592828" w:rsidP="00592828">
      <w:pPr>
        <w:rPr>
          <w:rFonts w:eastAsia="Times New Roman" w:cs="Times New Roman"/>
          <w:lang w:eastAsia="en-GB"/>
        </w:rPr>
      </w:pPr>
      <w:r w:rsidRPr="00592828">
        <w:rPr>
          <w:rFonts w:eastAsia="Times New Roman" w:cs="Times New Roman"/>
          <w:lang w:eastAsia="en-GB"/>
        </w:rPr>
        <w:t>2. Climate change: Could the coronavirus crisis spur a green recovery?</w:t>
      </w:r>
    </w:p>
    <w:p w14:paraId="7342B8A3" w14:textId="77777777" w:rsidR="00592828" w:rsidRPr="00592828" w:rsidRDefault="00592828" w:rsidP="00592828">
      <w:pPr>
        <w:rPr>
          <w:rFonts w:ascii="Times New Roman" w:eastAsia="Times New Roman" w:hAnsi="Times New Roman" w:cs="Times New Roman"/>
          <w:lang w:eastAsia="en-GB"/>
        </w:rPr>
      </w:pPr>
    </w:p>
    <w:p w14:paraId="5AA8509B" w14:textId="77777777" w:rsidR="00592828" w:rsidRPr="00592828" w:rsidRDefault="001364A9" w:rsidP="00592828">
      <w:pPr>
        <w:rPr>
          <w:rFonts w:ascii="Times New Roman" w:eastAsia="Times New Roman" w:hAnsi="Times New Roman" w:cs="Times New Roman"/>
          <w:lang w:eastAsia="en-GB"/>
        </w:rPr>
      </w:pPr>
      <w:hyperlink r:id="rId7" w:history="1">
        <w:r w:rsidR="00592828" w:rsidRPr="0059282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https://www.bbc.co.uk/news/science-environment-52488134?intlink_from_url=https://www.bbc.co.uk/news/topics/c4y3wxdx24nt/our-planet-matters&amp;link_location=live-reporting-story</w:t>
        </w:r>
      </w:hyperlink>
    </w:p>
    <w:p w14:paraId="52F89479" w14:textId="50C78DB4" w:rsidR="00592828" w:rsidRDefault="00592828"/>
    <w:p w14:paraId="129405DD" w14:textId="4996F7C1" w:rsidR="00592828" w:rsidRDefault="00592828">
      <w:r>
        <w:t xml:space="preserve">3. Cold War atomic tests led to increased rainfall on Shetland. </w:t>
      </w:r>
    </w:p>
    <w:p w14:paraId="3FAB71BE" w14:textId="2F375C91" w:rsidR="00592828" w:rsidRDefault="00592828"/>
    <w:p w14:paraId="43823C3C" w14:textId="77777777" w:rsidR="00592828" w:rsidRPr="00592828" w:rsidRDefault="001364A9" w:rsidP="00592828">
      <w:pPr>
        <w:rPr>
          <w:rFonts w:ascii="Times New Roman" w:eastAsia="Times New Roman" w:hAnsi="Times New Roman" w:cs="Times New Roman"/>
          <w:lang w:eastAsia="en-GB"/>
        </w:rPr>
      </w:pPr>
      <w:hyperlink r:id="rId8" w:history="1">
        <w:r w:rsidR="00592828" w:rsidRPr="0059282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https://www.theguardian.com/world/2020/may/13/atomic-tests-cold-war-increased-rainfall-on-shetland</w:t>
        </w:r>
      </w:hyperlink>
    </w:p>
    <w:p w14:paraId="79E6F8A5" w14:textId="764D93F9" w:rsidR="00592828" w:rsidRDefault="00592828"/>
    <w:p w14:paraId="1932B0EB" w14:textId="7319CAE0" w:rsidR="00592828" w:rsidRDefault="00592828">
      <w:r>
        <w:t xml:space="preserve">4. </w:t>
      </w:r>
      <w:r w:rsidRPr="00592828">
        <w:t>'Millions hang by a thread': extreme global hunger compounded by Covid-19</w:t>
      </w:r>
    </w:p>
    <w:p w14:paraId="3F88E1E5" w14:textId="2EB11AAF" w:rsidR="00592828" w:rsidRDefault="00592828"/>
    <w:p w14:paraId="2F13F6C2" w14:textId="77777777" w:rsidR="000D1CA9" w:rsidRPr="000D1CA9" w:rsidRDefault="001364A9" w:rsidP="000D1CA9">
      <w:pPr>
        <w:rPr>
          <w:rFonts w:ascii="Times New Roman" w:eastAsia="Times New Roman" w:hAnsi="Times New Roman" w:cs="Times New Roman"/>
          <w:lang w:eastAsia="en-GB"/>
        </w:rPr>
      </w:pPr>
      <w:hyperlink r:id="rId9" w:history="1">
        <w:r w:rsidR="000D1CA9" w:rsidRPr="000D1CA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https://www.theguardian.com/global-development/2020/apr/21/millions-hang-by-a-thread-extreme-global-hunger-compounded-by-covid-19-coronavirus</w:t>
        </w:r>
      </w:hyperlink>
    </w:p>
    <w:p w14:paraId="5B59796C" w14:textId="2BEE2B4C" w:rsidR="000D1CA9" w:rsidRDefault="000D1CA9"/>
    <w:p w14:paraId="6AFFCCA3" w14:textId="132B40C6" w:rsidR="000D1CA9" w:rsidRDefault="000D1CA9">
      <w:r>
        <w:t xml:space="preserve">5. Gigantic new locust swarms hit East Africa. </w:t>
      </w:r>
    </w:p>
    <w:p w14:paraId="7D60A70B" w14:textId="7FF55D42" w:rsidR="000D1CA9" w:rsidRDefault="000D1CA9"/>
    <w:p w14:paraId="4367A53C" w14:textId="77777777" w:rsidR="000D1CA9" w:rsidRPr="000D1CA9" w:rsidRDefault="001364A9" w:rsidP="000D1CA9">
      <w:pPr>
        <w:rPr>
          <w:rFonts w:ascii="Times New Roman" w:eastAsia="Times New Roman" w:hAnsi="Times New Roman" w:cs="Times New Roman"/>
          <w:lang w:eastAsia="en-GB"/>
        </w:rPr>
      </w:pPr>
      <w:hyperlink r:id="rId10" w:history="1">
        <w:r w:rsidR="000D1CA9" w:rsidRPr="000D1CA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https://www.nationalgeographic.com/animals/2020/05/gigantic-locust-swarms-hit-east-africa/</w:t>
        </w:r>
      </w:hyperlink>
    </w:p>
    <w:p w14:paraId="0307AE62" w14:textId="2C068B6B" w:rsidR="000D1CA9" w:rsidRDefault="000D1CA9"/>
    <w:p w14:paraId="121F435E" w14:textId="61E86B89" w:rsidR="0079520B" w:rsidRDefault="0079520B">
      <w:r>
        <w:t xml:space="preserve">I look forward to hearing from you, </w:t>
      </w:r>
    </w:p>
    <w:p w14:paraId="2C724F25" w14:textId="76A48DE5" w:rsidR="0079520B" w:rsidRDefault="0079520B">
      <w:r>
        <w:t xml:space="preserve">Miss Partis </w:t>
      </w:r>
    </w:p>
    <w:sectPr w:rsidR="0079520B" w:rsidSect="00B507F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58892" w14:textId="77777777" w:rsidR="0079520B" w:rsidRDefault="0079520B" w:rsidP="0079520B">
      <w:r>
        <w:separator/>
      </w:r>
    </w:p>
  </w:endnote>
  <w:endnote w:type="continuationSeparator" w:id="0">
    <w:p w14:paraId="07EEE238" w14:textId="77777777" w:rsidR="0079520B" w:rsidRDefault="0079520B" w:rsidP="00795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4B495" w14:textId="77777777" w:rsidR="0079520B" w:rsidRDefault="0079520B" w:rsidP="0079520B">
      <w:r>
        <w:separator/>
      </w:r>
    </w:p>
  </w:footnote>
  <w:footnote w:type="continuationSeparator" w:id="0">
    <w:p w14:paraId="4426EF66" w14:textId="77777777" w:rsidR="0079520B" w:rsidRDefault="0079520B" w:rsidP="007952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28"/>
    <w:rsid w:val="000D1CA9"/>
    <w:rsid w:val="001364A9"/>
    <w:rsid w:val="002D2BA6"/>
    <w:rsid w:val="00592828"/>
    <w:rsid w:val="0079520B"/>
    <w:rsid w:val="00B507F2"/>
    <w:rsid w:val="00BE6B07"/>
    <w:rsid w:val="00F0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EC66CE"/>
  <w15:chartTrackingRefBased/>
  <w15:docId w15:val="{CD7B5A4F-D884-6240-A6CA-DA5F973A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928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world/2020/may/13/atomic-tests-cold-war-increased-rainfall-on-shetlan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news/science-environment-52488134?intlink_from_url=https://www.bbc.co.uk/news/topics/c4y3wxdx24nt/our-planet-matters&amp;link_location=live-reporting-stor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/science-environment-52485712?intlink_from_url=https://www.bbc.co.uk/news/topics/c4y3wxdx24nt/our-planet-matters&amp;link_location=live-reporting-story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nationalgeographic.com/animals/2020/05/gigantic-locust-swarms-hit-east-afric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heguardian.com/global-development/2020/apr/21/millions-hang-by-a-thread-extreme-global-hunger-compounded-by-covid-19-coronavir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B3C912D0</Template>
  <TotalTime>3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Hannah Partis</cp:lastModifiedBy>
  <cp:revision>3</cp:revision>
  <dcterms:created xsi:type="dcterms:W3CDTF">2020-05-13T17:59:00Z</dcterms:created>
  <dcterms:modified xsi:type="dcterms:W3CDTF">2020-05-13T18:01:00Z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HPartis@brentford.hounslow.sch.uk</vt:lpwstr>
  </property>
  <property fmtid="{D5CDD505-2E9C-101B-9397-08002B2CF9AE}" pid="5" name="MSIP_Label_eae28bff-71c8-45f0-930c-ed5f9784e5a4_SetDate">
    <vt:lpwstr>2020-05-13T17:56:58.9004665Z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7d1276b8-8351-48cd-9b6f-6a5e29879583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