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9F6BD7" w14:textId="59144EA7" w:rsidR="002D2BA6" w:rsidRPr="000D1CA9" w:rsidRDefault="00592828" w:rsidP="000D1CA9">
      <w:pPr>
        <w:jc w:val="center"/>
        <w:rPr>
          <w:b/>
          <w:bCs/>
        </w:rPr>
      </w:pPr>
      <w:r w:rsidRPr="000D1CA9">
        <w:rPr>
          <w:b/>
          <w:bCs/>
        </w:rPr>
        <w:t>Year 11 Phase 4 Work</w:t>
      </w:r>
    </w:p>
    <w:p w14:paraId="7B1A32AF" w14:textId="3717517F" w:rsidR="00592828" w:rsidRDefault="00592828"/>
    <w:p w14:paraId="149E3A99" w14:textId="1C53052D" w:rsidR="00592828" w:rsidRDefault="00592828">
      <w:r>
        <w:t xml:space="preserve">I appreciate that I set you a big pack of work in phase 3 so very understandable if you are still working through that. Please let me know how it is going and if you have any questions about it. </w:t>
      </w:r>
    </w:p>
    <w:p w14:paraId="37FA5E79" w14:textId="1B071A9B" w:rsidR="00592828" w:rsidRDefault="00592828"/>
    <w:p w14:paraId="7A946D31" w14:textId="33D92253" w:rsidR="00592828" w:rsidRDefault="00592828">
      <w:r>
        <w:t>In the meantime, I have attached the links to some articles that I have re</w:t>
      </w:r>
      <w:r w:rsidR="000D1CA9">
        <w:t>a</w:t>
      </w:r>
      <w:r>
        <w:t xml:space="preserve">d recently that have geographic significance. Choose to read as </w:t>
      </w:r>
      <w:r w:rsidR="0079520B">
        <w:t>m</w:t>
      </w:r>
      <w:r>
        <w:t xml:space="preserve">any as you would like, and I would like to see a summary piece on at least one of the articles answering the following questions. </w:t>
      </w:r>
    </w:p>
    <w:p w14:paraId="4141D083" w14:textId="14E904EA" w:rsidR="00592828" w:rsidRDefault="00592828"/>
    <w:p w14:paraId="4A6E37E2" w14:textId="0A73D6A6" w:rsidR="00592828" w:rsidRDefault="00592828">
      <w:r>
        <w:t>What are five key facts you have learnt from the article?</w:t>
      </w:r>
    </w:p>
    <w:p w14:paraId="18FE4E09" w14:textId="25BE464E" w:rsidR="00592828" w:rsidRDefault="00592828">
      <w:r>
        <w:t>How does this article link to Geography?</w:t>
      </w:r>
    </w:p>
    <w:p w14:paraId="0F9BF76E" w14:textId="69F67292" w:rsidR="00592828" w:rsidRDefault="00592828">
      <w:r>
        <w:t>What additional things would you like to know about this area</w:t>
      </w:r>
      <w:r w:rsidR="000D1CA9">
        <w:t>/concept</w:t>
      </w:r>
      <w:r>
        <w:t>?</w:t>
      </w:r>
    </w:p>
    <w:p w14:paraId="74393712" w14:textId="5202B3F6" w:rsidR="00592828" w:rsidRDefault="00592828"/>
    <w:p w14:paraId="4CBEB91C" w14:textId="2E576903" w:rsidR="00592828" w:rsidRPr="000D1CA9" w:rsidRDefault="00592828">
      <w:pPr>
        <w:rPr>
          <w:b/>
          <w:bCs/>
        </w:rPr>
      </w:pPr>
      <w:r w:rsidRPr="000D1CA9">
        <w:rPr>
          <w:b/>
          <w:bCs/>
        </w:rPr>
        <w:t xml:space="preserve">Articles </w:t>
      </w:r>
    </w:p>
    <w:p w14:paraId="6A645B73" w14:textId="27152FEF" w:rsidR="00592828" w:rsidRDefault="00592828"/>
    <w:p w14:paraId="72DC9F8A" w14:textId="5D91B794" w:rsidR="00592828" w:rsidRDefault="00592828">
      <w:r>
        <w:t xml:space="preserve">1. </w:t>
      </w:r>
      <w:r w:rsidRPr="00592828">
        <w:t>Climate change and coronavirus: Five charts about the biggest carbon crash</w:t>
      </w:r>
    </w:p>
    <w:p w14:paraId="2D1FAC10" w14:textId="3318A181" w:rsidR="00592828" w:rsidRDefault="00592828"/>
    <w:p w14:paraId="6B015CF1" w14:textId="3A3C8F91" w:rsidR="00592828" w:rsidRDefault="0079520B" w:rsidP="00592828">
      <w:pPr>
        <w:rPr>
          <w:rFonts w:ascii="Times New Roman" w:eastAsia="Times New Roman" w:hAnsi="Times New Roman" w:cs="Times New Roman"/>
          <w:lang w:eastAsia="en-GB"/>
        </w:rPr>
      </w:pPr>
      <w:hyperlink r:id="rId6" w:history="1">
        <w:r w:rsidR="00592828" w:rsidRPr="00592828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https://www.bbc.co.uk/news/science-environment-52485712?intlink_from_url=https://www.bbc.co.uk/news/topics/c4y3wxdx24nt/our-planet-matters&amp;link_location=live-reporting-story</w:t>
        </w:r>
      </w:hyperlink>
    </w:p>
    <w:p w14:paraId="405C8F9B" w14:textId="39FE16A9" w:rsidR="00592828" w:rsidRDefault="00592828" w:rsidP="00592828">
      <w:pPr>
        <w:rPr>
          <w:rFonts w:ascii="Times New Roman" w:eastAsia="Times New Roman" w:hAnsi="Times New Roman" w:cs="Times New Roman"/>
          <w:lang w:eastAsia="en-GB"/>
        </w:rPr>
      </w:pPr>
    </w:p>
    <w:p w14:paraId="63B813B4" w14:textId="211F81E9" w:rsidR="00592828" w:rsidRPr="00592828" w:rsidRDefault="00592828" w:rsidP="00592828">
      <w:pPr>
        <w:rPr>
          <w:rFonts w:eastAsia="Times New Roman" w:cs="Times New Roman"/>
          <w:lang w:eastAsia="en-GB"/>
        </w:rPr>
      </w:pPr>
      <w:r w:rsidRPr="00592828">
        <w:rPr>
          <w:rFonts w:eastAsia="Times New Roman" w:cs="Times New Roman"/>
          <w:lang w:eastAsia="en-GB"/>
        </w:rPr>
        <w:t>2. Climate change: Could the coronavirus crisis spur a green recovery?</w:t>
      </w:r>
    </w:p>
    <w:p w14:paraId="7342B8A3" w14:textId="77777777" w:rsidR="00592828" w:rsidRPr="00592828" w:rsidRDefault="00592828" w:rsidP="00592828">
      <w:pPr>
        <w:rPr>
          <w:rFonts w:ascii="Times New Roman" w:eastAsia="Times New Roman" w:hAnsi="Times New Roman" w:cs="Times New Roman"/>
          <w:lang w:eastAsia="en-GB"/>
        </w:rPr>
      </w:pPr>
    </w:p>
    <w:p w14:paraId="5AA8509B" w14:textId="77777777" w:rsidR="00592828" w:rsidRPr="00592828" w:rsidRDefault="0079520B" w:rsidP="00592828">
      <w:pPr>
        <w:rPr>
          <w:rFonts w:ascii="Times New Roman" w:eastAsia="Times New Roman" w:hAnsi="Times New Roman" w:cs="Times New Roman"/>
          <w:lang w:eastAsia="en-GB"/>
        </w:rPr>
      </w:pPr>
      <w:hyperlink r:id="rId7" w:history="1">
        <w:r w:rsidR="00592828" w:rsidRPr="00592828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https://www.bbc.co.uk/news/science-environment-52488134?intlink_from_url=https://www.bbc.co.uk/news/topics/c4y3wxdx24nt/our-planet-matters&amp;link_location=live-reporting-story</w:t>
        </w:r>
      </w:hyperlink>
    </w:p>
    <w:p w14:paraId="52F89479" w14:textId="50C78DB4" w:rsidR="00592828" w:rsidRDefault="00592828"/>
    <w:p w14:paraId="129405DD" w14:textId="4996F7C1" w:rsidR="00592828" w:rsidRDefault="00592828">
      <w:r>
        <w:t xml:space="preserve">3. Cold War atomic tests led to increased rainfall on Shetland. </w:t>
      </w:r>
    </w:p>
    <w:p w14:paraId="3FAB71BE" w14:textId="2F375C91" w:rsidR="00592828" w:rsidRDefault="00592828"/>
    <w:p w14:paraId="43823C3C" w14:textId="77777777" w:rsidR="00592828" w:rsidRPr="00592828" w:rsidRDefault="0079520B" w:rsidP="00592828">
      <w:pPr>
        <w:rPr>
          <w:rFonts w:ascii="Times New Roman" w:eastAsia="Times New Roman" w:hAnsi="Times New Roman" w:cs="Times New Roman"/>
          <w:lang w:eastAsia="en-GB"/>
        </w:rPr>
      </w:pPr>
      <w:hyperlink r:id="rId8" w:history="1">
        <w:r w:rsidR="00592828" w:rsidRPr="00592828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https://www.theguardian.com/world/2020/may/13/atomic-tests-cold-war-increased-rainfall-on-shetland</w:t>
        </w:r>
      </w:hyperlink>
    </w:p>
    <w:p w14:paraId="79E6F8A5" w14:textId="764D93F9" w:rsidR="00592828" w:rsidRDefault="00592828"/>
    <w:p w14:paraId="1932B0EB" w14:textId="7319CAE0" w:rsidR="00592828" w:rsidRDefault="00592828">
      <w:r>
        <w:t xml:space="preserve">4. </w:t>
      </w:r>
      <w:r w:rsidRPr="00592828">
        <w:t>'Millions hang by a thread': extreme global hunger compounded by Covid-19</w:t>
      </w:r>
    </w:p>
    <w:p w14:paraId="3F88E1E5" w14:textId="2EB11AAF" w:rsidR="00592828" w:rsidRDefault="00592828"/>
    <w:p w14:paraId="2F13F6C2" w14:textId="77777777" w:rsidR="000D1CA9" w:rsidRPr="000D1CA9" w:rsidRDefault="0079520B" w:rsidP="000D1CA9">
      <w:pPr>
        <w:rPr>
          <w:rFonts w:ascii="Times New Roman" w:eastAsia="Times New Roman" w:hAnsi="Times New Roman" w:cs="Times New Roman"/>
          <w:lang w:eastAsia="en-GB"/>
        </w:rPr>
      </w:pPr>
      <w:hyperlink r:id="rId9" w:history="1">
        <w:r w:rsidR="000D1CA9" w:rsidRPr="000D1CA9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https://www.theguardian.com/global-development/2020/apr/21/millions-hang-by-a-thread-extreme-global-hunger-compounded-by-covid-19-coronavirus</w:t>
        </w:r>
      </w:hyperlink>
    </w:p>
    <w:p w14:paraId="5B59796C" w14:textId="2BEE2B4C" w:rsidR="000D1CA9" w:rsidRDefault="000D1CA9"/>
    <w:p w14:paraId="6AFFCCA3" w14:textId="132B40C6" w:rsidR="000D1CA9" w:rsidRDefault="000D1CA9">
      <w:r>
        <w:t xml:space="preserve">5. Gigantic new locust swarms hit East Africa. </w:t>
      </w:r>
    </w:p>
    <w:p w14:paraId="7D60A70B" w14:textId="7FF55D42" w:rsidR="000D1CA9" w:rsidRDefault="000D1CA9"/>
    <w:p w14:paraId="4367A53C" w14:textId="77777777" w:rsidR="000D1CA9" w:rsidRPr="000D1CA9" w:rsidRDefault="0079520B" w:rsidP="000D1CA9">
      <w:pPr>
        <w:rPr>
          <w:rFonts w:ascii="Times New Roman" w:eastAsia="Times New Roman" w:hAnsi="Times New Roman" w:cs="Times New Roman"/>
          <w:lang w:eastAsia="en-GB"/>
        </w:rPr>
      </w:pPr>
      <w:hyperlink r:id="rId10" w:history="1">
        <w:r w:rsidR="000D1CA9" w:rsidRPr="000D1CA9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https://www.nationalgeographic.com/animals/2020/05/gigantic-locust-swarms-hit-east-africa/</w:t>
        </w:r>
      </w:hyperlink>
    </w:p>
    <w:p w14:paraId="0307AE62" w14:textId="2C068B6B" w:rsidR="000D1CA9" w:rsidRDefault="000D1CA9"/>
    <w:p w14:paraId="121F435E" w14:textId="61E86B89" w:rsidR="0079520B" w:rsidRDefault="0079520B">
      <w:r>
        <w:t xml:space="preserve">I look forward to hearing from you, </w:t>
      </w:r>
    </w:p>
    <w:p w14:paraId="2C724F25" w14:textId="76A48DE5" w:rsidR="0079520B" w:rsidRDefault="0079520B">
      <w:r>
        <w:t xml:space="preserve">Miss Partis </w:t>
      </w:r>
      <w:bookmarkStart w:id="0" w:name="_GoBack"/>
      <w:bookmarkEnd w:id="0"/>
    </w:p>
    <w:sectPr w:rsidR="0079520B" w:rsidSect="00B507F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B58892" w14:textId="77777777" w:rsidR="0079520B" w:rsidRDefault="0079520B" w:rsidP="0079520B">
      <w:r>
        <w:separator/>
      </w:r>
    </w:p>
  </w:endnote>
  <w:endnote w:type="continuationSeparator" w:id="0">
    <w:p w14:paraId="07EEE238" w14:textId="77777777" w:rsidR="0079520B" w:rsidRDefault="0079520B" w:rsidP="00795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4B495" w14:textId="77777777" w:rsidR="0079520B" w:rsidRDefault="0079520B" w:rsidP="0079520B">
      <w:r>
        <w:separator/>
      </w:r>
    </w:p>
  </w:footnote>
  <w:footnote w:type="continuationSeparator" w:id="0">
    <w:p w14:paraId="4426EF66" w14:textId="77777777" w:rsidR="0079520B" w:rsidRDefault="0079520B" w:rsidP="007952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28"/>
    <w:rsid w:val="000D1CA9"/>
    <w:rsid w:val="002D2BA6"/>
    <w:rsid w:val="00592828"/>
    <w:rsid w:val="0079520B"/>
    <w:rsid w:val="00B507F2"/>
    <w:rsid w:val="00F0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EC66CE"/>
  <w15:chartTrackingRefBased/>
  <w15:docId w15:val="{CD7B5A4F-D884-6240-A6CA-DA5F973AC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928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9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world/2020/may/13/atomic-tests-cold-war-increased-rainfall-on-shetlan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news/science-environment-52488134?intlink_from_url=https://www.bbc.co.uk/news/topics/c4y3wxdx24nt/our-planet-matters&amp;link_location=live-reporting-story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news/science-environment-52485712?intlink_from_url=https://www.bbc.co.uk/news/topics/c4y3wxdx24nt/our-planet-matters&amp;link_location=live-reporting-story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www.nationalgeographic.com/animals/2020/05/gigantic-locust-swarms-hit-east-africa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heguardian.com/global-development/2020/apr/21/millions-hang-by-a-thread-extreme-global-hunger-compounded-by-covid-19-coronavir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B78D3949</Template>
  <TotalTime>1</TotalTime>
  <Pages>1</Pages>
  <Words>374</Words>
  <Characters>2138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Hannah Partis</cp:lastModifiedBy>
  <cp:revision>2</cp:revision>
  <dcterms:created xsi:type="dcterms:W3CDTF">2020-05-13T17:57:00Z</dcterms:created>
  <dcterms:modified xsi:type="dcterms:W3CDTF">2020-05-13T17:57:00Z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HPartis@brentford.hounslow.sch.uk</vt:lpwstr>
  </property>
  <property fmtid="{D5CDD505-2E9C-101B-9397-08002B2CF9AE}" pid="5" name="MSIP_Label_eae28bff-71c8-45f0-930c-ed5f9784e5a4_SetDate">
    <vt:lpwstr>2020-05-13T17:56:58.9004665Z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7d1276b8-8351-48cd-9b6f-6a5e29879583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