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8BF" w:rsidRPr="00067DE0" w:rsidRDefault="000B7AB8" w:rsidP="00067DE0">
      <w:pPr>
        <w:jc w:val="center"/>
        <w:rPr>
          <w:b/>
          <w:u w:val="single"/>
        </w:rPr>
      </w:pPr>
      <w:r>
        <w:rPr>
          <w:b/>
          <w:u w:val="single"/>
        </w:rPr>
        <w:t xml:space="preserve">English Literature </w:t>
      </w:r>
      <w:r w:rsidR="009E0E24">
        <w:rPr>
          <w:b/>
          <w:u w:val="single"/>
        </w:rPr>
        <w:t>Transition</w:t>
      </w:r>
      <w:r>
        <w:rPr>
          <w:b/>
          <w:u w:val="single"/>
        </w:rPr>
        <w:t xml:space="preserve"> </w:t>
      </w:r>
      <w:r w:rsidR="00B91F84">
        <w:rPr>
          <w:b/>
          <w:u w:val="single"/>
        </w:rPr>
        <w:t>Home Learning</w:t>
      </w:r>
      <w:r>
        <w:rPr>
          <w:b/>
          <w:u w:val="single"/>
        </w:rPr>
        <w:t xml:space="preserve">: </w:t>
      </w:r>
      <w:r w:rsidR="00067DE0" w:rsidRPr="00067DE0">
        <w:rPr>
          <w:b/>
          <w:u w:val="single"/>
        </w:rPr>
        <w:t>‘</w:t>
      </w:r>
      <w:r>
        <w:rPr>
          <w:b/>
          <w:u w:val="single"/>
        </w:rPr>
        <w:t xml:space="preserve">A </w:t>
      </w:r>
      <w:r w:rsidR="00067DE0" w:rsidRPr="00067DE0">
        <w:rPr>
          <w:b/>
          <w:u w:val="single"/>
        </w:rPr>
        <w:t>Streetcar</w:t>
      </w:r>
      <w:r>
        <w:rPr>
          <w:b/>
          <w:u w:val="single"/>
        </w:rPr>
        <w:t xml:space="preserve"> Named Desire</w:t>
      </w:r>
      <w:r w:rsidR="00067DE0" w:rsidRPr="00067DE0">
        <w:rPr>
          <w:b/>
          <w:u w:val="single"/>
        </w:rPr>
        <w:t>’</w:t>
      </w:r>
    </w:p>
    <w:p w:rsidR="000B7AB8" w:rsidRPr="00B91F84" w:rsidRDefault="000B7AB8" w:rsidP="00B91F84">
      <w:pPr>
        <w:rPr>
          <w:b/>
        </w:rPr>
      </w:pPr>
    </w:p>
    <w:p w:rsidR="00067DE0" w:rsidRPr="000B7AB8" w:rsidRDefault="00067DE0" w:rsidP="000B7AB8">
      <w:pPr>
        <w:pStyle w:val="ListParagraph"/>
        <w:numPr>
          <w:ilvl w:val="0"/>
          <w:numId w:val="3"/>
        </w:numPr>
        <w:rPr>
          <w:b/>
        </w:rPr>
      </w:pPr>
      <w:r w:rsidRPr="000B7AB8">
        <w:rPr>
          <w:b/>
        </w:rPr>
        <w:t>Research and compile your findings on</w:t>
      </w:r>
      <w:r w:rsidR="00C63D32" w:rsidRPr="000B7AB8">
        <w:rPr>
          <w:b/>
        </w:rPr>
        <w:t xml:space="preserve"> the play’s context</w:t>
      </w:r>
      <w:r w:rsidRPr="000B7AB8">
        <w:rPr>
          <w:b/>
        </w:rPr>
        <w:t>:</w:t>
      </w:r>
    </w:p>
    <w:p w:rsidR="00067DE0" w:rsidRDefault="00067DE0" w:rsidP="00067DE0">
      <w:pPr>
        <w:pStyle w:val="ListParagraph"/>
        <w:numPr>
          <w:ilvl w:val="0"/>
          <w:numId w:val="2"/>
        </w:numPr>
      </w:pPr>
      <w:r>
        <w:t>1940s New Orleans – the place, the background, the culture and any social contexts;</w:t>
      </w:r>
    </w:p>
    <w:p w:rsidR="00067DE0" w:rsidRDefault="00067DE0" w:rsidP="00067DE0">
      <w:pPr>
        <w:pStyle w:val="ListParagraph"/>
        <w:numPr>
          <w:ilvl w:val="0"/>
          <w:numId w:val="2"/>
        </w:numPr>
      </w:pPr>
      <w:r>
        <w:t>1940S America and any relevant historical context;</w:t>
      </w:r>
    </w:p>
    <w:p w:rsidR="006F1866" w:rsidRDefault="006F1866" w:rsidP="00067DE0">
      <w:pPr>
        <w:pStyle w:val="ListParagraph"/>
        <w:numPr>
          <w:ilvl w:val="0"/>
          <w:numId w:val="2"/>
        </w:numPr>
      </w:pPr>
      <w:r>
        <w:t>Other, influential American writers and texts from around this period, especially any who may have influenced Williams;</w:t>
      </w:r>
    </w:p>
    <w:p w:rsidR="00067DE0" w:rsidRDefault="00067DE0" w:rsidP="00067DE0">
      <w:pPr>
        <w:pStyle w:val="ListParagraph"/>
        <w:numPr>
          <w:ilvl w:val="0"/>
          <w:numId w:val="2"/>
        </w:numPr>
      </w:pPr>
      <w:r>
        <w:t>Tennessee Williams – his works and his background;</w:t>
      </w:r>
    </w:p>
    <w:p w:rsidR="006F1866" w:rsidRDefault="006F1866" w:rsidP="00067DE0">
      <w:pPr>
        <w:pStyle w:val="ListParagraph"/>
        <w:numPr>
          <w:ilvl w:val="0"/>
          <w:numId w:val="2"/>
        </w:numPr>
      </w:pPr>
      <w:r>
        <w:t>The genres of tragedy and melodrama and their generic conventions;</w:t>
      </w:r>
    </w:p>
    <w:p w:rsidR="00067DE0" w:rsidRDefault="00C63D32" w:rsidP="00C63D32">
      <w:pPr>
        <w:pStyle w:val="ListParagraph"/>
        <w:numPr>
          <w:ilvl w:val="0"/>
          <w:numId w:val="2"/>
        </w:numPr>
      </w:pPr>
      <w:r>
        <w:t>Theatrical context – such as new plastic theatre and expressionism.</w:t>
      </w:r>
    </w:p>
    <w:p w:rsidR="009E0E24" w:rsidRPr="009E0E24" w:rsidRDefault="009E0E24" w:rsidP="009E0E24">
      <w:pPr>
        <w:pStyle w:val="ListParagraph"/>
      </w:pPr>
    </w:p>
    <w:p w:rsidR="00073FF8" w:rsidRDefault="00073FF8" w:rsidP="000B7AB8">
      <w:pPr>
        <w:pStyle w:val="ListParagraph"/>
        <w:numPr>
          <w:ilvl w:val="0"/>
          <w:numId w:val="3"/>
        </w:numPr>
      </w:pPr>
      <w:r w:rsidRPr="000B7AB8">
        <w:rPr>
          <w:b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C5ACD7C" wp14:editId="4289F992">
            <wp:simplePos x="0" y="0"/>
            <wp:positionH relativeFrom="column">
              <wp:posOffset>-497205</wp:posOffset>
            </wp:positionH>
            <wp:positionV relativeFrom="paragraph">
              <wp:posOffset>587705</wp:posOffset>
            </wp:positionV>
            <wp:extent cx="6663055" cy="5721985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745"/>
                    <a:stretch/>
                  </pic:blipFill>
                  <pic:spPr bwMode="auto">
                    <a:xfrm>
                      <a:off x="0" y="0"/>
                      <a:ext cx="6663055" cy="5721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7AB8">
        <w:rPr>
          <w:b/>
        </w:rPr>
        <w:t>Write a paragraph</w:t>
      </w:r>
      <w:r>
        <w:t xml:space="preserve"> about your first impressions of Blanche.  </w:t>
      </w:r>
      <w:bookmarkStart w:id="0" w:name="_GoBack"/>
      <w:r w:rsidR="000232A4" w:rsidRPr="000232A4">
        <w:rPr>
          <w:b/>
        </w:rPr>
        <w:t>SEND IT TO MISS DOWNTON TO READ.</w:t>
      </w:r>
      <w:bookmarkEnd w:id="0"/>
      <w:r w:rsidR="000232A4">
        <w:t xml:space="preserve"> </w:t>
      </w:r>
      <w:r w:rsidR="00B91F84">
        <w:t>The first three AOs (there are five at A Level) are included on the</w:t>
      </w:r>
      <w:r w:rsidR="009E0E24">
        <w:t xml:space="preserve"> mark</w:t>
      </w:r>
      <w:r>
        <w:t xml:space="preserve"> scheme</w:t>
      </w:r>
      <w:r w:rsidR="00B91F84">
        <w:t xml:space="preserve"> below to help you include</w:t>
      </w:r>
      <w:r>
        <w:t xml:space="preserve"> al</w:t>
      </w:r>
      <w:r w:rsidR="00B91F84">
        <w:t>l necessary ingredients</w:t>
      </w:r>
      <w:r>
        <w:t>.  You will only be expected to cover AO1 to 3 at this point:</w:t>
      </w:r>
    </w:p>
    <w:p w:rsidR="00073FF8" w:rsidRDefault="00073FF8" w:rsidP="00073FF8"/>
    <w:sectPr w:rsidR="00073F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FF8" w:rsidRDefault="00073FF8" w:rsidP="008E7094">
      <w:pPr>
        <w:spacing w:after="0" w:line="240" w:lineRule="auto"/>
      </w:pPr>
      <w:r>
        <w:separator/>
      </w:r>
    </w:p>
  </w:endnote>
  <w:endnote w:type="continuationSeparator" w:id="0">
    <w:p w:rsidR="00073FF8" w:rsidRDefault="00073FF8" w:rsidP="008E7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skervill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FF8" w:rsidRDefault="00073FF8" w:rsidP="008E7094">
      <w:pPr>
        <w:spacing w:after="0" w:line="240" w:lineRule="auto"/>
      </w:pPr>
      <w:r>
        <w:separator/>
      </w:r>
    </w:p>
  </w:footnote>
  <w:footnote w:type="continuationSeparator" w:id="0">
    <w:p w:rsidR="00073FF8" w:rsidRDefault="00073FF8" w:rsidP="008E70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F3C"/>
    <w:multiLevelType w:val="hybridMultilevel"/>
    <w:tmpl w:val="8416E5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847601"/>
    <w:multiLevelType w:val="hybridMultilevel"/>
    <w:tmpl w:val="AE744C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66B06"/>
    <w:multiLevelType w:val="hybridMultilevel"/>
    <w:tmpl w:val="0F7C8D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539BF"/>
    <w:multiLevelType w:val="hybridMultilevel"/>
    <w:tmpl w:val="2F58AEE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0D96303"/>
    <w:multiLevelType w:val="hybridMultilevel"/>
    <w:tmpl w:val="8A0C75DA"/>
    <w:lvl w:ilvl="0" w:tplc="A3D832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Baskerville" w:hAnsi="Baskerville" w:hint="default"/>
      </w:rPr>
    </w:lvl>
    <w:lvl w:ilvl="1" w:tplc="BB9E530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Baskerville" w:hAnsi="Baskerville" w:hint="default"/>
      </w:rPr>
    </w:lvl>
    <w:lvl w:ilvl="2" w:tplc="B434E0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Baskerville" w:hAnsi="Baskerville" w:hint="default"/>
      </w:rPr>
    </w:lvl>
    <w:lvl w:ilvl="3" w:tplc="90A0B6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Baskerville" w:hAnsi="Baskerville" w:hint="default"/>
      </w:rPr>
    </w:lvl>
    <w:lvl w:ilvl="4" w:tplc="CEB8E2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Baskerville" w:hAnsi="Baskerville" w:hint="default"/>
      </w:rPr>
    </w:lvl>
    <w:lvl w:ilvl="5" w:tplc="777C5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Baskerville" w:hAnsi="Baskerville" w:hint="default"/>
      </w:rPr>
    </w:lvl>
    <w:lvl w:ilvl="6" w:tplc="2B62D6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Baskerville" w:hAnsi="Baskerville" w:hint="default"/>
      </w:rPr>
    </w:lvl>
    <w:lvl w:ilvl="7" w:tplc="8C44A3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Baskerville" w:hAnsi="Baskerville" w:hint="default"/>
      </w:rPr>
    </w:lvl>
    <w:lvl w:ilvl="8" w:tplc="2C9E39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Baskerville" w:hAnsi="Baskerville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DE0"/>
    <w:rsid w:val="000232A4"/>
    <w:rsid w:val="00067DE0"/>
    <w:rsid w:val="00073FF8"/>
    <w:rsid w:val="000B7AB8"/>
    <w:rsid w:val="004048BF"/>
    <w:rsid w:val="006F1866"/>
    <w:rsid w:val="008E7094"/>
    <w:rsid w:val="009E0E24"/>
    <w:rsid w:val="00B91F84"/>
    <w:rsid w:val="00C6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B4D3C9E"/>
  <w15:chartTrackingRefBased/>
  <w15:docId w15:val="{01364F79-EA4E-46DD-9E97-F1CC1CF9B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7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24229">
          <w:marLeft w:val="17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5002">
          <w:marLeft w:val="17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12218">
          <w:marLeft w:val="17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72429">
          <w:marLeft w:val="17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0926">
          <w:marLeft w:val="17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5788">
          <w:marLeft w:val="17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838">
          <w:marLeft w:val="17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5715">
          <w:marLeft w:val="17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499EDB65</Template>
  <TotalTime>1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BSFG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Downton</dc:creator>
  <cp:keywords/>
  <dc:description/>
  <cp:lastModifiedBy>Emma Downton</cp:lastModifiedBy>
  <cp:revision>3</cp:revision>
  <dcterms:created xsi:type="dcterms:W3CDTF">2020-05-07T13:51:00Z</dcterms:created>
  <dcterms:modified xsi:type="dcterms:W3CDTF">2020-05-14T16:05:00Z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EDownton@brentford.hounslow.sch.uk</vt:lpwstr>
  </property>
  <property fmtid="{D5CDD505-2E9C-101B-9397-08002B2CF9AE}" pid="5" name="MSIP_Label_eae28bff-71c8-45f0-930c-ed5f9784e5a4_SetDate">
    <vt:lpwstr>2018-06-20T11:40:44.0831424Z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