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8CA" w:rsidRDefault="00056074" w:rsidP="000C441F">
      <w:pPr>
        <w:jc w:val="center"/>
        <w:rPr>
          <w:rFonts w:ascii="Calibri Light" w:hAnsi="Calibri Light" w:cs="Calibri Light"/>
          <w:b/>
          <w:sz w:val="16"/>
          <w:szCs w:val="16"/>
          <w:u w:val="single"/>
        </w:rPr>
      </w:pPr>
      <w:r w:rsidRPr="00631C99">
        <w:rPr>
          <w:rFonts w:ascii="Calibri Light" w:hAnsi="Calibri Light" w:cs="Calibri Light"/>
          <w:b/>
          <w:sz w:val="16"/>
          <w:szCs w:val="16"/>
          <w:u w:val="single"/>
        </w:rPr>
        <w:t>Year 10</w:t>
      </w:r>
      <w:r w:rsidR="004F5F9D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- </w:t>
      </w:r>
      <w:r w:rsidR="004873CC" w:rsidRPr="00631C99">
        <w:rPr>
          <w:rFonts w:ascii="Calibri Light" w:hAnsi="Calibri Light" w:cs="Calibri Light"/>
          <w:b/>
          <w:sz w:val="16"/>
          <w:szCs w:val="16"/>
          <w:u w:val="single"/>
        </w:rPr>
        <w:t>Consolidation</w:t>
      </w:r>
    </w:p>
    <w:p w:rsidR="004F5F9D" w:rsidRPr="00631C99" w:rsidRDefault="00F57544" w:rsidP="000C441F">
      <w:pPr>
        <w:jc w:val="center"/>
        <w:rPr>
          <w:rFonts w:ascii="Calibri Light" w:hAnsi="Calibri Light" w:cs="Calibri Light"/>
          <w:b/>
          <w:sz w:val="16"/>
          <w:szCs w:val="16"/>
          <w:u w:val="single"/>
        </w:rPr>
      </w:pPr>
      <w:r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Please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change the </w:t>
      </w:r>
      <w:r w:rsidRPr="00631C99">
        <w:rPr>
          <w:rFonts w:ascii="Calibri Light" w:hAnsi="Calibri Light" w:cs="Calibri Light"/>
          <w:b/>
          <w:sz w:val="16"/>
          <w:szCs w:val="16"/>
          <w:u w:val="single"/>
        </w:rPr>
        <w:t>r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ed </w:t>
      </w:r>
      <w:r w:rsidRPr="00631C99">
        <w:rPr>
          <w:rFonts w:ascii="Calibri Light" w:hAnsi="Calibri Light" w:cs="Calibri Light"/>
          <w:b/>
          <w:sz w:val="16"/>
          <w:szCs w:val="16"/>
          <w:u w:val="single"/>
        </w:rPr>
        <w:t>font to g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>reen once you have completed the task. Don’t worry if y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>o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>u feel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>there is still lots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>o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>f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>r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>ed once you have gone d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>own the list. It is hard for us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to update PLC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>’s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whilst you are at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home but please use this as a guide as to what we would be looking for when </w:t>
      </w:r>
      <w:r w:rsidR="00735E63" w:rsidRPr="00631C99">
        <w:rPr>
          <w:rFonts w:ascii="Calibri Light" w:hAnsi="Calibri Light" w:cs="Calibri Light"/>
          <w:b/>
          <w:sz w:val="16"/>
          <w:szCs w:val="16"/>
          <w:u w:val="single"/>
        </w:rPr>
        <w:t>updating</w:t>
      </w:r>
      <w:r w:rsidR="00E9393C" w:rsidRPr="00631C99">
        <w:rPr>
          <w:rFonts w:ascii="Calibri Light" w:hAnsi="Calibri Light" w:cs="Calibri Light"/>
          <w:b/>
          <w:sz w:val="16"/>
          <w:szCs w:val="16"/>
          <w:u w:val="single"/>
        </w:rPr>
        <w:t xml:space="preserve"> your PLC. </w:t>
      </w:r>
      <w:r w:rsidR="000C441F" w:rsidRPr="00631C99">
        <w:rPr>
          <w:rFonts w:ascii="Calibri Light" w:hAnsi="Calibri Light" w:cs="Calibri Light"/>
          <w:b/>
          <w:sz w:val="16"/>
          <w:szCs w:val="16"/>
          <w:u w:val="single"/>
        </w:rPr>
        <w:t>Feel free to add your own comments in blue.</w:t>
      </w:r>
      <w:r w:rsidR="009C0039">
        <w:rPr>
          <w:rFonts w:ascii="Calibri Light" w:hAnsi="Calibri Light" w:cs="Calibri Light"/>
          <w:b/>
          <w:sz w:val="16"/>
          <w:szCs w:val="16"/>
          <w:u w:val="single"/>
        </w:rPr>
        <w:t xml:space="preserve"> Once you have changed what you have completed to green please email it back to Ms Pyke/Ms Jenkins</w:t>
      </w:r>
      <w:bookmarkStart w:id="0" w:name="_GoBack"/>
      <w:bookmarkEnd w:id="0"/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1809"/>
        <w:gridCol w:w="2297"/>
        <w:gridCol w:w="2410"/>
        <w:gridCol w:w="3827"/>
      </w:tblGrid>
      <w:tr w:rsidR="00056074" w:rsidRPr="00631C99" w:rsidTr="003C08CA">
        <w:trPr>
          <w:trHeight w:val="503"/>
        </w:trPr>
        <w:tc>
          <w:tcPr>
            <w:tcW w:w="1809" w:type="dxa"/>
            <w:shd w:val="clear" w:color="auto" w:fill="EEECE1" w:themeFill="background2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Tasks </w:t>
            </w:r>
          </w:p>
        </w:tc>
        <w:tc>
          <w:tcPr>
            <w:tcW w:w="2297" w:type="dxa"/>
            <w:shd w:val="clear" w:color="auto" w:fill="EEECE1" w:themeFill="background2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b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b/>
                <w:color w:val="FF0000"/>
                <w:sz w:val="16"/>
                <w:szCs w:val="16"/>
              </w:rPr>
              <w:t>Essential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b/>
                <w:sz w:val="16"/>
                <w:szCs w:val="16"/>
              </w:rPr>
              <w:t>To achieve the minimum grade of a C you must complete all of the tasks</w:t>
            </w:r>
          </w:p>
        </w:tc>
        <w:tc>
          <w:tcPr>
            <w:tcW w:w="2410" w:type="dxa"/>
            <w:shd w:val="clear" w:color="auto" w:fill="EEECE1" w:themeFill="background2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b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b/>
                <w:color w:val="FF0000"/>
                <w:sz w:val="16"/>
                <w:szCs w:val="16"/>
              </w:rPr>
              <w:t>Higher grade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b/>
                <w:sz w:val="16"/>
                <w:szCs w:val="16"/>
              </w:rPr>
              <w:t>To gain the most from your course you could include these tasks</w:t>
            </w:r>
          </w:p>
        </w:tc>
        <w:tc>
          <w:tcPr>
            <w:tcW w:w="3827" w:type="dxa"/>
            <w:shd w:val="clear" w:color="auto" w:fill="EEECE1" w:themeFill="background2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b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b/>
                <w:sz w:val="16"/>
                <w:szCs w:val="16"/>
              </w:rPr>
              <w:t>Consolidation – Change font to green when complete.</w:t>
            </w:r>
          </w:p>
        </w:tc>
      </w:tr>
      <w:tr w:rsidR="00056074" w:rsidRPr="00631C99" w:rsidTr="00470555">
        <w:trPr>
          <w:trHeight w:val="835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Title Page ‘Portraiture’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Keep this simple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27" w:type="dxa"/>
          </w:tcPr>
          <w:p w:rsidR="00056074" w:rsidRPr="00631C99" w:rsidRDefault="0047055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Make sure you have a title and the definition of Portraiture.</w:t>
            </w:r>
          </w:p>
        </w:tc>
      </w:tr>
      <w:tr w:rsidR="00056074" w:rsidRPr="00631C99" w:rsidTr="00470555"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Mood board -Images and text relevant to ‘Portraiture’</w:t>
            </w:r>
          </w:p>
        </w:tc>
        <w:tc>
          <w:tcPr>
            <w:tcW w:w="2297" w:type="dxa"/>
          </w:tcPr>
          <w:p w:rsidR="00056074" w:rsidRPr="00631C99" w:rsidRDefault="00470555" w:rsidP="0047055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Find d</w:t>
            </w:r>
            <w:r w:rsidR="00056074" w:rsidRPr="00631C99">
              <w:rPr>
                <w:rFonts w:ascii="Calibri Light" w:hAnsi="Calibri Light" w:cs="Calibri Light"/>
                <w:sz w:val="16"/>
                <w:szCs w:val="16"/>
              </w:rPr>
              <w:t>ifferent examples of portraiture</w:t>
            </w: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 and stick into your book- this can be a double page if you wish</w:t>
            </w:r>
            <w:r w:rsidR="00056074" w:rsidRPr="00631C99">
              <w:rPr>
                <w:rFonts w:ascii="Calibri Light" w:hAnsi="Calibri Light" w:cs="Calibri Light"/>
                <w:sz w:val="16"/>
                <w:szCs w:val="16"/>
              </w:rPr>
              <w:t xml:space="preserve">.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Categorise – think through similarities and differences, group and write about them/ their relevance. </w:t>
            </w:r>
          </w:p>
        </w:tc>
        <w:tc>
          <w:tcPr>
            <w:tcW w:w="3827" w:type="dxa"/>
          </w:tcPr>
          <w:p w:rsidR="00056074" w:rsidRPr="00631C99" w:rsidRDefault="0047055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Did you fill all the space?</w:t>
            </w:r>
          </w:p>
        </w:tc>
      </w:tr>
      <w:tr w:rsidR="00056074" w:rsidRPr="00631C99" w:rsidTr="00470555"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Mind map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Portraiture</w:t>
            </w:r>
            <w:r w:rsidRPr="00631C99">
              <w:rPr>
                <w:rFonts w:ascii="Calibri Light" w:hAnsi="Calibri Light" w:cs="Calibri Light"/>
                <w:color w:val="222222"/>
                <w:sz w:val="16"/>
                <w:szCs w:val="16"/>
              </w:rPr>
              <w:t xml:space="preserve"> written in the middle and associated ideas arranged around it.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Add meaningful connected words and pictures</w:t>
            </w:r>
          </w:p>
        </w:tc>
        <w:tc>
          <w:tcPr>
            <w:tcW w:w="3827" w:type="dxa"/>
          </w:tcPr>
          <w:p w:rsidR="00056074" w:rsidRPr="00631C99" w:rsidRDefault="0047055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Make sure you don’t have any blank space left on your mind map page. Have you added any points as you’ve gone along? D</w:t>
            </w:r>
            <w:r w:rsid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id</w:t>
            </w: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 you have all photographers listed?</w:t>
            </w:r>
          </w:p>
        </w:tc>
      </w:tr>
      <w:tr w:rsidR="00056074" w:rsidRPr="00631C99" w:rsidTr="00470555"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Tonal studies of different facial features. Double page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Draw different examples of facial features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Vary the media e.g. pen, pencil </w:t>
            </w:r>
          </w:p>
        </w:tc>
        <w:tc>
          <w:tcPr>
            <w:tcW w:w="3827" w:type="dxa"/>
          </w:tcPr>
          <w:p w:rsidR="00056074" w:rsidRPr="00631C99" w:rsidRDefault="00470555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Have you included all facial features?</w:t>
            </w:r>
          </w:p>
          <w:p w:rsidR="00470555" w:rsidRPr="00631C99" w:rsidRDefault="00470555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Eyes</w:t>
            </w:r>
          </w:p>
          <w:p w:rsidR="00470555" w:rsidRPr="00631C99" w:rsidRDefault="00470555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Nose</w:t>
            </w:r>
          </w:p>
          <w:p w:rsidR="00470555" w:rsidRPr="00631C99" w:rsidRDefault="00470555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Ear</w:t>
            </w:r>
          </w:p>
          <w:p w:rsidR="00470555" w:rsidRDefault="00470555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Lips</w:t>
            </w:r>
          </w:p>
          <w:p w:rsid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</w:p>
          <w:p w:rsidR="00631C99" w:rsidRP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FF0000"/>
                <w:sz w:val="16"/>
                <w:szCs w:val="16"/>
              </w:rPr>
              <w:t>Vary your media- some in pencil some in pen</w:t>
            </w:r>
          </w:p>
          <w:p w:rsidR="00470555" w:rsidRPr="00631C99" w:rsidRDefault="0047055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056074" w:rsidRPr="00631C99" w:rsidTr="00470555"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Photo outcomes- Double page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Photograph different facial features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All images are in focus. Different perspectives.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Varied facial expressions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WWW EBI</w:t>
            </w:r>
          </w:p>
        </w:tc>
      </w:tr>
      <w:tr w:rsidR="00056074" w:rsidRPr="00631C99" w:rsidTr="00470555"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Annie Leibowitz Research Page</w:t>
            </w:r>
          </w:p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Double page</w:t>
            </w:r>
          </w:p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Info about the artist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Opinion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Photos of the artist’s work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Image analysis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Deeper research- THIS MUST BE IN YOUR OWN WORDS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Analyse an image in depth What camera settings do you think Leibowitz used?</w:t>
            </w:r>
          </w:p>
        </w:tc>
        <w:tc>
          <w:tcPr>
            <w:tcW w:w="3827" w:type="dxa"/>
          </w:tcPr>
          <w:p w:rsidR="00470555" w:rsidRPr="00631C99" w:rsidRDefault="00470555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Check you have all of the following: </w:t>
            </w:r>
          </w:p>
          <w:p w:rsidR="00470555" w:rsidRPr="00631C99" w:rsidRDefault="00470555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Title- no bubble writing </w:t>
            </w:r>
          </w:p>
          <w:p w:rsidR="00470555" w:rsidRPr="00631C99" w:rsidRDefault="00470555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Research- relevant information </w:t>
            </w:r>
          </w:p>
          <w:p w:rsidR="00470555" w:rsidRPr="00631C99" w:rsidRDefault="00470555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Images- analyse the images. Try to use different images than the images you have used in your image analysis. Add your opinion about the work </w:t>
            </w:r>
          </w:p>
          <w:p w:rsidR="00056074" w:rsidRPr="00631C99" w:rsidRDefault="00470555" w:rsidP="00470555">
            <w:pPr>
              <w:pStyle w:val="NoSpacing"/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Opinion- Say whether or not you like the images</w:t>
            </w:r>
          </w:p>
        </w:tc>
      </w:tr>
      <w:tr w:rsidR="00056074" w:rsidRPr="00631C99" w:rsidTr="00470555">
        <w:trPr>
          <w:trHeight w:val="565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Contact sheet </w:t>
            </w:r>
          </w:p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.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color w:val="0070C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Photograph high contrast black and white portraits in the style of Leibowitz. Highlight contact sheet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Annotate contact sheet- over/under exposed </w:t>
            </w:r>
          </w:p>
        </w:tc>
        <w:tc>
          <w:tcPr>
            <w:tcW w:w="3827" w:type="dxa"/>
          </w:tcPr>
          <w:p w:rsidR="00056074" w:rsidRDefault="00631C99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Annotate- </w:t>
            </w:r>
            <w:r w:rsidR="002862D7" w:rsidRPr="002862D7">
              <w:rPr>
                <w:rFonts w:ascii="Calibri Light" w:hAnsi="Calibri Light" w:cs="Calibri Light"/>
                <w:color w:val="FF0000"/>
                <w:sz w:val="16"/>
                <w:szCs w:val="16"/>
              </w:rPr>
              <w:t>over/under exposed</w:t>
            </w:r>
          </w:p>
          <w:p w:rsidR="002862D7" w:rsidRPr="00631C99" w:rsidRDefault="002862D7" w:rsidP="00470555">
            <w:pPr>
              <w:pStyle w:val="NoSpacing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FF0000"/>
                <w:sz w:val="16"/>
                <w:szCs w:val="16"/>
              </w:rPr>
              <w:t>Highlight</w:t>
            </w:r>
          </w:p>
        </w:tc>
      </w:tr>
      <w:tr w:rsidR="00056074" w:rsidRPr="00631C99" w:rsidTr="00470555">
        <w:trPr>
          <w:trHeight w:val="23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Small outcomes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Say why you have chosen particular images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Compare your outcome to the Photographers work.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What did you keep the same?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What did you change?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Say what settings you used. What lighting did you use and why? Did you use directional lighting</w:t>
            </w:r>
          </w:p>
          <w:p w:rsidR="00631C99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056074" w:rsidRPr="00631C99" w:rsidTr="00470555">
        <w:trPr>
          <w:trHeight w:val="442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Editing process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Screenshot each time you adjust the image and say what you did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Detailed annotation showing how you edited the image 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Say what you did to edit the images- Changed the photo to black and white, cropped it and changed it to high contrast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Outcomes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X3 A4 Outcomes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X5 A4 Outcomes- Varying angles 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Evaluate of your camera settings- were correct? How do you know? WWW EBI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Laura Williams Research page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Info about the artist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Opinion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Photos of the artist’s work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Image analysis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Deeper research- THIS MUST BE IN YOUR OWN WORDS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Analyse an image in depth What camera settings do you think Leibowitz used?</w:t>
            </w:r>
          </w:p>
        </w:tc>
        <w:tc>
          <w:tcPr>
            <w:tcW w:w="3827" w:type="dxa"/>
          </w:tcPr>
          <w:p w:rsidR="002862D7" w:rsidRPr="00631C99" w:rsidRDefault="002862D7" w:rsidP="002862D7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Check you have all of the following: </w:t>
            </w:r>
          </w:p>
          <w:p w:rsidR="002862D7" w:rsidRPr="00631C99" w:rsidRDefault="002862D7" w:rsidP="002862D7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Title- no bubble writing </w:t>
            </w:r>
          </w:p>
          <w:p w:rsidR="002862D7" w:rsidRPr="00631C99" w:rsidRDefault="002862D7" w:rsidP="002862D7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Research- relevant information </w:t>
            </w:r>
          </w:p>
          <w:p w:rsidR="002862D7" w:rsidRPr="00631C99" w:rsidRDefault="002862D7" w:rsidP="002862D7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Images- analyse the images. Try to use different images than the images you have used in your image analysis. Add your opinion about the work </w:t>
            </w:r>
          </w:p>
          <w:p w:rsidR="00056074" w:rsidRPr="00631C99" w:rsidRDefault="002862D7" w:rsidP="002862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Opinion- Say whether or not you like the images</w:t>
            </w:r>
          </w:p>
        </w:tc>
      </w:tr>
      <w:tr w:rsidR="00631C99" w:rsidRPr="00631C99" w:rsidTr="00470555">
        <w:trPr>
          <w:trHeight w:val="70"/>
        </w:trPr>
        <w:tc>
          <w:tcPr>
            <w:tcW w:w="1809" w:type="dxa"/>
          </w:tcPr>
          <w:p w:rsidR="00631C99" w:rsidRPr="002862D7" w:rsidRDefault="00631C99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Image analysis</w:t>
            </w:r>
          </w:p>
        </w:tc>
        <w:tc>
          <w:tcPr>
            <w:tcW w:w="2297" w:type="dxa"/>
          </w:tcPr>
          <w:p w:rsidR="00631C99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410" w:type="dxa"/>
          </w:tcPr>
          <w:p w:rsidR="00631C99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Add your opinion- Draw the composition </w:t>
            </w:r>
          </w:p>
        </w:tc>
        <w:tc>
          <w:tcPr>
            <w:tcW w:w="3827" w:type="dxa"/>
          </w:tcPr>
          <w:p w:rsidR="00631C99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color w:val="FF0000"/>
                <w:sz w:val="16"/>
                <w:szCs w:val="16"/>
              </w:rPr>
              <w:t>Say what you lik</w:t>
            </w:r>
            <w:r>
              <w:rPr>
                <w:rFonts w:ascii="Calibri Light" w:hAnsi="Calibri Light" w:cs="Calibri Light"/>
                <w:color w:val="FF0000"/>
                <w:sz w:val="16"/>
                <w:szCs w:val="16"/>
              </w:rPr>
              <w:t>e/dislike about Williams images. What makes te images interesting? Remember when we spoke about how Williams makes the impossible possible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Contact sheet- Mirror images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Highlight image you are going to use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Annotate contact sheet using subject specific language  over/under exposed</w:t>
            </w:r>
          </w:p>
        </w:tc>
        <w:tc>
          <w:tcPr>
            <w:tcW w:w="3827" w:type="dxa"/>
          </w:tcPr>
          <w:p w:rsidR="00056074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color w:val="FF0000"/>
                <w:sz w:val="16"/>
                <w:szCs w:val="16"/>
              </w:rPr>
              <w:t>Highlight and annotate. Did you use more than one prop?</w:t>
            </w:r>
          </w:p>
        </w:tc>
      </w:tr>
      <w:tr w:rsidR="00056074" w:rsidRPr="00631C99" w:rsidTr="00631C99">
        <w:trPr>
          <w:trHeight w:val="70"/>
        </w:trPr>
        <w:tc>
          <w:tcPr>
            <w:tcW w:w="1809" w:type="dxa"/>
            <w:shd w:val="clear" w:color="auto" w:fill="auto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Small outcomes </w:t>
            </w:r>
          </w:p>
        </w:tc>
        <w:tc>
          <w:tcPr>
            <w:tcW w:w="2297" w:type="dxa"/>
            <w:shd w:val="clear" w:color="auto" w:fill="auto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Choose images showing different perspectives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Show which outcomes you are going to edit together and say why. </w:t>
            </w:r>
          </w:p>
        </w:tc>
        <w:tc>
          <w:tcPr>
            <w:tcW w:w="3827" w:type="dxa"/>
            <w:shd w:val="clear" w:color="auto" w:fill="auto"/>
          </w:tcPr>
          <w:p w:rsidR="00056074" w:rsidRPr="00631C99" w:rsidRDefault="002862D7" w:rsidP="002862D7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How will you edit the images together? What was your intention? </w:t>
            </w:r>
            <w:r>
              <w:rPr>
                <w:rFonts w:ascii="Calibri Light" w:hAnsi="Calibri Light" w:cs="Calibri Light"/>
                <w:color w:val="FF0000"/>
                <w:sz w:val="16"/>
                <w:szCs w:val="16"/>
              </w:rPr>
              <w:t>D yu want the model in the mirror to be looking back at the model holding the mirror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Editing process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Annotate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Detailed annotation </w:t>
            </w:r>
          </w:p>
        </w:tc>
        <w:tc>
          <w:tcPr>
            <w:tcW w:w="3827" w:type="dxa"/>
          </w:tcPr>
          <w:p w:rsidR="00056074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Remember to detail how you combined the layers together- effective annotation so you can refer back to it! 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Outcomes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X3 A4 outcomes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X5 A4 outcomes. Say why the images were successful 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Evaluate of your camera settings- were they correct? How do you know?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lastRenderedPageBreak/>
              <w:t>Image Analysis- Using PowerPoint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X3 outcomes showing Rule of Thirds and geometric shapes showing were model/objects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X5 outcomes- Detailed analysis of images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Leading lines </w:t>
            </w:r>
          </w:p>
        </w:tc>
        <w:tc>
          <w:tcPr>
            <w:tcW w:w="3827" w:type="dxa"/>
          </w:tcPr>
          <w:p w:rsidR="00056074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Include rule of thirds- draw these in pencil </w:t>
            </w:r>
          </w:p>
        </w:tc>
      </w:tr>
      <w:tr w:rsidR="00056074" w:rsidRPr="00631C99" w:rsidTr="00470555">
        <w:trPr>
          <w:trHeight w:val="647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Inspiration Page- Developed Outcomes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Images of the work by Williams that inspired you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Say what you are planning to do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Find different examples of William’s work that you are going to experiment with- Create collages.</w:t>
            </w:r>
          </w:p>
        </w:tc>
        <w:tc>
          <w:tcPr>
            <w:tcW w:w="3827" w:type="dxa"/>
          </w:tcPr>
          <w:p w:rsidR="00056074" w:rsidRPr="00631C99" w:rsidRDefault="00631C99" w:rsidP="00631C99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Have you included broken down sections of the image- remember this should show each edited layer 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Contact sheet- </w:t>
            </w:r>
          </w:p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Model against white and black background. Background imagery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Annotate and highlight-</w:t>
            </w:r>
            <w:r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 what did you find difficult?</w:t>
            </w:r>
          </w:p>
        </w:tc>
      </w:tr>
      <w:tr w:rsidR="00056074" w:rsidRPr="00631C99" w:rsidTr="00470555">
        <w:trPr>
          <w:trHeight w:val="568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Small outcomes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Image that you are going to combine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Say how you are going to combine them and what you are hoping to achieve E.g. Model looks as though they are sitting on top of a book. Scale of the person is very small. 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Say what settings you used</w:t>
            </w:r>
          </w:p>
          <w:p w:rsid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Say how you intend to edit the images together- what was your plan?</w:t>
            </w:r>
          </w:p>
          <w:p w:rsidR="00631C99" w:rsidRP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Edit process </w:t>
            </w: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Screen shots- Say what you did 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Well edited outcomes- Include shadow and adjust scale. 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Make sure you keep a detailed process as you may need to refer back to it. ANNOTATE</w:t>
            </w:r>
          </w:p>
        </w:tc>
      </w:tr>
      <w:tr w:rsidR="00056074" w:rsidRPr="00631C99" w:rsidTr="00470555">
        <w:trPr>
          <w:trHeight w:val="70"/>
        </w:trPr>
        <w:tc>
          <w:tcPr>
            <w:tcW w:w="1809" w:type="dxa"/>
          </w:tcPr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A4 Outcomes </w:t>
            </w:r>
          </w:p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:rsidR="00056074" w:rsidRPr="002862D7" w:rsidRDefault="00056074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297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Edited outcomes</w:t>
            </w:r>
          </w:p>
        </w:tc>
        <w:tc>
          <w:tcPr>
            <w:tcW w:w="2410" w:type="dxa"/>
          </w:tcPr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Detailed analysis of images </w:t>
            </w:r>
          </w:p>
          <w:p w:rsidR="00056074" w:rsidRPr="00631C99" w:rsidRDefault="00056074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Leading lines</w:t>
            </w:r>
          </w:p>
        </w:tc>
        <w:tc>
          <w:tcPr>
            <w:tcW w:w="3827" w:type="dxa"/>
          </w:tcPr>
          <w:p w:rsidR="00056074" w:rsidRPr="00631C99" w:rsidRDefault="00631C99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Say what you found challenging. Was it difficult to make the layers match</w:t>
            </w:r>
            <w:r>
              <w:rPr>
                <w:rFonts w:ascii="Calibri Light" w:hAnsi="Calibri Light" w:cs="Calibri Light"/>
                <w:sz w:val="16"/>
                <w:szCs w:val="16"/>
              </w:rPr>
              <w:t>?</w:t>
            </w:r>
          </w:p>
        </w:tc>
      </w:tr>
      <w:tr w:rsidR="002862D7" w:rsidRPr="00631C99" w:rsidTr="00470555">
        <w:trPr>
          <w:trHeight w:val="70"/>
        </w:trPr>
        <w:tc>
          <w:tcPr>
            <w:tcW w:w="1809" w:type="dxa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Hendrick Kerstens</w:t>
            </w:r>
          </w:p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 Research page </w:t>
            </w:r>
          </w:p>
        </w:tc>
        <w:tc>
          <w:tcPr>
            <w:tcW w:w="2297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Info about the artist, opinion ,photos of the artist’s work</w:t>
            </w:r>
          </w:p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Image analysis</w:t>
            </w:r>
          </w:p>
        </w:tc>
        <w:tc>
          <w:tcPr>
            <w:tcW w:w="2410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Detailed image analysis</w:t>
            </w:r>
          </w:p>
        </w:tc>
        <w:tc>
          <w:tcPr>
            <w:tcW w:w="3827" w:type="dxa"/>
          </w:tcPr>
          <w:p w:rsidR="002862D7" w:rsidRPr="00631C99" w:rsidRDefault="002862D7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Check you have all of the following: </w:t>
            </w:r>
          </w:p>
          <w:p w:rsidR="002862D7" w:rsidRPr="00631C99" w:rsidRDefault="002862D7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Title- no bubble writing </w:t>
            </w:r>
          </w:p>
          <w:p w:rsidR="002862D7" w:rsidRPr="00631C99" w:rsidRDefault="002862D7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Research- relevant information </w:t>
            </w:r>
          </w:p>
          <w:p w:rsidR="002862D7" w:rsidRPr="00631C99" w:rsidRDefault="002862D7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Images- analyse the images. Try to use different images than the images you have used in your image analysis. Add your opinion about the work </w:t>
            </w:r>
          </w:p>
          <w:p w:rsidR="002862D7" w:rsidRPr="00631C99" w:rsidRDefault="002862D7" w:rsidP="00470555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Opinion- Say whether or not you like the images</w:t>
            </w:r>
          </w:p>
        </w:tc>
      </w:tr>
      <w:tr w:rsidR="002862D7" w:rsidRPr="00631C99" w:rsidTr="002862D7">
        <w:trPr>
          <w:trHeight w:val="70"/>
        </w:trPr>
        <w:tc>
          <w:tcPr>
            <w:tcW w:w="1809" w:type="dxa"/>
            <w:shd w:val="clear" w:color="auto" w:fill="FFFFFF" w:themeFill="background1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  <w:highlight w:val="yellow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Contact sheet </w:t>
            </w:r>
          </w:p>
        </w:tc>
        <w:tc>
          <w:tcPr>
            <w:tcW w:w="2297" w:type="dxa"/>
            <w:shd w:val="clear" w:color="auto" w:fill="FFFFFF" w:themeFill="background1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sz w:val="16"/>
                <w:szCs w:val="16"/>
                <w:highlight w:val="yellow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Annotate</w:t>
            </w:r>
          </w:p>
        </w:tc>
        <w:tc>
          <w:tcPr>
            <w:tcW w:w="2410" w:type="dxa"/>
            <w:shd w:val="clear" w:color="auto" w:fill="FFFFFF" w:themeFill="background1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sz w:val="16"/>
                <w:szCs w:val="16"/>
                <w:highlight w:val="yellow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Annotate contact sheet- over/under exposed </w:t>
            </w:r>
          </w:p>
        </w:tc>
        <w:tc>
          <w:tcPr>
            <w:tcW w:w="3827" w:type="dxa"/>
            <w:shd w:val="clear" w:color="auto" w:fill="FFFFFF" w:themeFill="background1"/>
          </w:tcPr>
          <w:p w:rsidR="002862D7" w:rsidRPr="003C08CA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  <w:highlight w:val="yellow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>Highlight and annotate</w:t>
            </w:r>
          </w:p>
        </w:tc>
      </w:tr>
      <w:tr w:rsidR="002862D7" w:rsidRPr="00631C99" w:rsidTr="002862D7">
        <w:trPr>
          <w:trHeight w:val="70"/>
        </w:trPr>
        <w:tc>
          <w:tcPr>
            <w:tcW w:w="1809" w:type="dxa"/>
            <w:shd w:val="clear" w:color="auto" w:fill="FFFFFF" w:themeFill="background1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Small outcomes </w:t>
            </w:r>
          </w:p>
        </w:tc>
        <w:tc>
          <w:tcPr>
            <w:tcW w:w="2297" w:type="dxa"/>
            <w:shd w:val="clear" w:color="auto" w:fill="FFFFFF" w:themeFill="background1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Say why you have chosen particular images</w:t>
            </w:r>
          </w:p>
        </w:tc>
        <w:tc>
          <w:tcPr>
            <w:tcW w:w="2410" w:type="dxa"/>
            <w:shd w:val="clear" w:color="auto" w:fill="FFFFFF" w:themeFill="background1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Say what settings you used</w:t>
            </w:r>
          </w:p>
        </w:tc>
      </w:tr>
      <w:tr w:rsidR="002862D7" w:rsidRPr="00631C99" w:rsidTr="002862D7">
        <w:trPr>
          <w:trHeight w:val="70"/>
        </w:trPr>
        <w:tc>
          <w:tcPr>
            <w:tcW w:w="1809" w:type="dxa"/>
            <w:shd w:val="clear" w:color="auto" w:fill="FFFFFF" w:themeFill="background1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Editing process </w:t>
            </w:r>
          </w:p>
        </w:tc>
        <w:tc>
          <w:tcPr>
            <w:tcW w:w="2297" w:type="dxa"/>
            <w:shd w:val="clear" w:color="auto" w:fill="FFFFFF" w:themeFill="background1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Screenshot each time you adjust the image and say what you did</w:t>
            </w:r>
          </w:p>
        </w:tc>
        <w:tc>
          <w:tcPr>
            <w:tcW w:w="2410" w:type="dxa"/>
            <w:shd w:val="clear" w:color="auto" w:fill="FFFFFF" w:themeFill="background1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Detailed analysis</w:t>
            </w:r>
          </w:p>
        </w:tc>
        <w:tc>
          <w:tcPr>
            <w:tcW w:w="3827" w:type="dxa"/>
            <w:shd w:val="clear" w:color="auto" w:fill="FFFFFF" w:themeFill="background1"/>
          </w:tcPr>
          <w:p w:rsidR="002862D7" w:rsidRPr="003C08CA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Say what you did- high contrast – darken shadows on background. </w:t>
            </w:r>
          </w:p>
          <w:p w:rsidR="003C08CA" w:rsidRPr="003C08CA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>Did you use the blemish removal tool?</w:t>
            </w:r>
          </w:p>
        </w:tc>
      </w:tr>
      <w:tr w:rsidR="002862D7" w:rsidRPr="00631C99" w:rsidTr="002862D7">
        <w:trPr>
          <w:trHeight w:val="70"/>
        </w:trPr>
        <w:tc>
          <w:tcPr>
            <w:tcW w:w="1809" w:type="dxa"/>
            <w:shd w:val="clear" w:color="auto" w:fill="FFFFFF" w:themeFill="background1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Outcomes </w:t>
            </w:r>
          </w:p>
        </w:tc>
        <w:tc>
          <w:tcPr>
            <w:tcW w:w="2297" w:type="dxa"/>
            <w:shd w:val="clear" w:color="auto" w:fill="FFFFFF" w:themeFill="background1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X3 A4 Outcomes</w:t>
            </w:r>
          </w:p>
        </w:tc>
        <w:tc>
          <w:tcPr>
            <w:tcW w:w="2410" w:type="dxa"/>
            <w:shd w:val="clear" w:color="auto" w:fill="FFFFFF" w:themeFill="background1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X5 A4 outcomes. Say why the images were successful</w:t>
            </w:r>
          </w:p>
        </w:tc>
        <w:tc>
          <w:tcPr>
            <w:tcW w:w="3827" w:type="dxa"/>
            <w:shd w:val="clear" w:color="auto" w:fill="FFFFFF" w:themeFill="background1"/>
          </w:tcPr>
          <w:p w:rsidR="002862D7" w:rsidRPr="003C08CA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>WWW EBI</w:t>
            </w:r>
          </w:p>
        </w:tc>
      </w:tr>
      <w:tr w:rsidR="002862D7" w:rsidRPr="00631C99" w:rsidTr="00ED3A27">
        <w:trPr>
          <w:trHeight w:val="70"/>
        </w:trPr>
        <w:tc>
          <w:tcPr>
            <w:tcW w:w="1809" w:type="dxa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Developed Idea </w:t>
            </w:r>
          </w:p>
        </w:tc>
        <w:tc>
          <w:tcPr>
            <w:tcW w:w="2297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Show materials that you could use</w:t>
            </w:r>
          </w:p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Say how it relates to Kersten’s work </w:t>
            </w:r>
          </w:p>
        </w:tc>
        <w:tc>
          <w:tcPr>
            <w:tcW w:w="2410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Find examples from the internet showing how others have used recycled materials. </w:t>
            </w:r>
          </w:p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Photograph the process of making your objects </w:t>
            </w:r>
          </w:p>
        </w:tc>
        <w:tc>
          <w:tcPr>
            <w:tcW w:w="3827" w:type="dxa"/>
          </w:tcPr>
          <w:p w:rsidR="002862D7" w:rsidRPr="003C08CA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Say what you will use to create your own prop=- household materials </w:t>
            </w:r>
          </w:p>
        </w:tc>
      </w:tr>
      <w:tr w:rsidR="002862D7" w:rsidRPr="00631C99" w:rsidTr="00470555">
        <w:trPr>
          <w:trHeight w:val="70"/>
        </w:trPr>
        <w:tc>
          <w:tcPr>
            <w:tcW w:w="1809" w:type="dxa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Contact sheet </w:t>
            </w:r>
          </w:p>
        </w:tc>
        <w:tc>
          <w:tcPr>
            <w:tcW w:w="2297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Highlight image you are going to use</w:t>
            </w:r>
          </w:p>
        </w:tc>
        <w:tc>
          <w:tcPr>
            <w:tcW w:w="2410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Annotate contact sheet using subject specific language  over/under exposed</w:t>
            </w:r>
          </w:p>
        </w:tc>
        <w:tc>
          <w:tcPr>
            <w:tcW w:w="3827" w:type="dxa"/>
          </w:tcPr>
          <w:p w:rsidR="002862D7" w:rsidRPr="003C08CA" w:rsidRDefault="003C08CA" w:rsidP="00470555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>Did you prop work? Highlight and annotate</w:t>
            </w:r>
          </w:p>
        </w:tc>
      </w:tr>
      <w:tr w:rsidR="002862D7" w:rsidRPr="00631C99" w:rsidTr="00470555">
        <w:trPr>
          <w:trHeight w:val="70"/>
        </w:trPr>
        <w:tc>
          <w:tcPr>
            <w:tcW w:w="1809" w:type="dxa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Small outcomes </w:t>
            </w:r>
          </w:p>
        </w:tc>
        <w:tc>
          <w:tcPr>
            <w:tcW w:w="2297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Say why you have chosen particular images</w:t>
            </w:r>
          </w:p>
        </w:tc>
        <w:tc>
          <w:tcPr>
            <w:tcW w:w="2410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27" w:type="dxa"/>
          </w:tcPr>
          <w:p w:rsidR="002862D7" w:rsidRPr="00631C99" w:rsidRDefault="003C08CA" w:rsidP="003C08CA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FF0000"/>
                <w:sz w:val="16"/>
                <w:szCs w:val="16"/>
              </w:rPr>
              <w:t>Was your prop making successful? MAKE A NEW PROP IF YOU WERE NOT SATISFIED</w:t>
            </w:r>
          </w:p>
        </w:tc>
      </w:tr>
      <w:tr w:rsidR="002862D7" w:rsidRPr="00631C99" w:rsidTr="00470555">
        <w:trPr>
          <w:trHeight w:val="70"/>
        </w:trPr>
        <w:tc>
          <w:tcPr>
            <w:tcW w:w="1809" w:type="dxa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Editing process</w:t>
            </w:r>
          </w:p>
        </w:tc>
        <w:tc>
          <w:tcPr>
            <w:tcW w:w="2297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X3 A4 Outcomes</w:t>
            </w:r>
          </w:p>
        </w:tc>
        <w:tc>
          <w:tcPr>
            <w:tcW w:w="2410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X5 A4 outcomes. Say why the images were successful</w:t>
            </w:r>
          </w:p>
        </w:tc>
        <w:tc>
          <w:tcPr>
            <w:tcW w:w="3827" w:type="dxa"/>
          </w:tcPr>
          <w:p w:rsidR="002862D7" w:rsidRPr="003C08CA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Say what you did to improve your outcomes </w:t>
            </w:r>
          </w:p>
        </w:tc>
      </w:tr>
      <w:tr w:rsidR="002862D7" w:rsidRPr="00631C99" w:rsidTr="00470555">
        <w:trPr>
          <w:trHeight w:val="70"/>
        </w:trPr>
        <w:tc>
          <w:tcPr>
            <w:tcW w:w="1809" w:type="dxa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Comparison </w:t>
            </w:r>
          </w:p>
        </w:tc>
        <w:tc>
          <w:tcPr>
            <w:tcW w:w="2297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Compare Kersten</w:t>
            </w:r>
            <w:r w:rsidR="006B2DD5">
              <w:rPr>
                <w:rFonts w:ascii="Calibri Light" w:hAnsi="Calibri Light" w:cs="Calibri Light"/>
                <w:sz w:val="16"/>
                <w:szCs w:val="16"/>
              </w:rPr>
              <w:t>’</w:t>
            </w:r>
            <w:r w:rsidRPr="00631C99">
              <w:rPr>
                <w:rFonts w:ascii="Calibri Light" w:hAnsi="Calibri Light" w:cs="Calibri Light"/>
                <w:sz w:val="16"/>
                <w:szCs w:val="16"/>
              </w:rPr>
              <w:t>s image</w:t>
            </w:r>
            <w:r w:rsidR="006B2DD5">
              <w:rPr>
                <w:rFonts w:ascii="Calibri Light" w:hAnsi="Calibri Light" w:cs="Calibri Light"/>
                <w:sz w:val="16"/>
                <w:szCs w:val="16"/>
              </w:rPr>
              <w:t>s</w:t>
            </w: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 to your original shoot and developed shoot X3 images </w:t>
            </w:r>
          </w:p>
        </w:tc>
        <w:tc>
          <w:tcPr>
            <w:tcW w:w="2410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X3 images </w:t>
            </w:r>
          </w:p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How could you improve on the shoots? Say what you could do differently. </w:t>
            </w:r>
          </w:p>
        </w:tc>
        <w:tc>
          <w:tcPr>
            <w:tcW w:w="3827" w:type="dxa"/>
          </w:tcPr>
          <w:p w:rsidR="002862D7" w:rsidRPr="003C08CA" w:rsidRDefault="003C08CA" w:rsidP="003C08CA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>Compare you work to Kersten</w:t>
            </w:r>
            <w:r w:rsid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>’</w:t>
            </w: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>s- do you feel you managed to create the same lighting. Were you outcomes as successful? What would you change?</w:t>
            </w:r>
          </w:p>
        </w:tc>
      </w:tr>
      <w:tr w:rsidR="002862D7" w:rsidRPr="00631C99" w:rsidTr="00470555">
        <w:trPr>
          <w:trHeight w:val="70"/>
        </w:trPr>
        <w:tc>
          <w:tcPr>
            <w:tcW w:w="1809" w:type="dxa"/>
          </w:tcPr>
          <w:p w:rsidR="002862D7" w:rsidRPr="002862D7" w:rsidRDefault="002862D7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Outcomes</w:t>
            </w:r>
          </w:p>
        </w:tc>
        <w:tc>
          <w:tcPr>
            <w:tcW w:w="2297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410" w:type="dxa"/>
          </w:tcPr>
          <w:p w:rsidR="002862D7" w:rsidRPr="00631C99" w:rsidRDefault="002862D7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27" w:type="dxa"/>
          </w:tcPr>
          <w:p w:rsidR="002862D7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3C08CA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WWW EBI </w:t>
            </w:r>
          </w:p>
        </w:tc>
      </w:tr>
      <w:tr w:rsidR="003C08CA" w:rsidRPr="00631C99" w:rsidTr="006B2DD5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Mads Perch </w:t>
            </w:r>
          </w:p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Research Page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Info about the artist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Opinion 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Photos of the artist’s work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Image analysis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Deeper research- THIS MUST BE IN YOUR OWN WORDS 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Analyse 2 images in depth</w:t>
            </w:r>
          </w:p>
        </w:tc>
        <w:tc>
          <w:tcPr>
            <w:tcW w:w="3827" w:type="dxa"/>
            <w:shd w:val="clear" w:color="auto" w:fill="FFFF00"/>
          </w:tcPr>
          <w:p w:rsidR="003C08CA" w:rsidRPr="00631C99" w:rsidRDefault="003C08CA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Check you have all of the following: </w:t>
            </w:r>
          </w:p>
          <w:p w:rsidR="003C08CA" w:rsidRPr="00631C99" w:rsidRDefault="003C08CA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Title- no bubble writing </w:t>
            </w:r>
          </w:p>
          <w:p w:rsidR="003C08CA" w:rsidRPr="00631C99" w:rsidRDefault="003C08CA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Research- relevant information </w:t>
            </w:r>
          </w:p>
          <w:p w:rsidR="003C08CA" w:rsidRPr="00631C99" w:rsidRDefault="003C08CA" w:rsidP="00470555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Images- analyse the images. Try to use different images than the images you have used in your image analysis. Add your opinion about the work 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color w:val="FF0000"/>
                <w:sz w:val="16"/>
                <w:szCs w:val="16"/>
              </w:rPr>
              <w:t>Opinion- Say whether or not you like the images</w:t>
            </w:r>
          </w:p>
        </w:tc>
      </w:tr>
      <w:tr w:rsidR="003C08CA" w:rsidRPr="00631C99" w:rsidTr="006B2DD5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Image analysis 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6B2DD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do you notice? Draw rue of thirds</w:t>
            </w:r>
          </w:p>
        </w:tc>
        <w:tc>
          <w:tcPr>
            <w:tcW w:w="2410" w:type="dxa"/>
            <w:shd w:val="clear" w:color="auto" w:fill="FFFF00"/>
          </w:tcPr>
          <w:p w:rsidR="003C08CA" w:rsidRDefault="006B2DD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Add your opinion</w:t>
            </w:r>
          </w:p>
          <w:p w:rsidR="006B2DD5" w:rsidRPr="00631C99" w:rsidRDefault="006B2DD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do you think Perch was trying to achieve?</w:t>
            </w:r>
          </w:p>
        </w:tc>
        <w:tc>
          <w:tcPr>
            <w:tcW w:w="3827" w:type="dxa"/>
            <w:shd w:val="clear" w:color="auto" w:fill="FFFF00"/>
          </w:tcPr>
          <w:p w:rsidR="003C08CA" w:rsidRPr="00631C99" w:rsidRDefault="006B2DD5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>Add rule of thirds- how could you create similar outcomes?</w:t>
            </w:r>
          </w:p>
        </w:tc>
      </w:tr>
      <w:tr w:rsidR="003C08CA" w:rsidRPr="00631C99" w:rsidTr="00BC54C2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Contact sheet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Highlight image you are going to use 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Annotate contact sheet using subject specific language  over/under exposed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>LEAVE SPACE- 1 PAGE</w:t>
            </w:r>
          </w:p>
        </w:tc>
      </w:tr>
      <w:tr w:rsidR="003C08CA" w:rsidRPr="00631C99" w:rsidTr="002862D7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Small outcomes 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Choose images showing different perspectives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WWW EBI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>LEAVE SPACE- 2 PAGES</w:t>
            </w:r>
          </w:p>
        </w:tc>
      </w:tr>
      <w:tr w:rsidR="003C08CA" w:rsidRPr="00631C99" w:rsidTr="002862D7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Editing process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Annotate 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Detailed annotation 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>LEAVE SPACE 1 PAGE</w:t>
            </w:r>
          </w:p>
        </w:tc>
      </w:tr>
      <w:tr w:rsidR="003C08CA" w:rsidRPr="00631C99" w:rsidTr="002862D7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Outcomes 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X3 A4 outcomes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X5 A4 outcomes. Say why the images were successful 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6B2DD5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FF0000"/>
                <w:sz w:val="16"/>
                <w:szCs w:val="16"/>
              </w:rPr>
              <w:t>LEAVE SPA</w:t>
            </w:r>
            <w:r w:rsidR="003C08CA"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>CE- 4 PAGES</w:t>
            </w:r>
          </w:p>
        </w:tc>
      </w:tr>
      <w:tr w:rsidR="003C08CA" w:rsidRPr="00631C99" w:rsidTr="006B2DD5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47765B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Man Ray Research Page </w:t>
            </w:r>
          </w:p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Sub heading: </w:t>
            </w:r>
            <w:r w:rsidRPr="002862D7">
              <w:rPr>
                <w:rFonts w:ascii="Calibri Light" w:hAnsi="Calibri Light" w:cs="Calibri Light"/>
                <w:b/>
                <w:sz w:val="16"/>
                <w:szCs w:val="16"/>
                <w:u w:val="single"/>
              </w:rPr>
              <w:t xml:space="preserve">Distortion 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Create a research page looking at how Man Ray distorts portraiture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47765B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Deeper research- THIS MUST BE IN YOUR OWN WORDS 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lastRenderedPageBreak/>
              <w:t>Analyse an image in depth What camera settings do you think Leibowitz used?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47765B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lastRenderedPageBreak/>
              <w:t xml:space="preserve">Check you have all of the following: </w:t>
            </w:r>
          </w:p>
          <w:p w:rsidR="003C08CA" w:rsidRPr="006B2DD5" w:rsidRDefault="003C08CA" w:rsidP="0047765B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Title- no bubble writing </w:t>
            </w:r>
          </w:p>
          <w:p w:rsidR="003C08CA" w:rsidRPr="006B2DD5" w:rsidRDefault="003C08CA" w:rsidP="0047765B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Research- relevant information </w:t>
            </w:r>
          </w:p>
          <w:p w:rsidR="003C08CA" w:rsidRPr="006B2DD5" w:rsidRDefault="003C08CA" w:rsidP="0047765B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lastRenderedPageBreak/>
              <w:t xml:space="preserve">Images- analyse the images. Try to use different images than the images you have used in your image analysis. Add your opinion about the work </w:t>
            </w:r>
          </w:p>
          <w:p w:rsidR="003C08CA" w:rsidRPr="006B2DD5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>Opinion- Say whether or not you like the images</w:t>
            </w:r>
          </w:p>
        </w:tc>
      </w:tr>
      <w:tr w:rsidR="003C08CA" w:rsidRPr="00631C99" w:rsidTr="006B2DD5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  <w:highlight w:val="yellow"/>
              </w:rPr>
              <w:lastRenderedPageBreak/>
              <w:t xml:space="preserve">Contact sheet 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sz w:val="16"/>
                <w:szCs w:val="16"/>
                <w:highlight w:val="yellow"/>
              </w:rPr>
              <w:t xml:space="preserve">Highlight image you are going to use 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sz w:val="16"/>
                <w:szCs w:val="16"/>
                <w:highlight w:val="yellow"/>
              </w:rPr>
              <w:t>Annotate contact sheet using subject specific language  over/under exposed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470555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Shoot using your mobile phone! Create pages in Word if you cannot print We can print when we return. </w:t>
            </w:r>
          </w:p>
        </w:tc>
      </w:tr>
      <w:tr w:rsidR="003C08CA" w:rsidRPr="00631C99" w:rsidTr="006B2DD5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Small outcomes 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47765B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Choose images showing different perspectives</w:t>
            </w:r>
          </w:p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Show which outcomes you are going to edit together and say why. 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3C08CA">
            <w:pPr>
              <w:pStyle w:val="NoSpacing"/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Say what settings you used- Say how you shot as this will  be different to what we usually do in school </w:t>
            </w:r>
          </w:p>
        </w:tc>
      </w:tr>
      <w:tr w:rsidR="003C08CA" w:rsidRPr="00631C99" w:rsidTr="006B2DD5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>Editing process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Annotate 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Detailed annotation 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Say what you did to edit the images- did you need to adjust the lighting as you didn’t have studio lighting? </w:t>
            </w:r>
          </w:p>
        </w:tc>
      </w:tr>
      <w:tr w:rsidR="003C08CA" w:rsidRPr="00631C99" w:rsidTr="006B2DD5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2862D7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Outcomes </w:t>
            </w: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>X3 A4 outcomes</w:t>
            </w: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631C99">
              <w:rPr>
                <w:rFonts w:ascii="Calibri Light" w:hAnsi="Calibri Light" w:cs="Calibri Light"/>
                <w:sz w:val="16"/>
                <w:szCs w:val="16"/>
              </w:rPr>
              <w:t xml:space="preserve">X5 A4 outcomes. Say why the images were successful </w:t>
            </w:r>
          </w:p>
        </w:tc>
        <w:tc>
          <w:tcPr>
            <w:tcW w:w="3827" w:type="dxa"/>
            <w:shd w:val="clear" w:color="auto" w:fill="FFFF00"/>
          </w:tcPr>
          <w:p w:rsidR="003C08CA" w:rsidRPr="006B2DD5" w:rsidRDefault="003C08CA" w:rsidP="00056074">
            <w:pPr>
              <w:rPr>
                <w:rFonts w:ascii="Calibri Light" w:hAnsi="Calibri Light" w:cs="Calibri Light"/>
                <w:color w:val="FF0000"/>
                <w:sz w:val="16"/>
                <w:szCs w:val="16"/>
              </w:rPr>
            </w:pPr>
            <w:r w:rsidRPr="006B2DD5">
              <w:rPr>
                <w:rFonts w:ascii="Calibri Light" w:hAnsi="Calibri Light" w:cs="Calibri Light"/>
                <w:color w:val="FF0000"/>
                <w:sz w:val="16"/>
                <w:szCs w:val="16"/>
              </w:rPr>
              <w:t xml:space="preserve">Leave space if you cannot print- www ebi in word </w:t>
            </w:r>
          </w:p>
        </w:tc>
      </w:tr>
      <w:tr w:rsidR="003C08CA" w:rsidRPr="00631C99" w:rsidTr="00ED3A27">
        <w:trPr>
          <w:trHeight w:val="70"/>
        </w:trPr>
        <w:tc>
          <w:tcPr>
            <w:tcW w:w="1809" w:type="dxa"/>
            <w:shd w:val="clear" w:color="auto" w:fill="FFFF00"/>
          </w:tcPr>
          <w:p w:rsidR="003C08CA" w:rsidRPr="002862D7" w:rsidRDefault="003C08CA" w:rsidP="00056074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29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FFF00"/>
          </w:tcPr>
          <w:p w:rsidR="003C08CA" w:rsidRPr="00631C99" w:rsidRDefault="003C08CA" w:rsidP="00056074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</w:tbl>
    <w:p w:rsidR="009160B2" w:rsidRPr="00631C99" w:rsidRDefault="009160B2">
      <w:pPr>
        <w:rPr>
          <w:rFonts w:ascii="Calibri Light" w:hAnsi="Calibri Light" w:cs="Calibri Light"/>
          <w:sz w:val="16"/>
          <w:szCs w:val="16"/>
        </w:rPr>
      </w:pPr>
    </w:p>
    <w:sectPr w:rsidR="009160B2" w:rsidRPr="00631C99" w:rsidSect="00A040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CB1" w:rsidRDefault="00580CB1">
      <w:pPr>
        <w:spacing w:after="0" w:line="240" w:lineRule="auto"/>
      </w:pPr>
      <w:r>
        <w:separator/>
      </w:r>
    </w:p>
  </w:endnote>
  <w:endnote w:type="continuationSeparator" w:id="0">
    <w:p w:rsidR="00580CB1" w:rsidRDefault="00580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CB1" w:rsidRDefault="00580CB1">
      <w:pPr>
        <w:spacing w:after="0" w:line="240" w:lineRule="auto"/>
      </w:pPr>
      <w:r>
        <w:separator/>
      </w:r>
    </w:p>
  </w:footnote>
  <w:footnote w:type="continuationSeparator" w:id="0">
    <w:p w:rsidR="00580CB1" w:rsidRDefault="00580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19AC"/>
    <w:multiLevelType w:val="hybridMultilevel"/>
    <w:tmpl w:val="5344C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A0CC5"/>
    <w:multiLevelType w:val="hybridMultilevel"/>
    <w:tmpl w:val="24261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C1C56"/>
    <w:multiLevelType w:val="hybridMultilevel"/>
    <w:tmpl w:val="CDC80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2D298E"/>
    <w:multiLevelType w:val="hybridMultilevel"/>
    <w:tmpl w:val="DA34A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55B0D"/>
    <w:multiLevelType w:val="hybridMultilevel"/>
    <w:tmpl w:val="7F94C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163"/>
    <w:rsid w:val="00056074"/>
    <w:rsid w:val="00067A19"/>
    <w:rsid w:val="000C441F"/>
    <w:rsid w:val="000D3C7B"/>
    <w:rsid w:val="00142A7B"/>
    <w:rsid w:val="001F1CB4"/>
    <w:rsid w:val="002862D7"/>
    <w:rsid w:val="002A39D1"/>
    <w:rsid w:val="002D00EF"/>
    <w:rsid w:val="003A1821"/>
    <w:rsid w:val="003C08CA"/>
    <w:rsid w:val="003E56FD"/>
    <w:rsid w:val="0043299A"/>
    <w:rsid w:val="004412DB"/>
    <w:rsid w:val="00470555"/>
    <w:rsid w:val="00482891"/>
    <w:rsid w:val="004873CC"/>
    <w:rsid w:val="004F5F9D"/>
    <w:rsid w:val="0053451E"/>
    <w:rsid w:val="00580CB1"/>
    <w:rsid w:val="00631C99"/>
    <w:rsid w:val="006B2DD5"/>
    <w:rsid w:val="006C3430"/>
    <w:rsid w:val="00735E63"/>
    <w:rsid w:val="007478EC"/>
    <w:rsid w:val="00803CD3"/>
    <w:rsid w:val="008615CE"/>
    <w:rsid w:val="008E5163"/>
    <w:rsid w:val="009160B2"/>
    <w:rsid w:val="00965A4C"/>
    <w:rsid w:val="009C0039"/>
    <w:rsid w:val="00A04097"/>
    <w:rsid w:val="00A86F61"/>
    <w:rsid w:val="00B004C3"/>
    <w:rsid w:val="00B369D3"/>
    <w:rsid w:val="00B419AF"/>
    <w:rsid w:val="00C11E05"/>
    <w:rsid w:val="00C3576F"/>
    <w:rsid w:val="00C52D23"/>
    <w:rsid w:val="00C977AD"/>
    <w:rsid w:val="00D86986"/>
    <w:rsid w:val="00DA4D24"/>
    <w:rsid w:val="00DD3DEF"/>
    <w:rsid w:val="00DE160B"/>
    <w:rsid w:val="00DE7BCF"/>
    <w:rsid w:val="00E9393C"/>
    <w:rsid w:val="00F5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E67C705"/>
  <w15:docId w15:val="{1A262E96-BBD5-443D-A63A-2F5AC626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43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67A19"/>
    <w:pPr>
      <w:spacing w:after="0" w:line="240" w:lineRule="auto"/>
    </w:pPr>
    <w:rPr>
      <w:rFonts w:eastAsiaTheme="minorEastAsia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E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7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88225-B95B-451F-A5C3-CC7B9472B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41A6C573</Template>
  <TotalTime>2</TotalTime>
  <Pages>3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10226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Janette Pyke</dc:creator>
  <cp:lastModifiedBy>Janette Pyke</cp:lastModifiedBy>
  <cp:revision>3</cp:revision>
  <cp:lastPrinted>2019-09-06T11:27:00Z</cp:lastPrinted>
  <dcterms:created xsi:type="dcterms:W3CDTF">2020-05-12T13:31:00Z</dcterms:created>
  <dcterms:modified xsi:type="dcterms:W3CDTF">2020-05-12T17:00:00Z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JPyke@brentford.hounslow.sch.uk</vt:lpwstr>
  </property>
  <property fmtid="{D5CDD505-2E9C-101B-9397-08002B2CF9AE}" pid="5" name="MSIP_Label_eae28bff-71c8-45f0-930c-ed5f9784e5a4_SetDate">
    <vt:lpwstr>2018-07-18T07:27:11.9183526Z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