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94659D" w14:textId="5FF09DBA" w:rsidR="002D2BA6" w:rsidRPr="000D383E" w:rsidRDefault="002C381F" w:rsidP="000D383E">
      <w:pPr>
        <w:jc w:val="center"/>
        <w:rPr>
          <w:b/>
          <w:bCs/>
          <w:sz w:val="22"/>
          <w:szCs w:val="22"/>
        </w:rPr>
      </w:pPr>
      <w:bookmarkStart w:id="0" w:name="_GoBack"/>
      <w:bookmarkEnd w:id="0"/>
      <w:r w:rsidRPr="000D383E">
        <w:rPr>
          <w:b/>
          <w:bCs/>
          <w:sz w:val="22"/>
          <w:szCs w:val="22"/>
        </w:rPr>
        <w:t>Year 10 Quiz Phase 4.</w:t>
      </w:r>
    </w:p>
    <w:p w14:paraId="6CA47334" w14:textId="7BE48C18" w:rsidR="002C381F" w:rsidRPr="00A967DE" w:rsidRDefault="002C381F">
      <w:pPr>
        <w:rPr>
          <w:sz w:val="22"/>
          <w:szCs w:val="22"/>
        </w:rPr>
      </w:pPr>
    </w:p>
    <w:p w14:paraId="09DF7ED1" w14:textId="02B77B98" w:rsidR="002C381F" w:rsidRPr="00A967DE" w:rsidRDefault="002C381F">
      <w:pPr>
        <w:rPr>
          <w:sz w:val="22"/>
          <w:szCs w:val="22"/>
        </w:rPr>
      </w:pPr>
      <w:r w:rsidRPr="00A967DE">
        <w:rPr>
          <w:sz w:val="22"/>
          <w:szCs w:val="22"/>
        </w:rPr>
        <w:t xml:space="preserve">Complete the true or false quiz to show me how much you have learnt since I saw you last. </w:t>
      </w:r>
      <w:r w:rsidR="000D383E">
        <w:rPr>
          <w:sz w:val="22"/>
          <w:szCs w:val="22"/>
        </w:rPr>
        <w:t xml:space="preserve">If you are not sure of an answer look back at the work, you have completed to help you. Every question is multiple choice </w:t>
      </w:r>
      <w:r w:rsidR="000D383E" w:rsidRPr="000D383E">
        <w:rPr>
          <w:sz w:val="22"/>
          <w:szCs w:val="22"/>
        </w:rPr>
        <w:sym w:font="Wingdings" w:char="F04A"/>
      </w:r>
      <w:r w:rsidR="000D383E">
        <w:rPr>
          <w:sz w:val="22"/>
          <w:szCs w:val="22"/>
        </w:rPr>
        <w:t xml:space="preserve">. </w:t>
      </w:r>
    </w:p>
    <w:p w14:paraId="19BC6CCF" w14:textId="5D9DA4BF" w:rsidR="002C381F" w:rsidRPr="00A967DE" w:rsidRDefault="002C381F">
      <w:pPr>
        <w:rPr>
          <w:sz w:val="22"/>
          <w:szCs w:val="22"/>
        </w:rPr>
      </w:pPr>
    </w:p>
    <w:p w14:paraId="03C60FED" w14:textId="29BA0288" w:rsidR="002C381F" w:rsidRPr="000D383E" w:rsidRDefault="002C381F">
      <w:pPr>
        <w:rPr>
          <w:b/>
          <w:bCs/>
          <w:sz w:val="22"/>
          <w:szCs w:val="22"/>
        </w:rPr>
      </w:pPr>
      <w:r w:rsidRPr="000D383E">
        <w:rPr>
          <w:b/>
          <w:bCs/>
          <w:sz w:val="22"/>
          <w:szCs w:val="22"/>
        </w:rPr>
        <w:t xml:space="preserve">Water Management UK </w:t>
      </w:r>
    </w:p>
    <w:p w14:paraId="2C65EF64" w14:textId="77777777" w:rsidR="002C381F" w:rsidRPr="00A967DE" w:rsidRDefault="002C381F">
      <w:pPr>
        <w:rPr>
          <w:sz w:val="22"/>
          <w:szCs w:val="22"/>
        </w:rPr>
      </w:pPr>
    </w:p>
    <w:p w14:paraId="5B30AC17" w14:textId="63BCE6FE" w:rsidR="002C381F" w:rsidRPr="00A967DE" w:rsidRDefault="002C381F">
      <w:pPr>
        <w:rPr>
          <w:sz w:val="22"/>
          <w:szCs w:val="22"/>
        </w:rPr>
      </w:pPr>
      <w:r w:rsidRPr="00A967DE">
        <w:rPr>
          <w:sz w:val="22"/>
          <w:szCs w:val="22"/>
        </w:rPr>
        <w:t>1) Metered households measure the amount of water that a household uses and the homeowner pays for the exact amount of water consumed</w:t>
      </w:r>
    </w:p>
    <w:p w14:paraId="60F68047" w14:textId="6BA4141C" w:rsidR="002C381F" w:rsidRPr="00A967DE" w:rsidRDefault="002C381F">
      <w:pPr>
        <w:rPr>
          <w:sz w:val="22"/>
          <w:szCs w:val="22"/>
        </w:rPr>
      </w:pPr>
    </w:p>
    <w:p w14:paraId="10A45ABB" w14:textId="566B4B2A" w:rsidR="002C381F" w:rsidRPr="00A967DE" w:rsidRDefault="002C381F">
      <w:pPr>
        <w:rPr>
          <w:sz w:val="22"/>
          <w:szCs w:val="22"/>
        </w:rPr>
      </w:pPr>
      <w:r w:rsidRPr="00A967DE">
        <w:rPr>
          <w:sz w:val="22"/>
          <w:szCs w:val="22"/>
        </w:rPr>
        <w:t>True</w:t>
      </w:r>
    </w:p>
    <w:p w14:paraId="6D2F7687" w14:textId="06ED0B6C" w:rsidR="002C381F" w:rsidRPr="00A967DE" w:rsidRDefault="002C381F">
      <w:pPr>
        <w:rPr>
          <w:sz w:val="22"/>
          <w:szCs w:val="22"/>
        </w:rPr>
      </w:pPr>
      <w:r w:rsidRPr="00A967DE">
        <w:rPr>
          <w:sz w:val="22"/>
          <w:szCs w:val="22"/>
        </w:rPr>
        <w:t>False</w:t>
      </w:r>
    </w:p>
    <w:p w14:paraId="4EDBEC0D" w14:textId="65FB82F1" w:rsidR="002C381F" w:rsidRPr="00A967DE" w:rsidRDefault="002C381F">
      <w:pPr>
        <w:rPr>
          <w:sz w:val="22"/>
          <w:szCs w:val="22"/>
        </w:rPr>
      </w:pPr>
    </w:p>
    <w:p w14:paraId="7CDB37AE" w14:textId="2963CA49" w:rsidR="002C381F" w:rsidRPr="00A967DE" w:rsidRDefault="002C381F">
      <w:pPr>
        <w:rPr>
          <w:sz w:val="22"/>
          <w:szCs w:val="22"/>
        </w:rPr>
      </w:pPr>
      <w:r w:rsidRPr="00A967DE">
        <w:rPr>
          <w:sz w:val="22"/>
          <w:szCs w:val="22"/>
        </w:rPr>
        <w:t xml:space="preserve">2)  The highest amount of people in the UK live in the north west where the water supply is highest </w:t>
      </w:r>
    </w:p>
    <w:p w14:paraId="34806ADA" w14:textId="3D8FF44E" w:rsidR="002C381F" w:rsidRPr="00A967DE" w:rsidRDefault="002C381F">
      <w:pPr>
        <w:rPr>
          <w:sz w:val="22"/>
          <w:szCs w:val="22"/>
        </w:rPr>
      </w:pPr>
    </w:p>
    <w:p w14:paraId="569C1646" w14:textId="2AE328A9" w:rsidR="002C381F" w:rsidRPr="00A967DE" w:rsidRDefault="002C381F">
      <w:pPr>
        <w:rPr>
          <w:sz w:val="22"/>
          <w:szCs w:val="22"/>
        </w:rPr>
      </w:pPr>
      <w:r w:rsidRPr="00A967DE">
        <w:rPr>
          <w:sz w:val="22"/>
          <w:szCs w:val="22"/>
        </w:rPr>
        <w:t>True</w:t>
      </w:r>
    </w:p>
    <w:p w14:paraId="679BACEA" w14:textId="677529F5" w:rsidR="002C381F" w:rsidRPr="00A967DE" w:rsidRDefault="002C381F">
      <w:pPr>
        <w:rPr>
          <w:sz w:val="22"/>
          <w:szCs w:val="22"/>
        </w:rPr>
      </w:pPr>
      <w:r w:rsidRPr="00A967DE">
        <w:rPr>
          <w:sz w:val="22"/>
          <w:szCs w:val="22"/>
        </w:rPr>
        <w:t>False</w:t>
      </w:r>
    </w:p>
    <w:p w14:paraId="14D794DE" w14:textId="2D76BB9A" w:rsidR="002C381F" w:rsidRPr="00A967DE" w:rsidRDefault="002C381F">
      <w:pPr>
        <w:rPr>
          <w:sz w:val="22"/>
          <w:szCs w:val="22"/>
        </w:rPr>
      </w:pPr>
    </w:p>
    <w:p w14:paraId="3F07CA34" w14:textId="2A1DA6E9" w:rsidR="002C381F" w:rsidRPr="00A967DE" w:rsidRDefault="002C381F">
      <w:pPr>
        <w:rPr>
          <w:sz w:val="22"/>
          <w:szCs w:val="22"/>
        </w:rPr>
      </w:pPr>
      <w:r w:rsidRPr="00A967DE">
        <w:rPr>
          <w:sz w:val="22"/>
          <w:szCs w:val="22"/>
        </w:rPr>
        <w:t xml:space="preserve">3) Rivers have been running dry in the UK due to over consumption (people using too much water) </w:t>
      </w:r>
    </w:p>
    <w:p w14:paraId="4E990512" w14:textId="5F6467DE" w:rsidR="002C381F" w:rsidRPr="00A967DE" w:rsidRDefault="002C381F">
      <w:pPr>
        <w:rPr>
          <w:sz w:val="22"/>
          <w:szCs w:val="22"/>
        </w:rPr>
      </w:pPr>
    </w:p>
    <w:p w14:paraId="29F191CE" w14:textId="249D7F2C" w:rsidR="002C381F" w:rsidRPr="00A967DE" w:rsidRDefault="002C381F">
      <w:pPr>
        <w:rPr>
          <w:sz w:val="22"/>
          <w:szCs w:val="22"/>
        </w:rPr>
      </w:pPr>
      <w:r w:rsidRPr="00A967DE">
        <w:rPr>
          <w:sz w:val="22"/>
          <w:szCs w:val="22"/>
        </w:rPr>
        <w:t xml:space="preserve">True </w:t>
      </w:r>
    </w:p>
    <w:p w14:paraId="492471C2" w14:textId="7D00B890" w:rsidR="002C381F" w:rsidRPr="00A967DE" w:rsidRDefault="002C381F">
      <w:pPr>
        <w:rPr>
          <w:sz w:val="22"/>
          <w:szCs w:val="22"/>
        </w:rPr>
      </w:pPr>
      <w:r w:rsidRPr="00A967DE">
        <w:rPr>
          <w:sz w:val="22"/>
          <w:szCs w:val="22"/>
        </w:rPr>
        <w:t>False</w:t>
      </w:r>
    </w:p>
    <w:p w14:paraId="1FB55FB4" w14:textId="0C254BBE" w:rsidR="002C381F" w:rsidRPr="00A967DE" w:rsidRDefault="002C381F">
      <w:pPr>
        <w:rPr>
          <w:sz w:val="22"/>
          <w:szCs w:val="22"/>
        </w:rPr>
      </w:pPr>
    </w:p>
    <w:p w14:paraId="0DD77937" w14:textId="2A6B7EF4" w:rsidR="002C381F" w:rsidRPr="00A967DE" w:rsidRDefault="002C381F">
      <w:pPr>
        <w:rPr>
          <w:sz w:val="22"/>
          <w:szCs w:val="22"/>
        </w:rPr>
      </w:pPr>
      <w:r w:rsidRPr="00A967DE">
        <w:rPr>
          <w:sz w:val="22"/>
          <w:szCs w:val="22"/>
        </w:rPr>
        <w:t>4) Websites sponsored by the government help people understand how to use less water</w:t>
      </w:r>
    </w:p>
    <w:p w14:paraId="78F21D98" w14:textId="7B6650F1" w:rsidR="002C381F" w:rsidRPr="00A967DE" w:rsidRDefault="002C381F">
      <w:pPr>
        <w:rPr>
          <w:sz w:val="22"/>
          <w:szCs w:val="22"/>
        </w:rPr>
      </w:pPr>
    </w:p>
    <w:p w14:paraId="1F3C3027" w14:textId="486A01D5" w:rsidR="002C381F" w:rsidRPr="00A967DE" w:rsidRDefault="002C381F">
      <w:pPr>
        <w:rPr>
          <w:sz w:val="22"/>
          <w:szCs w:val="22"/>
        </w:rPr>
      </w:pPr>
      <w:r w:rsidRPr="00A967DE">
        <w:rPr>
          <w:sz w:val="22"/>
          <w:szCs w:val="22"/>
        </w:rPr>
        <w:t xml:space="preserve">True </w:t>
      </w:r>
    </w:p>
    <w:p w14:paraId="25D52B23" w14:textId="24C86BCB" w:rsidR="002C381F" w:rsidRPr="00A967DE" w:rsidRDefault="002C381F">
      <w:pPr>
        <w:rPr>
          <w:sz w:val="22"/>
          <w:szCs w:val="22"/>
        </w:rPr>
      </w:pPr>
      <w:r w:rsidRPr="00A967DE">
        <w:rPr>
          <w:sz w:val="22"/>
          <w:szCs w:val="22"/>
        </w:rPr>
        <w:t>False</w:t>
      </w:r>
    </w:p>
    <w:p w14:paraId="37DC0DF5" w14:textId="10104739" w:rsidR="002C381F" w:rsidRPr="00A967DE" w:rsidRDefault="002C381F">
      <w:pPr>
        <w:rPr>
          <w:sz w:val="22"/>
          <w:szCs w:val="22"/>
        </w:rPr>
      </w:pPr>
    </w:p>
    <w:p w14:paraId="5B8919AA" w14:textId="0618F4DC" w:rsidR="002C381F" w:rsidRPr="00A967DE" w:rsidRDefault="002C381F">
      <w:pPr>
        <w:rPr>
          <w:sz w:val="22"/>
          <w:szCs w:val="22"/>
        </w:rPr>
      </w:pPr>
      <w:r w:rsidRPr="00A967DE">
        <w:rPr>
          <w:sz w:val="22"/>
          <w:szCs w:val="22"/>
        </w:rPr>
        <w:t xml:space="preserve">5)  Water companies must show the government plans on how they will save water </w:t>
      </w:r>
    </w:p>
    <w:p w14:paraId="067659AB" w14:textId="055A9C03" w:rsidR="002C381F" w:rsidRPr="00A967DE" w:rsidRDefault="002C381F">
      <w:pPr>
        <w:rPr>
          <w:sz w:val="22"/>
          <w:szCs w:val="22"/>
        </w:rPr>
      </w:pPr>
    </w:p>
    <w:p w14:paraId="001FDCFC" w14:textId="48D9E4CE" w:rsidR="002C381F" w:rsidRPr="00A967DE" w:rsidRDefault="002C381F">
      <w:pPr>
        <w:rPr>
          <w:sz w:val="22"/>
          <w:szCs w:val="22"/>
        </w:rPr>
      </w:pPr>
      <w:r w:rsidRPr="00A967DE">
        <w:rPr>
          <w:sz w:val="22"/>
          <w:szCs w:val="22"/>
        </w:rPr>
        <w:t xml:space="preserve">True </w:t>
      </w:r>
    </w:p>
    <w:p w14:paraId="6A2B9D75" w14:textId="39236960" w:rsidR="002C381F" w:rsidRPr="00A967DE" w:rsidRDefault="002C381F">
      <w:pPr>
        <w:rPr>
          <w:sz w:val="22"/>
          <w:szCs w:val="22"/>
        </w:rPr>
      </w:pPr>
      <w:r w:rsidRPr="00A967DE">
        <w:rPr>
          <w:sz w:val="22"/>
          <w:szCs w:val="22"/>
        </w:rPr>
        <w:t xml:space="preserve">False </w:t>
      </w:r>
    </w:p>
    <w:p w14:paraId="1E8E47F1" w14:textId="536AA7A4" w:rsidR="002C381F" w:rsidRPr="00A967DE" w:rsidRDefault="002C381F">
      <w:pPr>
        <w:rPr>
          <w:sz w:val="22"/>
          <w:szCs w:val="22"/>
        </w:rPr>
      </w:pPr>
    </w:p>
    <w:p w14:paraId="3DAE162B" w14:textId="025CC9D3" w:rsidR="002C381F" w:rsidRPr="00A967DE" w:rsidRDefault="002C381F">
      <w:pPr>
        <w:rPr>
          <w:sz w:val="22"/>
          <w:szCs w:val="22"/>
        </w:rPr>
      </w:pPr>
      <w:r w:rsidRPr="00A967DE">
        <w:rPr>
          <w:sz w:val="22"/>
          <w:szCs w:val="22"/>
        </w:rPr>
        <w:t xml:space="preserve">6) Water companies will let pipes leak so the water can get back to the rivers </w:t>
      </w:r>
    </w:p>
    <w:p w14:paraId="3CB7516F" w14:textId="5FBBE87D" w:rsidR="002C381F" w:rsidRPr="00A967DE" w:rsidRDefault="002C381F">
      <w:pPr>
        <w:rPr>
          <w:sz w:val="22"/>
          <w:szCs w:val="22"/>
        </w:rPr>
      </w:pPr>
    </w:p>
    <w:p w14:paraId="46D2FA19" w14:textId="324B81EA" w:rsidR="002C381F" w:rsidRPr="00A967DE" w:rsidRDefault="002C381F">
      <w:pPr>
        <w:rPr>
          <w:sz w:val="22"/>
          <w:szCs w:val="22"/>
        </w:rPr>
      </w:pPr>
      <w:r w:rsidRPr="00A967DE">
        <w:rPr>
          <w:sz w:val="22"/>
          <w:szCs w:val="22"/>
        </w:rPr>
        <w:t xml:space="preserve">True </w:t>
      </w:r>
    </w:p>
    <w:p w14:paraId="15C3BFE8" w14:textId="5FE2B228" w:rsidR="002C381F" w:rsidRPr="00A967DE" w:rsidRDefault="002C381F">
      <w:pPr>
        <w:rPr>
          <w:sz w:val="22"/>
          <w:szCs w:val="22"/>
        </w:rPr>
      </w:pPr>
      <w:r w:rsidRPr="00A967DE">
        <w:rPr>
          <w:sz w:val="22"/>
          <w:szCs w:val="22"/>
        </w:rPr>
        <w:t>False</w:t>
      </w:r>
    </w:p>
    <w:p w14:paraId="16D99C86" w14:textId="35567B0D" w:rsidR="002C381F" w:rsidRPr="00A967DE" w:rsidRDefault="002C381F">
      <w:pPr>
        <w:rPr>
          <w:sz w:val="22"/>
          <w:szCs w:val="22"/>
        </w:rPr>
      </w:pPr>
    </w:p>
    <w:p w14:paraId="51BB684E" w14:textId="3F4F81E3" w:rsidR="002C381F" w:rsidRPr="000D383E" w:rsidRDefault="002C381F">
      <w:pPr>
        <w:rPr>
          <w:b/>
          <w:bCs/>
          <w:sz w:val="22"/>
          <w:szCs w:val="22"/>
        </w:rPr>
      </w:pPr>
      <w:r w:rsidRPr="000D383E">
        <w:rPr>
          <w:b/>
          <w:bCs/>
          <w:sz w:val="22"/>
          <w:szCs w:val="22"/>
        </w:rPr>
        <w:t xml:space="preserve">China Water Management </w:t>
      </w:r>
    </w:p>
    <w:p w14:paraId="6836BA54" w14:textId="169712B1" w:rsidR="002C381F" w:rsidRPr="00A967DE" w:rsidRDefault="002C381F">
      <w:pPr>
        <w:rPr>
          <w:sz w:val="22"/>
          <w:szCs w:val="22"/>
        </w:rPr>
      </w:pPr>
    </w:p>
    <w:p w14:paraId="3CB4D28A" w14:textId="084D135A" w:rsidR="002C381F" w:rsidRPr="00A967DE" w:rsidRDefault="002C381F">
      <w:pPr>
        <w:rPr>
          <w:sz w:val="22"/>
          <w:szCs w:val="22"/>
        </w:rPr>
      </w:pPr>
      <w:r w:rsidRPr="00A967DE">
        <w:rPr>
          <w:sz w:val="22"/>
          <w:szCs w:val="22"/>
        </w:rPr>
        <w:t xml:space="preserve">7) Every year 1,500 people die in floods in China each year. </w:t>
      </w:r>
    </w:p>
    <w:p w14:paraId="5CA5955B" w14:textId="575FB74C" w:rsidR="002C381F" w:rsidRPr="00A967DE" w:rsidRDefault="002C381F">
      <w:pPr>
        <w:rPr>
          <w:sz w:val="22"/>
          <w:szCs w:val="22"/>
        </w:rPr>
      </w:pPr>
    </w:p>
    <w:p w14:paraId="316CC825" w14:textId="77777777" w:rsidR="002C381F" w:rsidRPr="00A967DE" w:rsidRDefault="002C381F" w:rsidP="002C381F">
      <w:pPr>
        <w:rPr>
          <w:sz w:val="22"/>
          <w:szCs w:val="22"/>
        </w:rPr>
      </w:pPr>
      <w:r w:rsidRPr="00A967DE">
        <w:rPr>
          <w:sz w:val="22"/>
          <w:szCs w:val="22"/>
        </w:rPr>
        <w:t xml:space="preserve">True </w:t>
      </w:r>
    </w:p>
    <w:p w14:paraId="3546F814" w14:textId="77777777" w:rsidR="002C381F" w:rsidRPr="00A967DE" w:rsidRDefault="002C381F" w:rsidP="002C381F">
      <w:pPr>
        <w:rPr>
          <w:sz w:val="22"/>
          <w:szCs w:val="22"/>
        </w:rPr>
      </w:pPr>
      <w:r w:rsidRPr="00A967DE">
        <w:rPr>
          <w:sz w:val="22"/>
          <w:szCs w:val="22"/>
        </w:rPr>
        <w:t>False</w:t>
      </w:r>
    </w:p>
    <w:p w14:paraId="0E07C663" w14:textId="0FEC14C7" w:rsidR="002C381F" w:rsidRPr="00A967DE" w:rsidRDefault="002C381F">
      <w:pPr>
        <w:rPr>
          <w:sz w:val="22"/>
          <w:szCs w:val="22"/>
        </w:rPr>
      </w:pPr>
    </w:p>
    <w:p w14:paraId="6EE5C8CB" w14:textId="6A4E40EE" w:rsidR="002C381F" w:rsidRPr="00A967DE" w:rsidRDefault="002C381F">
      <w:pPr>
        <w:rPr>
          <w:sz w:val="22"/>
          <w:szCs w:val="22"/>
        </w:rPr>
      </w:pPr>
      <w:r w:rsidRPr="00A967DE">
        <w:rPr>
          <w:sz w:val="22"/>
          <w:szCs w:val="22"/>
        </w:rPr>
        <w:t>8) All of China’s water is below safe drinking standards</w:t>
      </w:r>
    </w:p>
    <w:p w14:paraId="30983AC0" w14:textId="77777777" w:rsidR="002C381F" w:rsidRPr="00A967DE" w:rsidRDefault="002C381F" w:rsidP="002C381F">
      <w:pPr>
        <w:rPr>
          <w:sz w:val="22"/>
          <w:szCs w:val="22"/>
        </w:rPr>
      </w:pPr>
      <w:r w:rsidRPr="00A967DE">
        <w:rPr>
          <w:sz w:val="22"/>
          <w:szCs w:val="22"/>
        </w:rPr>
        <w:t xml:space="preserve">True </w:t>
      </w:r>
    </w:p>
    <w:p w14:paraId="5B12B39C" w14:textId="220F06D7" w:rsidR="002C381F" w:rsidRDefault="002C381F" w:rsidP="002C381F">
      <w:pPr>
        <w:rPr>
          <w:sz w:val="22"/>
          <w:szCs w:val="22"/>
        </w:rPr>
      </w:pPr>
      <w:r w:rsidRPr="00A967DE">
        <w:rPr>
          <w:sz w:val="22"/>
          <w:szCs w:val="22"/>
        </w:rPr>
        <w:t>False</w:t>
      </w:r>
    </w:p>
    <w:p w14:paraId="3586306F" w14:textId="77777777" w:rsidR="000D383E" w:rsidRPr="00A967DE" w:rsidRDefault="000D383E" w:rsidP="002C381F">
      <w:pPr>
        <w:rPr>
          <w:sz w:val="22"/>
          <w:szCs w:val="22"/>
        </w:rPr>
      </w:pPr>
    </w:p>
    <w:p w14:paraId="571DE2F2" w14:textId="77815C08" w:rsidR="002C381F" w:rsidRPr="00A967DE" w:rsidRDefault="002C381F">
      <w:pPr>
        <w:rPr>
          <w:sz w:val="22"/>
          <w:szCs w:val="22"/>
        </w:rPr>
      </w:pPr>
    </w:p>
    <w:p w14:paraId="38B4A27B" w14:textId="576F419B" w:rsidR="002C381F" w:rsidRPr="00A967DE" w:rsidRDefault="002C381F">
      <w:pPr>
        <w:rPr>
          <w:sz w:val="22"/>
          <w:szCs w:val="22"/>
        </w:rPr>
      </w:pPr>
      <w:r w:rsidRPr="00A967DE">
        <w:rPr>
          <w:sz w:val="22"/>
          <w:szCs w:val="22"/>
        </w:rPr>
        <w:lastRenderedPageBreak/>
        <w:t xml:space="preserve">9) China has a high population density in the north east but there is low rainfall in this area. </w:t>
      </w:r>
    </w:p>
    <w:p w14:paraId="6234AA7A" w14:textId="197CFBFD" w:rsidR="002C381F" w:rsidRPr="00A967DE" w:rsidRDefault="002C381F">
      <w:pPr>
        <w:rPr>
          <w:sz w:val="22"/>
          <w:szCs w:val="22"/>
        </w:rPr>
      </w:pPr>
    </w:p>
    <w:p w14:paraId="10647F4D" w14:textId="77777777" w:rsidR="002C381F" w:rsidRPr="00A967DE" w:rsidRDefault="002C381F" w:rsidP="002C381F">
      <w:pPr>
        <w:rPr>
          <w:sz w:val="22"/>
          <w:szCs w:val="22"/>
        </w:rPr>
      </w:pPr>
      <w:r w:rsidRPr="00A967DE">
        <w:rPr>
          <w:sz w:val="22"/>
          <w:szCs w:val="22"/>
        </w:rPr>
        <w:t xml:space="preserve">True </w:t>
      </w:r>
    </w:p>
    <w:p w14:paraId="7A7458F4" w14:textId="77777777" w:rsidR="002C381F" w:rsidRPr="00A967DE" w:rsidRDefault="002C381F" w:rsidP="002C381F">
      <w:pPr>
        <w:rPr>
          <w:sz w:val="22"/>
          <w:szCs w:val="22"/>
        </w:rPr>
      </w:pPr>
      <w:r w:rsidRPr="00A967DE">
        <w:rPr>
          <w:sz w:val="22"/>
          <w:szCs w:val="22"/>
        </w:rPr>
        <w:t>False</w:t>
      </w:r>
    </w:p>
    <w:p w14:paraId="6ADBE170" w14:textId="5C857A61" w:rsidR="002C381F" w:rsidRPr="00A967DE" w:rsidRDefault="002C381F">
      <w:pPr>
        <w:rPr>
          <w:sz w:val="22"/>
          <w:szCs w:val="22"/>
        </w:rPr>
      </w:pPr>
    </w:p>
    <w:p w14:paraId="07B4D141" w14:textId="0A46D4B2" w:rsidR="002C381F" w:rsidRPr="00A967DE" w:rsidRDefault="002C381F">
      <w:pPr>
        <w:rPr>
          <w:sz w:val="22"/>
          <w:szCs w:val="22"/>
        </w:rPr>
      </w:pPr>
      <w:r w:rsidRPr="00A967DE">
        <w:rPr>
          <w:sz w:val="22"/>
          <w:szCs w:val="22"/>
        </w:rPr>
        <w:t xml:space="preserve">10) </w:t>
      </w:r>
      <w:r w:rsidR="00A967DE" w:rsidRPr="00A967DE">
        <w:rPr>
          <w:sz w:val="22"/>
          <w:szCs w:val="22"/>
        </w:rPr>
        <w:t xml:space="preserve"> The Chinese government are using famous youtubers to teach children in schools how to save water</w:t>
      </w:r>
    </w:p>
    <w:p w14:paraId="5A5A7440" w14:textId="5B2A8EF2" w:rsidR="00A967DE" w:rsidRPr="00A967DE" w:rsidRDefault="00A967DE">
      <w:pPr>
        <w:rPr>
          <w:sz w:val="22"/>
          <w:szCs w:val="22"/>
        </w:rPr>
      </w:pPr>
    </w:p>
    <w:p w14:paraId="36F0ABE6" w14:textId="77777777" w:rsidR="00A967DE" w:rsidRPr="00A967DE" w:rsidRDefault="00A967DE" w:rsidP="00A967DE">
      <w:pPr>
        <w:rPr>
          <w:sz w:val="22"/>
          <w:szCs w:val="22"/>
        </w:rPr>
      </w:pPr>
      <w:r w:rsidRPr="00A967DE">
        <w:rPr>
          <w:sz w:val="22"/>
          <w:szCs w:val="22"/>
        </w:rPr>
        <w:t xml:space="preserve">True </w:t>
      </w:r>
    </w:p>
    <w:p w14:paraId="49FF6C6C" w14:textId="77777777" w:rsidR="00A967DE" w:rsidRPr="00A967DE" w:rsidRDefault="00A967DE" w:rsidP="00A967DE">
      <w:pPr>
        <w:rPr>
          <w:sz w:val="22"/>
          <w:szCs w:val="22"/>
        </w:rPr>
      </w:pPr>
      <w:r w:rsidRPr="00A967DE">
        <w:rPr>
          <w:sz w:val="22"/>
          <w:szCs w:val="22"/>
        </w:rPr>
        <w:t>False</w:t>
      </w:r>
    </w:p>
    <w:p w14:paraId="0ABAAFA3" w14:textId="66EF4B37" w:rsidR="00A967DE" w:rsidRPr="00A967DE" w:rsidRDefault="00A967DE">
      <w:pPr>
        <w:rPr>
          <w:sz w:val="22"/>
          <w:szCs w:val="22"/>
        </w:rPr>
      </w:pPr>
    </w:p>
    <w:p w14:paraId="052570F9" w14:textId="3EDCD063" w:rsidR="00A967DE" w:rsidRPr="00A967DE" w:rsidRDefault="00A967DE">
      <w:pPr>
        <w:rPr>
          <w:sz w:val="22"/>
          <w:szCs w:val="22"/>
        </w:rPr>
      </w:pPr>
      <w:r w:rsidRPr="00A967DE">
        <w:rPr>
          <w:sz w:val="22"/>
          <w:szCs w:val="22"/>
        </w:rPr>
        <w:t xml:space="preserve">11) Water is being transferred from the wetter south to the drier north via a water transfer scheme </w:t>
      </w:r>
    </w:p>
    <w:p w14:paraId="3833414E" w14:textId="215D10EC" w:rsidR="00A967DE" w:rsidRPr="00A967DE" w:rsidRDefault="00A967DE">
      <w:pPr>
        <w:rPr>
          <w:sz w:val="22"/>
          <w:szCs w:val="22"/>
        </w:rPr>
      </w:pPr>
    </w:p>
    <w:p w14:paraId="79C6AEAD" w14:textId="77777777" w:rsidR="00A967DE" w:rsidRPr="00A967DE" w:rsidRDefault="00A967DE" w:rsidP="00A967DE">
      <w:pPr>
        <w:rPr>
          <w:sz w:val="22"/>
          <w:szCs w:val="22"/>
        </w:rPr>
      </w:pPr>
      <w:r w:rsidRPr="00A967DE">
        <w:rPr>
          <w:sz w:val="22"/>
          <w:szCs w:val="22"/>
        </w:rPr>
        <w:t xml:space="preserve">True </w:t>
      </w:r>
    </w:p>
    <w:p w14:paraId="56281B42" w14:textId="77777777" w:rsidR="00A967DE" w:rsidRPr="00A967DE" w:rsidRDefault="00A967DE" w:rsidP="00A967DE">
      <w:pPr>
        <w:rPr>
          <w:sz w:val="22"/>
          <w:szCs w:val="22"/>
        </w:rPr>
      </w:pPr>
      <w:r w:rsidRPr="00A967DE">
        <w:rPr>
          <w:sz w:val="22"/>
          <w:szCs w:val="22"/>
        </w:rPr>
        <w:t>False</w:t>
      </w:r>
    </w:p>
    <w:p w14:paraId="0A5F016F" w14:textId="5BAA88EB" w:rsidR="00A967DE" w:rsidRPr="00A967DE" w:rsidRDefault="00A967DE">
      <w:pPr>
        <w:rPr>
          <w:sz w:val="22"/>
          <w:szCs w:val="22"/>
        </w:rPr>
      </w:pPr>
    </w:p>
    <w:p w14:paraId="38538653" w14:textId="4EB03CF5" w:rsidR="00A967DE" w:rsidRDefault="00A967DE">
      <w:pPr>
        <w:rPr>
          <w:sz w:val="22"/>
          <w:szCs w:val="22"/>
        </w:rPr>
      </w:pPr>
      <w:r w:rsidRPr="00A967DE">
        <w:rPr>
          <w:sz w:val="22"/>
          <w:szCs w:val="22"/>
        </w:rPr>
        <w:t xml:space="preserve">12) </w:t>
      </w:r>
      <w:r>
        <w:rPr>
          <w:sz w:val="22"/>
          <w:szCs w:val="22"/>
        </w:rPr>
        <w:t xml:space="preserve"> Beijing had a water conservation museum to teach people how to save water in their daily lives. </w:t>
      </w:r>
    </w:p>
    <w:p w14:paraId="5A1F5C04" w14:textId="0019FD91" w:rsidR="00A967DE" w:rsidRDefault="00A967DE">
      <w:pPr>
        <w:rPr>
          <w:sz w:val="22"/>
          <w:szCs w:val="22"/>
        </w:rPr>
      </w:pPr>
    </w:p>
    <w:p w14:paraId="1B135998" w14:textId="77777777" w:rsidR="00A967DE" w:rsidRDefault="00A967DE" w:rsidP="00A967DE">
      <w:r>
        <w:t xml:space="preserve">True </w:t>
      </w:r>
    </w:p>
    <w:p w14:paraId="5060D05B" w14:textId="53363609" w:rsidR="00A967DE" w:rsidRDefault="00A967DE" w:rsidP="00A967DE">
      <w:r>
        <w:t>False</w:t>
      </w:r>
    </w:p>
    <w:p w14:paraId="61C3D00F" w14:textId="3011B2A8" w:rsidR="00A967DE" w:rsidRDefault="00A967DE" w:rsidP="00A967DE"/>
    <w:p w14:paraId="31FF9D64" w14:textId="7E8905F1" w:rsidR="00A967DE" w:rsidRPr="000D383E" w:rsidRDefault="00A967DE" w:rsidP="00A967DE">
      <w:pPr>
        <w:rPr>
          <w:b/>
          <w:bCs/>
        </w:rPr>
      </w:pPr>
      <w:r w:rsidRPr="000D383E">
        <w:rPr>
          <w:b/>
          <w:bCs/>
        </w:rPr>
        <w:t xml:space="preserve">Water consumption </w:t>
      </w:r>
    </w:p>
    <w:p w14:paraId="00215DAD" w14:textId="2D26176D" w:rsidR="00A967DE" w:rsidRDefault="00A967DE">
      <w:pPr>
        <w:rPr>
          <w:sz w:val="22"/>
          <w:szCs w:val="22"/>
        </w:rPr>
      </w:pPr>
    </w:p>
    <w:p w14:paraId="295D8305" w14:textId="16E980DC" w:rsidR="00A967DE" w:rsidRDefault="00A967DE">
      <w:pPr>
        <w:rPr>
          <w:sz w:val="22"/>
          <w:szCs w:val="22"/>
        </w:rPr>
      </w:pPr>
      <w:r>
        <w:rPr>
          <w:sz w:val="22"/>
          <w:szCs w:val="22"/>
        </w:rPr>
        <w:t xml:space="preserve">13) Developing countries use more water </w:t>
      </w:r>
      <w:proofErr w:type="spellStart"/>
      <w:r>
        <w:rPr>
          <w:sz w:val="22"/>
          <w:szCs w:val="22"/>
        </w:rPr>
        <w:t>everyday</w:t>
      </w:r>
      <w:proofErr w:type="spellEnd"/>
      <w:r>
        <w:rPr>
          <w:sz w:val="22"/>
          <w:szCs w:val="22"/>
        </w:rPr>
        <w:t xml:space="preserve"> that developed countries </w:t>
      </w:r>
    </w:p>
    <w:p w14:paraId="17012C4D" w14:textId="230D382D" w:rsidR="00A967DE" w:rsidRDefault="00A967DE">
      <w:pPr>
        <w:rPr>
          <w:sz w:val="22"/>
          <w:szCs w:val="22"/>
        </w:rPr>
      </w:pPr>
    </w:p>
    <w:p w14:paraId="67C08706" w14:textId="77777777" w:rsidR="00A967DE" w:rsidRDefault="00A967DE" w:rsidP="00A967DE">
      <w:r>
        <w:t xml:space="preserve">True </w:t>
      </w:r>
    </w:p>
    <w:p w14:paraId="6008DF66" w14:textId="77777777" w:rsidR="00A967DE" w:rsidRDefault="00A967DE" w:rsidP="00A967DE">
      <w:r>
        <w:t>False</w:t>
      </w:r>
    </w:p>
    <w:p w14:paraId="4D30E4A6" w14:textId="4F6F2D50" w:rsidR="00A967DE" w:rsidRDefault="00A967DE">
      <w:pPr>
        <w:rPr>
          <w:sz w:val="22"/>
          <w:szCs w:val="22"/>
        </w:rPr>
      </w:pPr>
    </w:p>
    <w:p w14:paraId="772A270F" w14:textId="261798F6" w:rsidR="00A967DE" w:rsidRDefault="00A967DE">
      <w:pPr>
        <w:rPr>
          <w:sz w:val="22"/>
          <w:szCs w:val="22"/>
        </w:rPr>
      </w:pPr>
      <w:r>
        <w:rPr>
          <w:sz w:val="22"/>
          <w:szCs w:val="22"/>
        </w:rPr>
        <w:t xml:space="preserve">14) Most people in developing countries use water domestically for swimming pools, washing machines, dishwashers and sprinkler systems </w:t>
      </w:r>
    </w:p>
    <w:p w14:paraId="7253C94A" w14:textId="135E175E" w:rsidR="00A967DE" w:rsidRDefault="00A967DE">
      <w:pPr>
        <w:rPr>
          <w:sz w:val="22"/>
          <w:szCs w:val="22"/>
        </w:rPr>
      </w:pPr>
    </w:p>
    <w:p w14:paraId="448AC909" w14:textId="77777777" w:rsidR="00A967DE" w:rsidRDefault="00A967DE" w:rsidP="00A967DE">
      <w:r>
        <w:t xml:space="preserve">True </w:t>
      </w:r>
    </w:p>
    <w:p w14:paraId="1B4F3B42" w14:textId="77777777" w:rsidR="00A967DE" w:rsidRDefault="00A967DE" w:rsidP="00A967DE">
      <w:r>
        <w:t>False</w:t>
      </w:r>
    </w:p>
    <w:p w14:paraId="1BB331D0" w14:textId="49A11669" w:rsidR="00A967DE" w:rsidRDefault="00A967DE">
      <w:pPr>
        <w:rPr>
          <w:sz w:val="22"/>
          <w:szCs w:val="22"/>
        </w:rPr>
      </w:pPr>
    </w:p>
    <w:p w14:paraId="43E5A644" w14:textId="1CA452C3" w:rsidR="00A967DE" w:rsidRDefault="00A967DE">
      <w:pPr>
        <w:rPr>
          <w:sz w:val="22"/>
          <w:szCs w:val="22"/>
        </w:rPr>
      </w:pPr>
      <w:r>
        <w:rPr>
          <w:sz w:val="22"/>
          <w:szCs w:val="22"/>
        </w:rPr>
        <w:t xml:space="preserve">15) Irrigation schemes (plant watering) are more efficient in developed countries compared to developing countries </w:t>
      </w:r>
    </w:p>
    <w:p w14:paraId="6707C05B" w14:textId="2F6B41C5" w:rsidR="00A967DE" w:rsidRDefault="00A967DE">
      <w:pPr>
        <w:rPr>
          <w:sz w:val="22"/>
          <w:szCs w:val="22"/>
        </w:rPr>
      </w:pPr>
    </w:p>
    <w:p w14:paraId="2A780E5B" w14:textId="77777777" w:rsidR="00A967DE" w:rsidRDefault="00A967DE" w:rsidP="00A967DE">
      <w:r>
        <w:t xml:space="preserve">True </w:t>
      </w:r>
    </w:p>
    <w:p w14:paraId="5ACB7945" w14:textId="77777777" w:rsidR="00A967DE" w:rsidRDefault="00A967DE" w:rsidP="00A967DE">
      <w:r>
        <w:t>False</w:t>
      </w:r>
    </w:p>
    <w:p w14:paraId="30A73ADB" w14:textId="1A89A4C0" w:rsidR="00A967DE" w:rsidRDefault="00A967DE">
      <w:pPr>
        <w:rPr>
          <w:sz w:val="22"/>
          <w:szCs w:val="22"/>
        </w:rPr>
      </w:pPr>
    </w:p>
    <w:p w14:paraId="2D820E47" w14:textId="29630E88" w:rsidR="00A967DE" w:rsidRDefault="00A967DE">
      <w:pPr>
        <w:rPr>
          <w:sz w:val="22"/>
          <w:szCs w:val="22"/>
        </w:rPr>
      </w:pPr>
      <w:r>
        <w:rPr>
          <w:sz w:val="22"/>
          <w:szCs w:val="22"/>
        </w:rPr>
        <w:t>16) Water supply is the amount of water needed in an area</w:t>
      </w:r>
    </w:p>
    <w:p w14:paraId="583137D8" w14:textId="73383B66" w:rsidR="00A967DE" w:rsidRDefault="00A967DE">
      <w:pPr>
        <w:rPr>
          <w:sz w:val="22"/>
          <w:szCs w:val="22"/>
        </w:rPr>
      </w:pPr>
    </w:p>
    <w:p w14:paraId="237BD53F" w14:textId="77777777" w:rsidR="00A967DE" w:rsidRDefault="00A967DE" w:rsidP="00A967DE">
      <w:r>
        <w:t xml:space="preserve">True </w:t>
      </w:r>
    </w:p>
    <w:p w14:paraId="60B089C8" w14:textId="77777777" w:rsidR="00A967DE" w:rsidRDefault="00A967DE" w:rsidP="00A967DE">
      <w:r>
        <w:t>False</w:t>
      </w:r>
    </w:p>
    <w:p w14:paraId="4F4BA167" w14:textId="6FA2AAD3" w:rsidR="00A967DE" w:rsidRDefault="00A967DE">
      <w:pPr>
        <w:rPr>
          <w:sz w:val="22"/>
          <w:szCs w:val="22"/>
        </w:rPr>
      </w:pPr>
    </w:p>
    <w:p w14:paraId="4E805371" w14:textId="12538637" w:rsidR="00A967DE" w:rsidRDefault="00A967DE">
      <w:pPr>
        <w:rPr>
          <w:sz w:val="22"/>
          <w:szCs w:val="22"/>
        </w:rPr>
      </w:pPr>
      <w:r>
        <w:rPr>
          <w:sz w:val="22"/>
          <w:szCs w:val="22"/>
        </w:rPr>
        <w:t xml:space="preserve">17) The driest and most populated part of the UK is the south east of England </w:t>
      </w:r>
    </w:p>
    <w:p w14:paraId="40E8B8E3" w14:textId="3B09B0D6" w:rsidR="00A967DE" w:rsidRDefault="00A967DE">
      <w:pPr>
        <w:rPr>
          <w:sz w:val="22"/>
          <w:szCs w:val="22"/>
        </w:rPr>
      </w:pPr>
    </w:p>
    <w:p w14:paraId="742A1418" w14:textId="77777777" w:rsidR="00A967DE" w:rsidRDefault="00A967DE" w:rsidP="00A967DE">
      <w:r>
        <w:t xml:space="preserve">True </w:t>
      </w:r>
    </w:p>
    <w:p w14:paraId="0D51DC53" w14:textId="77777777" w:rsidR="00A967DE" w:rsidRDefault="00A967DE" w:rsidP="00A967DE">
      <w:r>
        <w:t>False</w:t>
      </w:r>
    </w:p>
    <w:p w14:paraId="7DD1C972" w14:textId="2950A501" w:rsidR="00A967DE" w:rsidRDefault="00A967DE">
      <w:pPr>
        <w:rPr>
          <w:sz w:val="22"/>
          <w:szCs w:val="22"/>
        </w:rPr>
      </w:pPr>
    </w:p>
    <w:p w14:paraId="05FCF9B2" w14:textId="77777777" w:rsidR="00A967DE" w:rsidRDefault="00A967DE">
      <w:pPr>
        <w:rPr>
          <w:sz w:val="22"/>
          <w:szCs w:val="22"/>
        </w:rPr>
      </w:pPr>
      <w:r>
        <w:rPr>
          <w:sz w:val="22"/>
          <w:szCs w:val="22"/>
        </w:rPr>
        <w:t>18) Many pipes in the UK are over 100 years old and leak regularly</w:t>
      </w:r>
    </w:p>
    <w:p w14:paraId="0DD2A63D" w14:textId="65402662" w:rsidR="00A967DE" w:rsidRDefault="00A967DE">
      <w:pPr>
        <w:rPr>
          <w:sz w:val="22"/>
          <w:szCs w:val="22"/>
        </w:rPr>
      </w:pPr>
    </w:p>
    <w:p w14:paraId="435893C3" w14:textId="77777777" w:rsidR="00A967DE" w:rsidRDefault="00A967DE" w:rsidP="00A967DE">
      <w:r>
        <w:t xml:space="preserve">True </w:t>
      </w:r>
    </w:p>
    <w:p w14:paraId="382971D0" w14:textId="77777777" w:rsidR="00A967DE" w:rsidRDefault="00A967DE" w:rsidP="00A967DE">
      <w:r>
        <w:t>False</w:t>
      </w:r>
    </w:p>
    <w:p w14:paraId="690D6E97" w14:textId="016FFD75" w:rsidR="00A967DE" w:rsidRDefault="00A967DE">
      <w:pPr>
        <w:rPr>
          <w:sz w:val="22"/>
          <w:szCs w:val="22"/>
        </w:rPr>
      </w:pPr>
    </w:p>
    <w:p w14:paraId="405B261B" w14:textId="5DE657B1" w:rsidR="00284EEC" w:rsidRDefault="00284EEC">
      <w:pPr>
        <w:rPr>
          <w:sz w:val="22"/>
          <w:szCs w:val="22"/>
        </w:rPr>
      </w:pPr>
      <w:r>
        <w:rPr>
          <w:sz w:val="22"/>
          <w:szCs w:val="22"/>
        </w:rPr>
        <w:t xml:space="preserve">19) The UK receives more rainfall in the summer than in the winter </w:t>
      </w:r>
    </w:p>
    <w:p w14:paraId="68BF0062" w14:textId="027E9CB4" w:rsidR="00284EEC" w:rsidRDefault="00284EEC">
      <w:pPr>
        <w:rPr>
          <w:sz w:val="22"/>
          <w:szCs w:val="22"/>
        </w:rPr>
      </w:pPr>
    </w:p>
    <w:p w14:paraId="2BA63180" w14:textId="77777777" w:rsidR="00284EEC" w:rsidRDefault="00284EEC" w:rsidP="00284EEC">
      <w:r>
        <w:t xml:space="preserve">True </w:t>
      </w:r>
    </w:p>
    <w:p w14:paraId="21C5CDEC" w14:textId="77777777" w:rsidR="00284EEC" w:rsidRDefault="00284EEC" w:rsidP="00284EEC">
      <w:r>
        <w:t>False</w:t>
      </w:r>
    </w:p>
    <w:p w14:paraId="4E4E447C" w14:textId="3C79A915" w:rsidR="00284EEC" w:rsidRDefault="00284EEC">
      <w:pPr>
        <w:rPr>
          <w:sz w:val="22"/>
          <w:szCs w:val="22"/>
        </w:rPr>
      </w:pPr>
    </w:p>
    <w:p w14:paraId="0616B5FF" w14:textId="316EED7C" w:rsidR="00823EC6" w:rsidRDefault="00284EEC">
      <w:pPr>
        <w:rPr>
          <w:sz w:val="22"/>
          <w:szCs w:val="22"/>
        </w:rPr>
      </w:pPr>
      <w:r>
        <w:rPr>
          <w:sz w:val="22"/>
          <w:szCs w:val="22"/>
        </w:rPr>
        <w:t>20)</w:t>
      </w:r>
      <w:r w:rsidR="00823EC6">
        <w:rPr>
          <w:sz w:val="22"/>
          <w:szCs w:val="22"/>
        </w:rPr>
        <w:t xml:space="preserve"> Globally 2 billion people use drinking water contaminated with faeces</w:t>
      </w:r>
    </w:p>
    <w:p w14:paraId="246D6A6E" w14:textId="77777777" w:rsidR="00823EC6" w:rsidRDefault="00823EC6">
      <w:pPr>
        <w:rPr>
          <w:sz w:val="22"/>
          <w:szCs w:val="22"/>
        </w:rPr>
      </w:pPr>
    </w:p>
    <w:p w14:paraId="1498C1A0" w14:textId="4F7BDE96" w:rsidR="00823EC6" w:rsidRDefault="00823EC6" w:rsidP="00823EC6">
      <w:r>
        <w:t xml:space="preserve">True </w:t>
      </w:r>
    </w:p>
    <w:p w14:paraId="4348CB6D" w14:textId="061AC032" w:rsidR="00823EC6" w:rsidRDefault="00823EC6" w:rsidP="00823EC6">
      <w:r>
        <w:t>False</w:t>
      </w:r>
    </w:p>
    <w:p w14:paraId="1E736512" w14:textId="43A8CA60" w:rsidR="00823EC6" w:rsidRDefault="00823EC6" w:rsidP="00823EC6"/>
    <w:p w14:paraId="3D68AADA" w14:textId="334275CA" w:rsidR="00823EC6" w:rsidRDefault="00823EC6" w:rsidP="00823EC6">
      <w:r>
        <w:t xml:space="preserve">21) Silver poisoning in the Amazon can make people sick and cause women to </w:t>
      </w:r>
      <w:proofErr w:type="spellStart"/>
      <w:r>
        <w:t>loose</w:t>
      </w:r>
      <w:proofErr w:type="spellEnd"/>
      <w:r>
        <w:t xml:space="preserve"> their babies</w:t>
      </w:r>
    </w:p>
    <w:p w14:paraId="17ADA65E" w14:textId="77777777" w:rsidR="00823EC6" w:rsidRDefault="00823EC6" w:rsidP="00823EC6"/>
    <w:p w14:paraId="384E1B25" w14:textId="77777777" w:rsidR="00823EC6" w:rsidRDefault="00823EC6" w:rsidP="00823EC6">
      <w:r>
        <w:t xml:space="preserve">True </w:t>
      </w:r>
    </w:p>
    <w:p w14:paraId="277435C8" w14:textId="77777777" w:rsidR="00823EC6" w:rsidRDefault="00823EC6" w:rsidP="00823EC6">
      <w:r>
        <w:t>False</w:t>
      </w:r>
    </w:p>
    <w:p w14:paraId="473F2642" w14:textId="7BD431C5" w:rsidR="00823EC6" w:rsidRDefault="00823EC6" w:rsidP="00823EC6"/>
    <w:p w14:paraId="168659AA" w14:textId="5C5EB8E4" w:rsidR="00823EC6" w:rsidRDefault="00823EC6" w:rsidP="00823EC6">
      <w:r>
        <w:t xml:space="preserve">22) Canada suffers from physical water scarcity </w:t>
      </w:r>
    </w:p>
    <w:p w14:paraId="38E7DAF2" w14:textId="77777777" w:rsidR="00823EC6" w:rsidRDefault="00823EC6" w:rsidP="00823EC6"/>
    <w:p w14:paraId="2AD4C911" w14:textId="77777777" w:rsidR="00823EC6" w:rsidRDefault="00823EC6" w:rsidP="00823EC6">
      <w:r>
        <w:t xml:space="preserve">True </w:t>
      </w:r>
    </w:p>
    <w:p w14:paraId="40324BB2" w14:textId="77777777" w:rsidR="00823EC6" w:rsidRDefault="00823EC6" w:rsidP="00823EC6">
      <w:r>
        <w:t>False</w:t>
      </w:r>
    </w:p>
    <w:p w14:paraId="7A96E7F3" w14:textId="31C740C5" w:rsidR="00823EC6" w:rsidRDefault="00823EC6" w:rsidP="00823EC6"/>
    <w:p w14:paraId="440C8AA6" w14:textId="7D222D2B" w:rsidR="00823EC6" w:rsidRPr="000D383E" w:rsidRDefault="00823EC6" w:rsidP="00823EC6">
      <w:pPr>
        <w:rPr>
          <w:b/>
          <w:bCs/>
        </w:rPr>
      </w:pPr>
      <w:r w:rsidRPr="000D383E">
        <w:rPr>
          <w:b/>
          <w:bCs/>
        </w:rPr>
        <w:t xml:space="preserve">Weather and Climate </w:t>
      </w:r>
    </w:p>
    <w:p w14:paraId="232BC14F" w14:textId="60A3C2BF" w:rsidR="00823EC6" w:rsidRDefault="00823EC6" w:rsidP="00823EC6"/>
    <w:p w14:paraId="05730B6E" w14:textId="036C90DE" w:rsidR="00823EC6" w:rsidRDefault="00823EC6" w:rsidP="00823EC6">
      <w:r>
        <w:t>23) Warm/hot air rises</w:t>
      </w:r>
    </w:p>
    <w:p w14:paraId="76FE4A4B" w14:textId="1475218D" w:rsidR="00823EC6" w:rsidRDefault="00823EC6" w:rsidP="00823EC6"/>
    <w:p w14:paraId="238599FA" w14:textId="77777777" w:rsidR="00823EC6" w:rsidRDefault="00823EC6" w:rsidP="00823EC6">
      <w:r>
        <w:t xml:space="preserve">True </w:t>
      </w:r>
    </w:p>
    <w:p w14:paraId="5770E090" w14:textId="77777777" w:rsidR="00823EC6" w:rsidRDefault="00823EC6" w:rsidP="00823EC6">
      <w:r>
        <w:t>False</w:t>
      </w:r>
    </w:p>
    <w:p w14:paraId="6C94CCE7" w14:textId="2063DEDD" w:rsidR="00823EC6" w:rsidRDefault="00823EC6" w:rsidP="00823EC6"/>
    <w:p w14:paraId="0ECD9795" w14:textId="425C8631" w:rsidR="00823EC6" w:rsidRDefault="00823EC6" w:rsidP="00823EC6">
      <w:r>
        <w:t>24) Cool/cold air sinks</w:t>
      </w:r>
    </w:p>
    <w:p w14:paraId="7294DC0A" w14:textId="53CA6E75" w:rsidR="00823EC6" w:rsidRDefault="00823EC6" w:rsidP="00823EC6"/>
    <w:p w14:paraId="47B06FD0" w14:textId="77777777" w:rsidR="00823EC6" w:rsidRDefault="00823EC6" w:rsidP="00823EC6">
      <w:r>
        <w:t xml:space="preserve">True </w:t>
      </w:r>
    </w:p>
    <w:p w14:paraId="56BE51A8" w14:textId="77777777" w:rsidR="00823EC6" w:rsidRDefault="00823EC6" w:rsidP="00823EC6">
      <w:r>
        <w:t>False</w:t>
      </w:r>
    </w:p>
    <w:p w14:paraId="17FC5E0A" w14:textId="5E4F84BA" w:rsidR="00823EC6" w:rsidRDefault="00823EC6" w:rsidP="00823EC6"/>
    <w:p w14:paraId="2BA3C696" w14:textId="17DC9EA7" w:rsidR="00823EC6" w:rsidRDefault="00823EC6" w:rsidP="00823EC6">
      <w:r>
        <w:t xml:space="preserve">25) High pressure causes rain </w:t>
      </w:r>
    </w:p>
    <w:p w14:paraId="05BF192E" w14:textId="0F35A925" w:rsidR="00823EC6" w:rsidRDefault="00823EC6" w:rsidP="00823EC6"/>
    <w:p w14:paraId="4BCBA177" w14:textId="77777777" w:rsidR="00823EC6" w:rsidRDefault="00823EC6" w:rsidP="00823EC6">
      <w:r>
        <w:t xml:space="preserve">True </w:t>
      </w:r>
    </w:p>
    <w:p w14:paraId="5DFE3296" w14:textId="77777777" w:rsidR="00823EC6" w:rsidRDefault="00823EC6" w:rsidP="00823EC6">
      <w:r>
        <w:t>False</w:t>
      </w:r>
    </w:p>
    <w:p w14:paraId="18A6A318" w14:textId="7BE794F5" w:rsidR="00823EC6" w:rsidRDefault="00823EC6" w:rsidP="00823EC6"/>
    <w:p w14:paraId="7E4A6D7E" w14:textId="1BEFD092" w:rsidR="00823EC6" w:rsidRDefault="00823EC6" w:rsidP="00823EC6">
      <w:r>
        <w:t xml:space="preserve">26) Low pressure causes rain </w:t>
      </w:r>
    </w:p>
    <w:p w14:paraId="5A213260" w14:textId="469675B3" w:rsidR="00823EC6" w:rsidRDefault="00823EC6" w:rsidP="00823EC6"/>
    <w:p w14:paraId="284C07B1" w14:textId="77777777" w:rsidR="00823EC6" w:rsidRDefault="00823EC6" w:rsidP="00823EC6">
      <w:r>
        <w:t xml:space="preserve">True </w:t>
      </w:r>
    </w:p>
    <w:p w14:paraId="07CFDDBB" w14:textId="77777777" w:rsidR="00823EC6" w:rsidRDefault="00823EC6" w:rsidP="00823EC6">
      <w:r>
        <w:t>False</w:t>
      </w:r>
    </w:p>
    <w:p w14:paraId="152E324A" w14:textId="4C7A0CE6" w:rsidR="00823EC6" w:rsidRDefault="00823EC6" w:rsidP="00823EC6"/>
    <w:p w14:paraId="014DB5B7" w14:textId="33035EAA" w:rsidR="00823EC6" w:rsidRDefault="00823EC6" w:rsidP="00823EC6">
      <w:r>
        <w:t xml:space="preserve">27) The poles are warmer than the equator </w:t>
      </w:r>
    </w:p>
    <w:p w14:paraId="23536D76" w14:textId="0D378CCF" w:rsidR="00823EC6" w:rsidRDefault="00823EC6" w:rsidP="00823EC6"/>
    <w:p w14:paraId="27219F2B" w14:textId="302132C4" w:rsidR="00823EC6" w:rsidRDefault="00823EC6" w:rsidP="00823EC6">
      <w:r>
        <w:t xml:space="preserve">True </w:t>
      </w:r>
    </w:p>
    <w:p w14:paraId="04A553D6" w14:textId="1FB544F8" w:rsidR="00823EC6" w:rsidRDefault="00823EC6" w:rsidP="00823EC6">
      <w:r>
        <w:t>False</w:t>
      </w:r>
    </w:p>
    <w:p w14:paraId="082392EC" w14:textId="57C81D62" w:rsidR="00823EC6" w:rsidRDefault="00823EC6" w:rsidP="00823EC6"/>
    <w:p w14:paraId="4A94B8DA" w14:textId="16C8B81E" w:rsidR="00823EC6" w:rsidRDefault="00823EC6" w:rsidP="00823EC6">
      <w:r>
        <w:t>28) The Earth’s poles receive no sunlight during their winters due to the tilt of</w:t>
      </w:r>
    </w:p>
    <w:p w14:paraId="331C148A" w14:textId="46845FA8" w:rsidR="00823EC6" w:rsidRDefault="00823EC6" w:rsidP="00823EC6">
      <w:r>
        <w:t>the earth.</w:t>
      </w:r>
    </w:p>
    <w:p w14:paraId="597053F6" w14:textId="4015E33E" w:rsidR="00823EC6" w:rsidRDefault="00823EC6" w:rsidP="00823EC6"/>
    <w:p w14:paraId="1038E7FF" w14:textId="77777777" w:rsidR="00823EC6" w:rsidRDefault="00823EC6" w:rsidP="00823EC6">
      <w:r>
        <w:t xml:space="preserve">True </w:t>
      </w:r>
    </w:p>
    <w:p w14:paraId="7228E9CA" w14:textId="77777777" w:rsidR="00823EC6" w:rsidRDefault="00823EC6" w:rsidP="00823EC6">
      <w:r>
        <w:t>False</w:t>
      </w:r>
    </w:p>
    <w:p w14:paraId="22BB8DBA" w14:textId="269DE784" w:rsidR="00823EC6" w:rsidRDefault="00823EC6" w:rsidP="00823EC6"/>
    <w:p w14:paraId="12C7739F" w14:textId="6F3FBD17" w:rsidR="00823EC6" w:rsidRDefault="00823EC6" w:rsidP="00823EC6">
      <w:r>
        <w:t xml:space="preserve">29) </w:t>
      </w:r>
      <w:r w:rsidR="00AD29FA">
        <w:t>The names of the three major cells are Hadley, Ferrel and Polar</w:t>
      </w:r>
    </w:p>
    <w:p w14:paraId="7B4618B5" w14:textId="4B2ED39C" w:rsidR="00AD29FA" w:rsidRDefault="00AD29FA" w:rsidP="00823EC6"/>
    <w:p w14:paraId="5FE5DF73" w14:textId="77777777" w:rsidR="00AD29FA" w:rsidRDefault="00AD29FA" w:rsidP="00AD29FA">
      <w:r>
        <w:t xml:space="preserve">True </w:t>
      </w:r>
    </w:p>
    <w:p w14:paraId="10BA1985" w14:textId="77777777" w:rsidR="00AD29FA" w:rsidRDefault="00AD29FA" w:rsidP="00AD29FA">
      <w:r>
        <w:t>False</w:t>
      </w:r>
    </w:p>
    <w:p w14:paraId="5E78EB40" w14:textId="4E71B585" w:rsidR="00AD29FA" w:rsidRDefault="00AD29FA" w:rsidP="00823EC6"/>
    <w:p w14:paraId="7B4D7D9D" w14:textId="233FC927" w:rsidR="00AD29FA" w:rsidRDefault="00AD29FA" w:rsidP="00823EC6">
      <w:r>
        <w:t>30) Air sinks at the equator and it is dry</w:t>
      </w:r>
    </w:p>
    <w:p w14:paraId="6114936A" w14:textId="6D6836D3" w:rsidR="00AD29FA" w:rsidRDefault="00AD29FA" w:rsidP="00823EC6"/>
    <w:p w14:paraId="3A9B8E7A" w14:textId="77777777" w:rsidR="00AD29FA" w:rsidRDefault="00AD29FA" w:rsidP="00AD29FA">
      <w:r>
        <w:t xml:space="preserve">True </w:t>
      </w:r>
    </w:p>
    <w:p w14:paraId="7CB5A8CC" w14:textId="77777777" w:rsidR="00AD29FA" w:rsidRDefault="00AD29FA" w:rsidP="00AD29FA">
      <w:r>
        <w:t>False</w:t>
      </w:r>
    </w:p>
    <w:p w14:paraId="520C3D61" w14:textId="60198914" w:rsidR="00AD29FA" w:rsidRDefault="00AD29FA" w:rsidP="00823EC6"/>
    <w:p w14:paraId="4EAC9E8E" w14:textId="6FE290FA" w:rsidR="00AD29FA" w:rsidRDefault="00AD29FA" w:rsidP="00823EC6">
      <w:r>
        <w:t xml:space="preserve">31) Air sinks at 30 degrees north and south and it is dry </w:t>
      </w:r>
    </w:p>
    <w:p w14:paraId="61E0BE41" w14:textId="05EFB223" w:rsidR="00AD29FA" w:rsidRDefault="00AD29FA" w:rsidP="00823EC6"/>
    <w:p w14:paraId="07ABFAC7" w14:textId="77777777" w:rsidR="00AD29FA" w:rsidRDefault="00AD29FA" w:rsidP="00AD29FA">
      <w:r>
        <w:t xml:space="preserve">True </w:t>
      </w:r>
    </w:p>
    <w:p w14:paraId="6BC066D4" w14:textId="77777777" w:rsidR="00AD29FA" w:rsidRDefault="00AD29FA" w:rsidP="00AD29FA">
      <w:r>
        <w:t>False</w:t>
      </w:r>
    </w:p>
    <w:p w14:paraId="5791991E" w14:textId="4F35B83E" w:rsidR="00AD29FA" w:rsidRDefault="00AD29FA" w:rsidP="00823EC6"/>
    <w:p w14:paraId="5AEA0BA6" w14:textId="5979D607" w:rsidR="00AD29FA" w:rsidRDefault="00AD29FA" w:rsidP="00823EC6">
      <w:r>
        <w:t xml:space="preserve">32) Deserts are found at the equator </w:t>
      </w:r>
    </w:p>
    <w:p w14:paraId="3214B2FF" w14:textId="5F239C0E" w:rsidR="00AD29FA" w:rsidRDefault="00AD29FA" w:rsidP="00823EC6"/>
    <w:p w14:paraId="08E8190F" w14:textId="77777777" w:rsidR="00AD29FA" w:rsidRDefault="00AD29FA" w:rsidP="00AD29FA">
      <w:r>
        <w:t xml:space="preserve">True </w:t>
      </w:r>
    </w:p>
    <w:p w14:paraId="4B15FDBC" w14:textId="77777777" w:rsidR="00AD29FA" w:rsidRDefault="00AD29FA" w:rsidP="00AD29FA">
      <w:r>
        <w:t>False</w:t>
      </w:r>
    </w:p>
    <w:p w14:paraId="7426A07F" w14:textId="25B3F25C" w:rsidR="00AD29FA" w:rsidRDefault="00AD29FA" w:rsidP="00823EC6"/>
    <w:p w14:paraId="03657DD4" w14:textId="05DDA3EF" w:rsidR="00AD29FA" w:rsidRDefault="00AD29FA" w:rsidP="00823EC6">
      <w:r>
        <w:t xml:space="preserve">33) Tropical rainforests are found at the equator </w:t>
      </w:r>
    </w:p>
    <w:p w14:paraId="22E6AAF8" w14:textId="0639A6D7" w:rsidR="00AD29FA" w:rsidRDefault="00AD29FA" w:rsidP="00823EC6"/>
    <w:p w14:paraId="747DBFE6" w14:textId="77777777" w:rsidR="00AD29FA" w:rsidRDefault="00AD29FA" w:rsidP="00AD29FA">
      <w:r>
        <w:t xml:space="preserve">True </w:t>
      </w:r>
    </w:p>
    <w:p w14:paraId="1737CD46" w14:textId="77777777" w:rsidR="00AD29FA" w:rsidRDefault="00AD29FA" w:rsidP="00AD29FA">
      <w:r>
        <w:t>False</w:t>
      </w:r>
    </w:p>
    <w:p w14:paraId="6CC2492A" w14:textId="52CAAD80" w:rsidR="00AD29FA" w:rsidRDefault="00AD29FA" w:rsidP="00823EC6"/>
    <w:p w14:paraId="446EF4BF" w14:textId="288434B5" w:rsidR="00AD29FA" w:rsidRDefault="00AD29FA" w:rsidP="00823EC6">
      <w:r>
        <w:t>34) True or false Antarctica is classed as a desert due to the high pressure here</w:t>
      </w:r>
    </w:p>
    <w:p w14:paraId="2BC1C4BF" w14:textId="43A59BB1" w:rsidR="00AD29FA" w:rsidRDefault="00AD29FA" w:rsidP="00823EC6"/>
    <w:p w14:paraId="72E6C397" w14:textId="77777777" w:rsidR="00AD29FA" w:rsidRDefault="00AD29FA" w:rsidP="00AD29FA">
      <w:r>
        <w:t xml:space="preserve">True </w:t>
      </w:r>
    </w:p>
    <w:p w14:paraId="19EA6EC5" w14:textId="77777777" w:rsidR="00AD29FA" w:rsidRDefault="00AD29FA" w:rsidP="00AD29FA">
      <w:r>
        <w:t>False</w:t>
      </w:r>
    </w:p>
    <w:p w14:paraId="4352BA01" w14:textId="51A8393B" w:rsidR="00AD29FA" w:rsidRDefault="00AD29FA" w:rsidP="00823EC6"/>
    <w:p w14:paraId="5B4A581F" w14:textId="07936436" w:rsidR="00AD29FA" w:rsidRDefault="00AD29FA" w:rsidP="00823EC6">
      <w:r>
        <w:t xml:space="preserve">35) The Earth rotates fastest at the equator </w:t>
      </w:r>
    </w:p>
    <w:p w14:paraId="44EA0C18" w14:textId="77777777" w:rsidR="00AD29FA" w:rsidRDefault="00AD29FA" w:rsidP="00823EC6"/>
    <w:p w14:paraId="61DEDE24" w14:textId="77777777" w:rsidR="00AD29FA" w:rsidRDefault="00AD29FA" w:rsidP="00AD29FA">
      <w:r>
        <w:t xml:space="preserve">True </w:t>
      </w:r>
    </w:p>
    <w:p w14:paraId="3DFCFAB9" w14:textId="77777777" w:rsidR="00AD29FA" w:rsidRDefault="00AD29FA" w:rsidP="00AD29FA">
      <w:r>
        <w:t>False</w:t>
      </w:r>
    </w:p>
    <w:p w14:paraId="20BCF8B8" w14:textId="3C782A08" w:rsidR="00823EC6" w:rsidRDefault="00823EC6" w:rsidP="00823EC6"/>
    <w:p w14:paraId="68F15A82" w14:textId="1E0481EB" w:rsidR="00651F9A" w:rsidRDefault="00651F9A" w:rsidP="00823EC6">
      <w:r>
        <w:t>36) The UK’s prevailing wind comes from the north east</w:t>
      </w:r>
    </w:p>
    <w:p w14:paraId="2DF8D6E9" w14:textId="3E596783" w:rsidR="00651F9A" w:rsidRDefault="00651F9A" w:rsidP="00823EC6"/>
    <w:p w14:paraId="12F0A399" w14:textId="77777777" w:rsidR="00651F9A" w:rsidRDefault="00651F9A" w:rsidP="00651F9A">
      <w:r>
        <w:t xml:space="preserve">True </w:t>
      </w:r>
    </w:p>
    <w:p w14:paraId="34C0DF07" w14:textId="77777777" w:rsidR="00651F9A" w:rsidRDefault="00651F9A" w:rsidP="00651F9A">
      <w:r>
        <w:t>False</w:t>
      </w:r>
    </w:p>
    <w:p w14:paraId="06E4CF48" w14:textId="747E3BDA" w:rsidR="00651F9A" w:rsidRDefault="00651F9A" w:rsidP="00823EC6"/>
    <w:p w14:paraId="29CB026C" w14:textId="63C067BB" w:rsidR="00651F9A" w:rsidRPr="000D383E" w:rsidRDefault="00651F9A" w:rsidP="00823EC6">
      <w:pPr>
        <w:rPr>
          <w:b/>
          <w:bCs/>
        </w:rPr>
      </w:pPr>
      <w:r w:rsidRPr="000D383E">
        <w:rPr>
          <w:b/>
          <w:bCs/>
        </w:rPr>
        <w:t>Ocean currents</w:t>
      </w:r>
    </w:p>
    <w:p w14:paraId="7112ACDB" w14:textId="77777777" w:rsidR="00651F9A" w:rsidRDefault="00651F9A" w:rsidP="00823EC6"/>
    <w:p w14:paraId="2E86BB7C" w14:textId="6B981064" w:rsidR="00651F9A" w:rsidRDefault="00651F9A" w:rsidP="00823EC6">
      <w:r>
        <w:t xml:space="preserve">37) Water is passed between oceans due to ocean currents. </w:t>
      </w:r>
    </w:p>
    <w:p w14:paraId="43B9AF9C" w14:textId="4592C113" w:rsidR="00651F9A" w:rsidRDefault="00651F9A" w:rsidP="00823EC6"/>
    <w:p w14:paraId="39E5F5E1" w14:textId="77777777" w:rsidR="00651F9A" w:rsidRDefault="00651F9A" w:rsidP="00651F9A">
      <w:r>
        <w:t xml:space="preserve">True </w:t>
      </w:r>
    </w:p>
    <w:p w14:paraId="46169580" w14:textId="77777777" w:rsidR="00651F9A" w:rsidRDefault="00651F9A" w:rsidP="00651F9A">
      <w:r>
        <w:t>False</w:t>
      </w:r>
    </w:p>
    <w:p w14:paraId="2A05C1BB" w14:textId="77777777" w:rsidR="00651F9A" w:rsidRDefault="00651F9A" w:rsidP="00823EC6"/>
    <w:p w14:paraId="170785FA" w14:textId="16AB7FF2" w:rsidR="00651F9A" w:rsidRDefault="00651F9A" w:rsidP="00823EC6"/>
    <w:p w14:paraId="59F9BEDA" w14:textId="7B163871" w:rsidR="00651F9A" w:rsidRDefault="00651F9A" w:rsidP="00823EC6">
      <w:r>
        <w:t>38) Water travels to the UK from the Gulf of Mexico</w:t>
      </w:r>
    </w:p>
    <w:p w14:paraId="08635F66" w14:textId="77777777" w:rsidR="00651F9A" w:rsidRDefault="00651F9A" w:rsidP="00823EC6"/>
    <w:p w14:paraId="674F71F7" w14:textId="77777777" w:rsidR="00651F9A" w:rsidRDefault="00651F9A" w:rsidP="00651F9A">
      <w:r>
        <w:t xml:space="preserve">True </w:t>
      </w:r>
    </w:p>
    <w:p w14:paraId="6DD40D7C" w14:textId="77777777" w:rsidR="00651F9A" w:rsidRDefault="00651F9A" w:rsidP="00651F9A">
      <w:r>
        <w:t>False</w:t>
      </w:r>
    </w:p>
    <w:p w14:paraId="536FA0B7" w14:textId="1E80448F" w:rsidR="00823EC6" w:rsidRDefault="00823EC6" w:rsidP="00823EC6"/>
    <w:p w14:paraId="39D2DF04" w14:textId="182FFEAD" w:rsidR="00651F9A" w:rsidRDefault="00651F9A" w:rsidP="00823EC6">
      <w:r>
        <w:t>39) Water travelling from the Gulf of Mexico brings cold weather and water to the UK</w:t>
      </w:r>
    </w:p>
    <w:p w14:paraId="50374D5C" w14:textId="77777777" w:rsidR="00651F9A" w:rsidRDefault="00651F9A" w:rsidP="00823EC6"/>
    <w:p w14:paraId="0449FB62" w14:textId="77777777" w:rsidR="00651F9A" w:rsidRDefault="00651F9A" w:rsidP="00651F9A">
      <w:r>
        <w:t xml:space="preserve">True </w:t>
      </w:r>
    </w:p>
    <w:p w14:paraId="253D8B7C" w14:textId="77777777" w:rsidR="00651F9A" w:rsidRDefault="00651F9A" w:rsidP="00651F9A">
      <w:r>
        <w:t>False</w:t>
      </w:r>
    </w:p>
    <w:p w14:paraId="426CA0B9" w14:textId="451CE651" w:rsidR="00823EC6" w:rsidRDefault="00823EC6" w:rsidP="00823EC6"/>
    <w:p w14:paraId="00BC9C34" w14:textId="22CC8809" w:rsidR="00651F9A" w:rsidRDefault="00651F9A" w:rsidP="00823EC6">
      <w:r>
        <w:t>40) If climate change melts the polar ice caps the gulf stream may stop moving towards the UK</w:t>
      </w:r>
    </w:p>
    <w:p w14:paraId="1B8B88D4" w14:textId="530CF266" w:rsidR="00651F9A" w:rsidRDefault="00651F9A" w:rsidP="00823EC6"/>
    <w:p w14:paraId="746CB1AB" w14:textId="77777777" w:rsidR="00651F9A" w:rsidRDefault="00651F9A" w:rsidP="00651F9A">
      <w:r>
        <w:t xml:space="preserve">True </w:t>
      </w:r>
    </w:p>
    <w:p w14:paraId="08E8EE87" w14:textId="77777777" w:rsidR="00651F9A" w:rsidRDefault="00651F9A" w:rsidP="00651F9A">
      <w:r>
        <w:t>False</w:t>
      </w:r>
    </w:p>
    <w:p w14:paraId="32BC148A" w14:textId="77777777" w:rsidR="00651F9A" w:rsidRDefault="00651F9A" w:rsidP="00823EC6"/>
    <w:p w14:paraId="21E30738" w14:textId="1D98C510" w:rsidR="00823EC6" w:rsidRDefault="00823EC6" w:rsidP="00823EC6"/>
    <w:p w14:paraId="08CCC8DD" w14:textId="77777777" w:rsidR="00823EC6" w:rsidRDefault="00823EC6" w:rsidP="00823EC6"/>
    <w:p w14:paraId="3C843E12" w14:textId="77777777" w:rsidR="00823EC6" w:rsidRDefault="00823EC6" w:rsidP="00823EC6"/>
    <w:p w14:paraId="0C24C7C1" w14:textId="77777777" w:rsidR="0011632E" w:rsidRDefault="0011632E" w:rsidP="0011632E">
      <w:r>
        <w:t xml:space="preserve">If you are downloading this from the school website please now send a competed version of your quiz to your Geography teacher via email. </w:t>
      </w:r>
    </w:p>
    <w:p w14:paraId="3DE5A9C4" w14:textId="07997D8D" w:rsidR="00284EEC" w:rsidRDefault="00284EEC">
      <w:pPr>
        <w:rPr>
          <w:sz w:val="22"/>
          <w:szCs w:val="22"/>
        </w:rPr>
      </w:pPr>
    </w:p>
    <w:p w14:paraId="267232FC" w14:textId="77777777" w:rsidR="00823EC6" w:rsidRDefault="00823EC6">
      <w:pPr>
        <w:rPr>
          <w:sz w:val="22"/>
          <w:szCs w:val="22"/>
        </w:rPr>
      </w:pPr>
    </w:p>
    <w:p w14:paraId="15D6D39C" w14:textId="5503CCBF" w:rsidR="00A967DE" w:rsidRDefault="00A967DE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14:paraId="3918CEEB" w14:textId="07C6D47B" w:rsidR="00A967DE" w:rsidRDefault="00A967DE">
      <w:pPr>
        <w:rPr>
          <w:sz w:val="22"/>
          <w:szCs w:val="22"/>
        </w:rPr>
      </w:pPr>
    </w:p>
    <w:p w14:paraId="71D2349E" w14:textId="77777777" w:rsidR="00A967DE" w:rsidRPr="00A967DE" w:rsidRDefault="00A967DE">
      <w:pPr>
        <w:rPr>
          <w:sz w:val="22"/>
          <w:szCs w:val="22"/>
        </w:rPr>
      </w:pPr>
    </w:p>
    <w:sectPr w:rsidR="00A967DE" w:rsidRPr="00A967DE" w:rsidSect="00B507F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8C5DE6" w14:textId="77777777" w:rsidR="00AC2B3C" w:rsidRDefault="00AC2B3C" w:rsidP="00AC2B3C">
      <w:r>
        <w:separator/>
      </w:r>
    </w:p>
  </w:endnote>
  <w:endnote w:type="continuationSeparator" w:id="0">
    <w:p w14:paraId="20B81000" w14:textId="77777777" w:rsidR="00AC2B3C" w:rsidRDefault="00AC2B3C" w:rsidP="00AC2B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BDA11D" w14:textId="77777777" w:rsidR="00AC2B3C" w:rsidRDefault="00AC2B3C" w:rsidP="00AC2B3C">
      <w:r>
        <w:separator/>
      </w:r>
    </w:p>
  </w:footnote>
  <w:footnote w:type="continuationSeparator" w:id="0">
    <w:p w14:paraId="2EDFD43D" w14:textId="77777777" w:rsidR="00AC2B3C" w:rsidRDefault="00AC2B3C" w:rsidP="00AC2B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81F"/>
    <w:rsid w:val="000D383E"/>
    <w:rsid w:val="0011632E"/>
    <w:rsid w:val="00284EEC"/>
    <w:rsid w:val="002C381F"/>
    <w:rsid w:val="002D2BA6"/>
    <w:rsid w:val="00651F9A"/>
    <w:rsid w:val="00823EC6"/>
    <w:rsid w:val="00A967DE"/>
    <w:rsid w:val="00AC2B3C"/>
    <w:rsid w:val="00AD29FA"/>
    <w:rsid w:val="00B507F2"/>
    <w:rsid w:val="00F0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F2E1F2"/>
  <w15:chartTrackingRefBased/>
  <w15:docId w15:val="{C722E382-4C71-2A4A-86F4-61B8B63F5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485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A478C1C8</Template>
  <TotalTime>1</TotalTime>
  <Pages>5</Pages>
  <Words>588</Words>
  <Characters>3355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Hannah Partis</cp:lastModifiedBy>
  <cp:revision>2</cp:revision>
  <dcterms:created xsi:type="dcterms:W3CDTF">2020-05-12T10:30:00Z</dcterms:created>
  <dcterms:modified xsi:type="dcterms:W3CDTF">2020-05-12T10:30:00Z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HPartis@brentford.hounslow.sch.uk</vt:lpwstr>
  </property>
  <property fmtid="{D5CDD505-2E9C-101B-9397-08002B2CF9AE}" pid="5" name="MSIP_Label_eae28bff-71c8-45f0-930c-ed5f9784e5a4_SetDate">
    <vt:lpwstr>2020-05-12T10:29:33.8773541Z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886dc44d-5f6c-46e2-83fb-b6cd67fbce1f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