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C4F" w:rsidRDefault="004E3217">
      <w:pPr>
        <w:rPr>
          <w:rFonts w:ascii="Amatic SC" w:eastAsia="Amatic SC" w:hAnsi="Amatic SC" w:cs="Amatic SC"/>
          <w:b/>
          <w:sz w:val="48"/>
          <w:szCs w:val="48"/>
          <w:u w:val="single"/>
        </w:rPr>
      </w:pPr>
      <w:bookmarkStart w:id="0" w:name="_GoBack"/>
      <w:bookmarkEnd w:id="0"/>
      <w:r>
        <w:rPr>
          <w:rFonts w:ascii="Amatic SC" w:eastAsia="Amatic SC" w:hAnsi="Amatic SC" w:cs="Amatic SC"/>
          <w:b/>
          <w:sz w:val="48"/>
          <w:szCs w:val="48"/>
          <w:u w:val="single"/>
        </w:rPr>
        <w:t>Year 10: Phase 4 Checklist</w:t>
      </w:r>
    </w:p>
    <w:p w:rsidR="00920C4F" w:rsidRDefault="00920C4F"/>
    <w:p w:rsidR="00920C4F" w:rsidRDefault="004E3217">
      <w:r>
        <w:t xml:space="preserve">Use this checklist to make sure you complete the tasks for Phase 4. We suggest you complete them in the order they </w:t>
      </w:r>
      <w:proofErr w:type="gramStart"/>
      <w:r>
        <w:t>are listed</w:t>
      </w:r>
      <w:proofErr w:type="gramEnd"/>
      <w:r>
        <w:t xml:space="preserve">. The consolidation quiz is for your teacher to see what you have learnt, but also give you some feedback. Do not worry if you </w:t>
      </w:r>
      <w:proofErr w:type="gramStart"/>
      <w:r>
        <w:t>can’</w:t>
      </w:r>
      <w:r>
        <w:t>t</w:t>
      </w:r>
      <w:proofErr w:type="gramEnd"/>
      <w:r>
        <w:t xml:space="preserve"> answer some questions, just have a go!</w:t>
      </w:r>
    </w:p>
    <w:p w:rsidR="00920C4F" w:rsidRDefault="00920C4F"/>
    <w:p w:rsidR="00920C4F" w:rsidRDefault="00920C4F"/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920C4F"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4514" w:type="dxa"/>
            <w:shd w:val="clear" w:color="auto" w:fill="D0E0E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</w:tr>
      <w:tr w:rsidR="00920C4F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 The Globe’s production of ‘Macbeth’.</w:t>
            </w:r>
          </w:p>
          <w:p w:rsidR="00920C4F" w:rsidRDefault="00920C4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5" w:anchor="watch">
              <w:r>
                <w:rPr>
                  <w:color w:val="1155CC"/>
                  <w:sz w:val="24"/>
                  <w:szCs w:val="24"/>
                  <w:u w:val="single"/>
                </w:rPr>
                <w:t>https://www.shakespearesglobe.com/learn/secondary-schools/playing-shakespeare-with-deutsche-bank/macbeth-2020-playing-shakespeare/#watch</w:t>
              </w:r>
            </w:hyperlink>
          </w:p>
          <w:p w:rsidR="00920C4F" w:rsidRDefault="00920C4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19th May 2020 </w:t>
            </w:r>
          </w:p>
          <w:p w:rsidR="00920C4F" w:rsidRDefault="00920C4F">
            <w:pPr>
              <w:widowControl w:val="0"/>
              <w:spacing w:line="240" w:lineRule="auto"/>
              <w:rPr>
                <w:i/>
                <w:sz w:val="24"/>
                <w:szCs w:val="24"/>
              </w:rPr>
            </w:pPr>
          </w:p>
        </w:tc>
      </w:tr>
      <w:tr w:rsidR="00920C4F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20C4F" w:rsidRDefault="004E321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Watch the video on </w:t>
            </w:r>
            <w:r>
              <w:rPr>
                <w:b/>
                <w:sz w:val="24"/>
                <w:szCs w:val="24"/>
              </w:rPr>
              <w:t>Drop Shift Zoom and Leave</w:t>
            </w:r>
            <w:r>
              <w:rPr>
                <w:sz w:val="24"/>
                <w:szCs w:val="24"/>
              </w:rPr>
              <w:t xml:space="preserve">.  </w:t>
            </w:r>
            <w:r>
              <w:rPr>
                <w:sz w:val="20"/>
                <w:szCs w:val="20"/>
              </w:rPr>
              <w:t>(If you cannot access the video, there is information on this below.)</w:t>
            </w:r>
          </w:p>
          <w:p w:rsidR="00920C4F" w:rsidRDefault="00920C4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this structure to practise your creative writing.  You can re-do the Q5s on the Set C and D papers, do the question on the ‘The Lion, The Witch and The Wardrobe’ quiz or do a task o</w:t>
            </w:r>
            <w:r>
              <w:rPr>
                <w:sz w:val="24"/>
                <w:szCs w:val="24"/>
              </w:rPr>
              <w:t>f your choosing.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1st June 2020</w:t>
            </w:r>
          </w:p>
        </w:tc>
      </w:tr>
      <w:tr w:rsidR="00920C4F"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Complete the ‘The Lion, The Witch and The Wardrobe’ </w:t>
            </w:r>
            <w:r>
              <w:rPr>
                <w:b/>
                <w:sz w:val="24"/>
                <w:szCs w:val="24"/>
              </w:rPr>
              <w:t>consolidation quiz</w:t>
            </w:r>
            <w:r>
              <w:rPr>
                <w:sz w:val="24"/>
                <w:szCs w:val="24"/>
              </w:rPr>
              <w:t xml:space="preserve"> on Google Classroom.</w:t>
            </w:r>
          </w:p>
          <w:p w:rsidR="00920C4F" w:rsidRDefault="00920C4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920C4F" w:rsidRDefault="004E321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copy </w:t>
            </w:r>
            <w:proofErr w:type="gramStart"/>
            <w:r>
              <w:rPr>
                <w:sz w:val="20"/>
                <w:szCs w:val="20"/>
              </w:rPr>
              <w:t>is also saved</w:t>
            </w:r>
            <w:proofErr w:type="gramEnd"/>
            <w:r>
              <w:rPr>
                <w:sz w:val="20"/>
                <w:szCs w:val="20"/>
              </w:rPr>
              <w:t xml:space="preserve"> on the website if you cannot access Google Classroom.</w:t>
            </w:r>
          </w:p>
        </w:tc>
        <w:tc>
          <w:tcPr>
            <w:tcW w:w="4514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4th June 2020</w:t>
            </w:r>
          </w:p>
          <w:p w:rsidR="00920C4F" w:rsidRDefault="004E3217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The quiz </w:t>
            </w:r>
            <w:proofErr w:type="gramStart"/>
            <w:r>
              <w:rPr>
                <w:i/>
                <w:sz w:val="24"/>
                <w:szCs w:val="24"/>
              </w:rPr>
              <w:t>must be submitted</w:t>
            </w:r>
            <w:proofErr w:type="gramEnd"/>
            <w:r>
              <w:rPr>
                <w:i/>
                <w:sz w:val="24"/>
                <w:szCs w:val="24"/>
              </w:rPr>
              <w:t xml:space="preserve"> to your teacher</w:t>
            </w:r>
            <w:r>
              <w:rPr>
                <w:i/>
                <w:sz w:val="24"/>
                <w:szCs w:val="24"/>
              </w:rPr>
              <w:t xml:space="preserve"> by </w:t>
            </w:r>
            <w:r>
              <w:rPr>
                <w:i/>
                <w:color w:val="FF0000"/>
                <w:sz w:val="24"/>
                <w:szCs w:val="24"/>
              </w:rPr>
              <w:t>5th June</w:t>
            </w:r>
            <w:r>
              <w:rPr>
                <w:i/>
                <w:sz w:val="24"/>
                <w:szCs w:val="24"/>
              </w:rPr>
              <w:t xml:space="preserve"> at the latest.</w:t>
            </w:r>
          </w:p>
        </w:tc>
      </w:tr>
    </w:tbl>
    <w:p w:rsidR="00920C4F" w:rsidRDefault="00920C4F"/>
    <w:p w:rsidR="00920C4F" w:rsidRDefault="00920C4F"/>
    <w:p w:rsidR="00920C4F" w:rsidRDefault="00920C4F"/>
    <w:p w:rsidR="00920C4F" w:rsidRDefault="00920C4F"/>
    <w:p w:rsidR="00920C4F" w:rsidRDefault="00920C4F"/>
    <w:p w:rsidR="00920C4F" w:rsidRDefault="00920C4F"/>
    <w:p w:rsidR="00920C4F" w:rsidRDefault="00920C4F"/>
    <w:p w:rsidR="00920C4F" w:rsidRDefault="00920C4F"/>
    <w:p w:rsidR="00920C4F" w:rsidRDefault="00920C4F"/>
    <w:p w:rsidR="00920C4F" w:rsidRDefault="00920C4F"/>
    <w:p w:rsidR="00920C4F" w:rsidRDefault="004E3217">
      <w:r>
        <w:lastRenderedPageBreak/>
        <w:t xml:space="preserve">Use </w:t>
      </w:r>
      <w:r>
        <w:rPr>
          <w:b/>
        </w:rPr>
        <w:t>DROP, SHIFT, ZOOM and LEAVE</w:t>
      </w:r>
      <w:r>
        <w:t xml:space="preserve"> to plan your story’s structure:</w:t>
      </w:r>
    </w:p>
    <w:p w:rsidR="00920C4F" w:rsidRDefault="00920C4F"/>
    <w:p w:rsidR="00920C4F" w:rsidRDefault="00920C4F"/>
    <w:tbl>
      <w:tblPr>
        <w:tblStyle w:val="a0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55"/>
        <w:gridCol w:w="6945"/>
      </w:tblGrid>
      <w:tr w:rsidR="00920C4F"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DROP</w:t>
            </w:r>
          </w:p>
          <w:p w:rsidR="00920C4F" w:rsidRDefault="004E3217">
            <w:proofErr w:type="gramStart"/>
            <w:r>
              <w:t>the</w:t>
            </w:r>
            <w:proofErr w:type="gramEnd"/>
            <w:r>
              <w:t xml:space="preserve"> reader into the action.</w:t>
            </w:r>
            <w:r>
              <w:tab/>
              <w:t xml:space="preserve">  </w:t>
            </w:r>
          </w:p>
        </w:tc>
        <w:tc>
          <w:tcPr>
            <w:tcW w:w="6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proofErr w:type="gramStart"/>
            <w:r>
              <w:rPr>
                <w:b/>
              </w:rPr>
              <w:t>What’s</w:t>
            </w:r>
            <w:proofErr w:type="gramEnd"/>
            <w:r>
              <w:rPr>
                <w:b/>
              </w:rPr>
              <w:t xml:space="preserve"> happening?  Where? </w:t>
            </w:r>
            <w:proofErr w:type="gramStart"/>
            <w:r>
              <w:rPr>
                <w:b/>
              </w:rPr>
              <w:t>What’s</w:t>
            </w:r>
            <w:proofErr w:type="gramEnd"/>
            <w:r>
              <w:rPr>
                <w:b/>
              </w:rPr>
              <w:t xml:space="preserve"> the mood? Keep it simple!</w:t>
            </w:r>
          </w:p>
          <w:p w:rsidR="00920C4F" w:rsidRDefault="00920C4F"/>
          <w:p w:rsidR="00920C4F" w:rsidRDefault="004E3217">
            <w:r>
              <w:t xml:space="preserve">Clearly establish the </w:t>
            </w:r>
            <w:r>
              <w:rPr>
                <w:u w:val="single"/>
              </w:rPr>
              <w:t>character</w:t>
            </w:r>
            <w:r>
              <w:t xml:space="preserve">, </w:t>
            </w:r>
            <w:r>
              <w:rPr>
                <w:u w:val="single"/>
              </w:rPr>
              <w:t xml:space="preserve">setting </w:t>
            </w:r>
            <w:r>
              <w:t xml:space="preserve">and </w:t>
            </w:r>
            <w:r>
              <w:rPr>
                <w:u w:val="single"/>
              </w:rPr>
              <w:t>situation</w:t>
            </w:r>
            <w:r>
              <w:t>:</w:t>
            </w:r>
          </w:p>
          <w:p w:rsidR="00920C4F" w:rsidRDefault="004E3217">
            <w:pPr>
              <w:numPr>
                <w:ilvl w:val="0"/>
                <w:numId w:val="1"/>
              </w:numPr>
            </w:pPr>
            <w:r>
              <w:t xml:space="preserve">Decide on some strong </w:t>
            </w:r>
            <w:proofErr w:type="gramStart"/>
            <w:r>
              <w:t>characteristics which</w:t>
            </w:r>
            <w:proofErr w:type="gramEnd"/>
            <w:r>
              <w:t xml:space="preserve"> would influence how the character speaks, moves, behaves.</w:t>
            </w:r>
          </w:p>
          <w:p w:rsidR="00920C4F" w:rsidRDefault="004E3217">
            <w:pPr>
              <w:numPr>
                <w:ilvl w:val="0"/>
                <w:numId w:val="1"/>
              </w:numPr>
            </w:pPr>
            <w:r>
              <w:t>Use a simple setting, such as a workplace, a shop, a party.  Make sure it is clear, with some lovely descriptive details.</w:t>
            </w:r>
          </w:p>
          <w:p w:rsidR="00920C4F" w:rsidRDefault="004E3217">
            <w:pPr>
              <w:numPr>
                <w:ilvl w:val="0"/>
                <w:numId w:val="1"/>
              </w:numPr>
            </w:pPr>
            <w:r>
              <w:t>The situation should be a simpl</w:t>
            </w:r>
            <w:r>
              <w:t xml:space="preserve">e moment in your character’s life. </w:t>
            </w:r>
            <w:proofErr w:type="gramStart"/>
            <w:r>
              <w:t>Don’t</w:t>
            </w:r>
            <w:proofErr w:type="gramEnd"/>
            <w:r>
              <w:t xml:space="preserve"> make the narrative too complicated.</w:t>
            </w:r>
          </w:p>
          <w:p w:rsidR="00920C4F" w:rsidRDefault="004E3217">
            <w:pPr>
              <w:numPr>
                <w:ilvl w:val="0"/>
                <w:numId w:val="1"/>
              </w:numPr>
            </w:pPr>
            <w:r>
              <w:t xml:space="preserve">Make sure you jump straight into the action. (E.g.: We </w:t>
            </w:r>
            <w:proofErr w:type="gramStart"/>
            <w:r>
              <w:t>don’t</w:t>
            </w:r>
            <w:proofErr w:type="gramEnd"/>
            <w:r>
              <w:t xml:space="preserve"> want to hear what the character had for breakfast before they got to work.)</w:t>
            </w:r>
          </w:p>
          <w:p w:rsidR="00920C4F" w:rsidRDefault="004E3217">
            <w:r>
              <w:t>Mood:</w:t>
            </w:r>
          </w:p>
          <w:p w:rsidR="00920C4F" w:rsidRDefault="004E3217">
            <w:pPr>
              <w:numPr>
                <w:ilvl w:val="0"/>
                <w:numId w:val="3"/>
              </w:numPr>
            </w:pPr>
            <w:r>
              <w:t>What is the mood at the beginning an</w:t>
            </w:r>
            <w:r>
              <w:t xml:space="preserve">d why does the character feel this way? (E.g.: They are moody at work because it’s Monday and they </w:t>
            </w:r>
            <w:proofErr w:type="gramStart"/>
            <w:r>
              <w:t>don’t</w:t>
            </w:r>
            <w:proofErr w:type="gramEnd"/>
            <w:r>
              <w:t xml:space="preserve"> like their job. / </w:t>
            </w:r>
            <w:proofErr w:type="gramStart"/>
            <w:r>
              <w:t>They</w:t>
            </w:r>
            <w:proofErr w:type="gramEnd"/>
            <w:r>
              <w:t xml:space="preserve"> are happy shopping because they have just seen the most beautiful shoes they have ever seen in their life.)</w:t>
            </w:r>
          </w:p>
          <w:p w:rsidR="00920C4F" w:rsidRDefault="004E3217">
            <w:pPr>
              <w:numPr>
                <w:ilvl w:val="0"/>
                <w:numId w:val="3"/>
              </w:numPr>
            </w:pPr>
            <w:r>
              <w:t>Think about how your</w:t>
            </w:r>
            <w:r>
              <w:t xml:space="preserve"> vocabulary and overall language choices will create this mood.</w:t>
            </w:r>
          </w:p>
          <w:p w:rsidR="00920C4F" w:rsidRDefault="00920C4F"/>
        </w:tc>
      </w:tr>
      <w:tr w:rsidR="00920C4F"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SHIFT</w:t>
            </w:r>
          </w:p>
          <w:p w:rsidR="00920C4F" w:rsidRDefault="004E3217">
            <w:proofErr w:type="gramStart"/>
            <w:r>
              <w:t>to</w:t>
            </w:r>
            <w:proofErr w:type="gramEnd"/>
            <w:r>
              <w:t xml:space="preserve"> another time, mood or place.</w:t>
            </w:r>
          </w:p>
        </w:tc>
        <w:tc>
          <w:tcPr>
            <w:tcW w:w="6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Does your character think about something that happened in the past? / Does something happen to change the mood?</w:t>
            </w:r>
          </w:p>
          <w:p w:rsidR="00920C4F" w:rsidRDefault="00920C4F"/>
          <w:p w:rsidR="00920C4F" w:rsidRDefault="004E3217">
            <w:r>
              <w:t>These are examples of a shift:</w:t>
            </w:r>
          </w:p>
          <w:p w:rsidR="00920C4F" w:rsidRDefault="004E3217">
            <w:pPr>
              <w:numPr>
                <w:ilvl w:val="0"/>
                <w:numId w:val="2"/>
              </w:numPr>
            </w:pPr>
            <w:r>
              <w:t xml:space="preserve">Flashback – think about a memory that is relevant to the situation their character is </w:t>
            </w:r>
            <w:proofErr w:type="gramStart"/>
            <w:r>
              <w:t>in</w:t>
            </w:r>
            <w:proofErr w:type="gramEnd"/>
            <w:r>
              <w:t>.  How does it help us to understand the character / how they are feeling more?  Be careful to control your tense though.</w:t>
            </w:r>
          </w:p>
          <w:p w:rsidR="00920C4F" w:rsidRDefault="004E3217">
            <w:pPr>
              <w:numPr>
                <w:ilvl w:val="0"/>
                <w:numId w:val="2"/>
              </w:numPr>
            </w:pPr>
            <w:r>
              <w:t>Mood – why does the mood change?  What has hap</w:t>
            </w:r>
            <w:r>
              <w:t>pened to make it change?  Choose very different language to show the change in mood.</w:t>
            </w:r>
          </w:p>
          <w:p w:rsidR="00920C4F" w:rsidRDefault="00920C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920C4F"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ZOOM</w:t>
            </w:r>
          </w:p>
          <w:p w:rsidR="00920C4F" w:rsidRDefault="004E3217">
            <w:proofErr w:type="gramStart"/>
            <w:r>
              <w:t>in</w:t>
            </w:r>
            <w:proofErr w:type="gramEnd"/>
            <w:r>
              <w:t xml:space="preserve"> on a tiny detail back where you started.</w:t>
            </w:r>
            <w:r>
              <w:tab/>
            </w:r>
          </w:p>
        </w:tc>
        <w:tc>
          <w:tcPr>
            <w:tcW w:w="6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Develop the setting.  Which descriptive details could create imagery or would add to the mood?</w:t>
            </w:r>
          </w:p>
          <w:p w:rsidR="00920C4F" w:rsidRDefault="00920C4F"/>
          <w:p w:rsidR="00920C4F" w:rsidRDefault="004E3217">
            <w:r>
              <w:t>Little details are like building blocks.  Little details about your setting help to build an interesting image for your readers.  They also help to develop the mood.</w:t>
            </w:r>
          </w:p>
          <w:p w:rsidR="00920C4F" w:rsidRDefault="00920C4F"/>
          <w:p w:rsidR="00920C4F" w:rsidRDefault="004E3217">
            <w:r>
              <w:t>This is a great opportunity to show off your use of descriptive techniques.  Look at VAMP</w:t>
            </w:r>
            <w:r>
              <w:t>OSSA in the Learning Passport for English Language.</w:t>
            </w:r>
          </w:p>
          <w:p w:rsidR="00920C4F" w:rsidRDefault="00920C4F"/>
        </w:tc>
      </w:tr>
      <w:tr w:rsidR="00920C4F">
        <w:tc>
          <w:tcPr>
            <w:tcW w:w="20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LEAVE</w:t>
            </w:r>
          </w:p>
          <w:p w:rsidR="00920C4F" w:rsidRDefault="004E3217">
            <w:proofErr w:type="gramStart"/>
            <w:r>
              <w:t>the</w:t>
            </w:r>
            <w:proofErr w:type="gramEnd"/>
            <w:r>
              <w:t xml:space="preserve"> place or event.</w:t>
            </w:r>
          </w:p>
        </w:tc>
        <w:tc>
          <w:tcPr>
            <w:tcW w:w="6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C4F" w:rsidRDefault="004E3217">
            <w:pPr>
              <w:rPr>
                <w:b/>
              </w:rPr>
            </w:pPr>
            <w:r>
              <w:rPr>
                <w:b/>
              </w:rPr>
              <w:t>How will the story end?  Keep it simple!  Could it end by thinking about the beginning?</w:t>
            </w:r>
          </w:p>
          <w:p w:rsidR="00920C4F" w:rsidRDefault="00920C4F"/>
          <w:p w:rsidR="00920C4F" w:rsidRDefault="004E3217">
            <w:r>
              <w:t>Have a strong ending (not like waking up from a dream).  Make it clear the narrative ha</w:t>
            </w:r>
            <w:r>
              <w:t>s finished.</w:t>
            </w:r>
          </w:p>
          <w:p w:rsidR="00920C4F" w:rsidRDefault="00920C4F"/>
          <w:p w:rsidR="00920C4F" w:rsidRDefault="004E3217">
            <w:r>
              <w:t>You could end with some reference to the beginning, such as the weather, a first event, a detail about the character.  You could show a change, such as a sun coming out on a previously gloomy day or the character changing their mind about some</w:t>
            </w:r>
            <w:r>
              <w:t xml:space="preserve">thing.  </w:t>
            </w:r>
            <w:proofErr w:type="gramStart"/>
            <w:r>
              <w:t>Does a change or not having a change fit your character / the situation more?</w:t>
            </w:r>
            <w:proofErr w:type="gramEnd"/>
          </w:p>
          <w:p w:rsidR="00920C4F" w:rsidRDefault="00920C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920C4F" w:rsidRDefault="00920C4F"/>
    <w:p w:rsidR="00920C4F" w:rsidRDefault="00920C4F"/>
    <w:sectPr w:rsidR="00920C4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00C8"/>
    <w:multiLevelType w:val="multilevel"/>
    <w:tmpl w:val="579693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5ED48AD"/>
    <w:multiLevelType w:val="multilevel"/>
    <w:tmpl w:val="D188FD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59B5723"/>
    <w:multiLevelType w:val="multilevel"/>
    <w:tmpl w:val="2C96E2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C4F"/>
    <w:rsid w:val="004E3217"/>
    <w:rsid w:val="0092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EF5112-1E4E-4279-8CDA-A0374CD2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hakespearesglobe.com/learn/secondary-schools/playing-shakespeare-with-deutsche-bank/macbeth-2020-playing-shakespea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C040A3B6</Template>
  <TotalTime>1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Downton</dc:creator>
  <cp:lastModifiedBy>Emma Downton</cp:lastModifiedBy>
  <cp:revision>2</cp:revision>
  <dcterms:created xsi:type="dcterms:W3CDTF">2020-05-14T17:41:00Z</dcterms:created>
  <dcterms:modified xsi:type="dcterms:W3CDTF">2020-05-14T17:41:00Z</dcterms:modified>
</cp:coreProperties>
</file>