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E59" w:rsidRPr="00B7015D" w:rsidRDefault="00CF62E0" w:rsidP="00B7015D">
      <w:pPr>
        <w:jc w:val="center"/>
        <w:rPr>
          <w:rFonts w:ascii="Comic Sans MS" w:hAnsi="Comic Sans MS"/>
          <w:b/>
          <w:sz w:val="26"/>
          <w:szCs w:val="26"/>
          <w:u w:val="single"/>
          <w:lang w:val="en-US"/>
        </w:rPr>
      </w:pPr>
      <w:bookmarkStart w:id="0" w:name="_GoBack"/>
      <w:bookmarkEnd w:id="0"/>
      <w:r w:rsidRPr="00B7015D">
        <w:rPr>
          <w:rFonts w:ascii="Comic Sans MS" w:hAnsi="Comic Sans MS"/>
          <w:b/>
          <w:sz w:val="26"/>
          <w:szCs w:val="26"/>
          <w:u w:val="single"/>
          <w:lang w:val="en-US"/>
        </w:rPr>
        <w:t xml:space="preserve">RE - </w:t>
      </w:r>
      <w:r w:rsidR="0034730A" w:rsidRPr="00B7015D">
        <w:rPr>
          <w:rFonts w:ascii="Comic Sans MS" w:hAnsi="Comic Sans MS"/>
          <w:b/>
          <w:sz w:val="26"/>
          <w:szCs w:val="26"/>
          <w:u w:val="single"/>
          <w:lang w:val="en-US"/>
        </w:rPr>
        <w:t>Year 9</w:t>
      </w:r>
      <w:r w:rsidR="00B7015D">
        <w:rPr>
          <w:rFonts w:ascii="Comic Sans MS" w:hAnsi="Comic Sans MS"/>
          <w:b/>
          <w:sz w:val="26"/>
          <w:szCs w:val="26"/>
          <w:u w:val="single"/>
          <w:lang w:val="en-US"/>
        </w:rPr>
        <w:t xml:space="preserve"> - </w:t>
      </w:r>
      <w:r w:rsidR="0034730A" w:rsidRPr="00B7015D">
        <w:rPr>
          <w:rFonts w:ascii="Comic Sans MS" w:hAnsi="Comic Sans MS"/>
          <w:sz w:val="26"/>
          <w:szCs w:val="26"/>
          <w:u w:val="single"/>
          <w:lang w:val="en-US"/>
        </w:rPr>
        <w:t>Phase 4 Work</w:t>
      </w:r>
    </w:p>
    <w:p w:rsidR="0034730A" w:rsidRPr="00B7015D" w:rsidRDefault="0034730A" w:rsidP="00B7015D">
      <w:p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u w:val="single"/>
          <w:lang w:val="en-US"/>
        </w:rPr>
        <w:t>Task 1</w:t>
      </w:r>
      <w:r w:rsidRPr="00B7015D">
        <w:rPr>
          <w:rFonts w:ascii="Comic Sans MS" w:hAnsi="Comic Sans MS"/>
          <w:sz w:val="26"/>
          <w:szCs w:val="26"/>
          <w:lang w:val="en-US"/>
        </w:rPr>
        <w:t xml:space="preserve"> – Complete Learning Check on Google Classroom</w:t>
      </w:r>
      <w:r w:rsidR="00CF62E0" w:rsidRPr="00B7015D">
        <w:rPr>
          <w:rFonts w:ascii="Comic Sans MS" w:hAnsi="Comic Sans MS"/>
          <w:sz w:val="26"/>
          <w:szCs w:val="26"/>
          <w:lang w:val="en-US"/>
        </w:rPr>
        <w:t xml:space="preserve"> and send</w:t>
      </w:r>
      <w:r w:rsidR="00A77E59" w:rsidRPr="00B7015D">
        <w:rPr>
          <w:rFonts w:ascii="Comic Sans MS" w:hAnsi="Comic Sans MS"/>
          <w:sz w:val="26"/>
          <w:szCs w:val="26"/>
          <w:lang w:val="en-US"/>
        </w:rPr>
        <w:t>.</w:t>
      </w:r>
    </w:p>
    <w:p w:rsidR="00A77E59" w:rsidRPr="00B7015D" w:rsidRDefault="00A77E59" w:rsidP="00B7015D">
      <w:pPr>
        <w:rPr>
          <w:rFonts w:ascii="Comic Sans MS" w:hAnsi="Comic Sans MS"/>
          <w:b/>
          <w:sz w:val="26"/>
          <w:szCs w:val="26"/>
          <w:u w:val="single"/>
          <w:lang w:val="en-US"/>
        </w:rPr>
      </w:pPr>
      <w:r w:rsidRPr="00B7015D">
        <w:rPr>
          <w:rFonts w:ascii="Comic Sans MS" w:hAnsi="Comic Sans MS"/>
          <w:b/>
          <w:sz w:val="26"/>
          <w:szCs w:val="26"/>
          <w:u w:val="single"/>
          <w:lang w:val="en-US"/>
        </w:rPr>
        <w:t>OBJECTIVES: to explore Life of Muhammad &amp; his importance to Muslims</w:t>
      </w:r>
    </w:p>
    <w:p w:rsidR="00CF62E0" w:rsidRPr="00B7015D" w:rsidRDefault="00CF62E0" w:rsidP="00B7015D">
      <w:pPr>
        <w:rPr>
          <w:rFonts w:ascii="Comic Sans MS" w:hAnsi="Comic Sans MS"/>
          <w:sz w:val="26"/>
          <w:szCs w:val="26"/>
          <w:u w:val="single"/>
          <w:lang w:val="en-US"/>
        </w:rPr>
      </w:pPr>
      <w:r w:rsidRPr="00B7015D">
        <w:rPr>
          <w:rFonts w:ascii="Comic Sans MS" w:hAnsi="Comic Sans MS"/>
          <w:sz w:val="26"/>
          <w:szCs w:val="26"/>
          <w:u w:val="single"/>
          <w:lang w:val="en-US"/>
        </w:rPr>
        <w:t>Task 2</w:t>
      </w:r>
    </w:p>
    <w:p w:rsidR="00D9399C" w:rsidRPr="00B7015D" w:rsidRDefault="0034730A" w:rsidP="00B7015D">
      <w:p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lang w:val="en-US"/>
        </w:rPr>
        <w:t>Explore life of Muhammad</w:t>
      </w:r>
      <w:r w:rsidR="00D9399C" w:rsidRPr="00B7015D">
        <w:rPr>
          <w:rFonts w:ascii="Comic Sans MS" w:hAnsi="Comic Sans MS"/>
          <w:sz w:val="26"/>
          <w:szCs w:val="26"/>
          <w:lang w:val="en-US"/>
        </w:rPr>
        <w:t>. Read page 24 – half way down page 25 of the attached sheet and watch:</w:t>
      </w:r>
    </w:p>
    <w:p w:rsidR="00D9399C" w:rsidRPr="00B7015D" w:rsidRDefault="0034730A" w:rsidP="00B7015D">
      <w:p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lang w:val="en-US"/>
        </w:rPr>
        <w:t>https://www.truetube.co.uk/f</w:t>
      </w:r>
      <w:r w:rsidR="00D9399C" w:rsidRPr="00B7015D">
        <w:rPr>
          <w:rFonts w:ascii="Comic Sans MS" w:hAnsi="Comic Sans MS"/>
          <w:sz w:val="26"/>
          <w:szCs w:val="26"/>
          <w:lang w:val="en-US"/>
        </w:rPr>
        <w:t>ilm/how-islam-began-ten-minutes</w:t>
      </w:r>
    </w:p>
    <w:p w:rsidR="00D9399C" w:rsidRPr="00B7015D" w:rsidRDefault="00D9399C" w:rsidP="00B7015D">
      <w:pPr>
        <w:rPr>
          <w:rFonts w:ascii="Comic Sans MS" w:hAnsi="Comic Sans MS"/>
          <w:sz w:val="26"/>
          <w:szCs w:val="26"/>
          <w:u w:val="single"/>
          <w:lang w:val="en-US"/>
        </w:rPr>
      </w:pPr>
      <w:r w:rsidRPr="00B7015D">
        <w:rPr>
          <w:rFonts w:ascii="Comic Sans MS" w:hAnsi="Comic Sans MS"/>
          <w:sz w:val="26"/>
          <w:szCs w:val="26"/>
          <w:u w:val="single"/>
          <w:lang w:val="en-US"/>
        </w:rPr>
        <w:t>Task 3</w:t>
      </w:r>
    </w:p>
    <w:p w:rsidR="00D9399C" w:rsidRPr="00B7015D" w:rsidRDefault="00D9399C" w:rsidP="00B7015D">
      <w:p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lang w:val="en-US"/>
        </w:rPr>
        <w:t>Using the You Tube clip and information on the attached sheet, draw a time line across a double page in your books and complete it to the best of your ability. Make sure you include the following:</w:t>
      </w:r>
    </w:p>
    <w:p w:rsidR="00D9399C" w:rsidRPr="00B7015D" w:rsidRDefault="00D9399C" w:rsidP="00B7015D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lang w:val="en-US"/>
        </w:rPr>
        <w:t xml:space="preserve">What do Muslims believe happened to </w:t>
      </w:r>
      <w:r w:rsidR="00CF62E0" w:rsidRPr="00B7015D">
        <w:rPr>
          <w:rFonts w:ascii="Comic Sans MS" w:hAnsi="Comic Sans MS"/>
          <w:sz w:val="26"/>
          <w:szCs w:val="26"/>
          <w:lang w:val="en-US"/>
        </w:rPr>
        <w:t>Muhammad</w:t>
      </w:r>
      <w:r w:rsidRPr="00B7015D">
        <w:rPr>
          <w:rFonts w:ascii="Comic Sans MS" w:hAnsi="Comic Sans MS"/>
          <w:sz w:val="26"/>
          <w:szCs w:val="26"/>
          <w:lang w:val="en-US"/>
        </w:rPr>
        <w:t xml:space="preserve"> in 610 CE ?</w:t>
      </w:r>
    </w:p>
    <w:p w:rsidR="00D9399C" w:rsidRPr="00B7015D" w:rsidRDefault="00D9399C" w:rsidP="00B7015D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lang w:val="en-US"/>
        </w:rPr>
        <w:t xml:space="preserve">What do Muslims believe happened to </w:t>
      </w:r>
      <w:r w:rsidR="00CF62E0" w:rsidRPr="00B7015D">
        <w:rPr>
          <w:rFonts w:ascii="Comic Sans MS" w:hAnsi="Comic Sans MS"/>
          <w:sz w:val="26"/>
          <w:szCs w:val="26"/>
          <w:lang w:val="en-US"/>
        </w:rPr>
        <w:t>Muhammad</w:t>
      </w:r>
      <w:r w:rsidRPr="00B7015D">
        <w:rPr>
          <w:rFonts w:ascii="Comic Sans MS" w:hAnsi="Comic Sans MS"/>
          <w:sz w:val="26"/>
          <w:szCs w:val="26"/>
          <w:lang w:val="en-US"/>
        </w:rPr>
        <w:t xml:space="preserve"> in 622CE?</w:t>
      </w:r>
    </w:p>
    <w:p w:rsidR="00D9399C" w:rsidRPr="00B7015D" w:rsidRDefault="00D9399C" w:rsidP="00B7015D">
      <w:pPr>
        <w:rPr>
          <w:rFonts w:ascii="Comic Sans MS" w:hAnsi="Comic Sans MS"/>
          <w:b/>
          <w:sz w:val="26"/>
          <w:szCs w:val="26"/>
          <w:u w:val="single"/>
          <w:lang w:val="en-US"/>
        </w:rPr>
      </w:pPr>
      <w:r w:rsidRPr="00B7015D">
        <w:rPr>
          <w:rFonts w:ascii="Comic Sans MS" w:hAnsi="Comic Sans MS"/>
          <w:b/>
          <w:sz w:val="26"/>
          <w:szCs w:val="26"/>
          <w:u w:val="single"/>
          <w:lang w:val="en-US"/>
        </w:rPr>
        <w:t>Task 4</w:t>
      </w:r>
    </w:p>
    <w:p w:rsidR="00A77E59" w:rsidRPr="00B7015D" w:rsidRDefault="00CF62E0" w:rsidP="00B7015D">
      <w:pPr>
        <w:rPr>
          <w:rFonts w:ascii="Comic Sans MS" w:hAnsi="Comic Sans MS"/>
          <w:sz w:val="26"/>
          <w:szCs w:val="26"/>
          <w:u w:val="single"/>
          <w:lang w:val="en-US"/>
        </w:rPr>
      </w:pPr>
      <w:r w:rsidRPr="00B7015D">
        <w:rPr>
          <w:rFonts w:ascii="Comic Sans MS" w:hAnsi="Comic Sans MS"/>
          <w:sz w:val="26"/>
          <w:szCs w:val="26"/>
          <w:u w:val="single"/>
          <w:lang w:val="en-US"/>
        </w:rPr>
        <w:t>Deeper Learning</w:t>
      </w:r>
      <w:r w:rsidR="00A77E59" w:rsidRPr="00B7015D">
        <w:rPr>
          <w:rFonts w:ascii="Comic Sans MS" w:hAnsi="Comic Sans MS"/>
          <w:sz w:val="26"/>
          <w:szCs w:val="26"/>
          <w:u w:val="single"/>
          <w:lang w:val="en-US"/>
        </w:rPr>
        <w:t xml:space="preserve"> </w:t>
      </w:r>
      <w:r w:rsidR="007C564C" w:rsidRPr="00B7015D">
        <w:rPr>
          <w:rFonts w:ascii="Comic Sans MS" w:hAnsi="Comic Sans MS"/>
          <w:sz w:val="26"/>
          <w:szCs w:val="26"/>
          <w:u w:val="single"/>
          <w:lang w:val="en-US"/>
        </w:rPr>
        <w:t>(video on phone or newspaper article)</w:t>
      </w:r>
    </w:p>
    <w:p w:rsidR="00A77E59" w:rsidRPr="00B7015D" w:rsidRDefault="007C564C" w:rsidP="00B7015D">
      <w:p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lang w:val="en-US"/>
        </w:rPr>
        <w:t>It is 622CE</w:t>
      </w:r>
      <w:r w:rsidR="00A77E59" w:rsidRPr="00B7015D">
        <w:rPr>
          <w:rFonts w:ascii="Comic Sans MS" w:hAnsi="Comic Sans MS"/>
          <w:sz w:val="26"/>
          <w:szCs w:val="26"/>
          <w:lang w:val="en-US"/>
        </w:rPr>
        <w:t xml:space="preserve"> </w:t>
      </w:r>
      <w:r w:rsidRPr="00B7015D">
        <w:rPr>
          <w:rFonts w:ascii="Comic Sans MS" w:hAnsi="Comic Sans MS"/>
          <w:sz w:val="26"/>
          <w:szCs w:val="26"/>
          <w:lang w:val="en-US"/>
        </w:rPr>
        <w:t>You are a news reporter. You have just been told what has happened on The Night Journey. Present your report. Make sure you include the following:</w:t>
      </w:r>
    </w:p>
    <w:p w:rsidR="007C564C" w:rsidRPr="00B7015D" w:rsidRDefault="007C564C" w:rsidP="00B7015D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lang w:val="en-US"/>
        </w:rPr>
        <w:t>Where it took place?</w:t>
      </w:r>
    </w:p>
    <w:p w:rsidR="007C564C" w:rsidRPr="00B7015D" w:rsidRDefault="007C564C" w:rsidP="00B7015D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lang w:val="en-US"/>
        </w:rPr>
        <w:t>What happened?</w:t>
      </w:r>
    </w:p>
    <w:p w:rsidR="00B7015D" w:rsidRPr="00B7015D" w:rsidRDefault="007C564C" w:rsidP="00B7015D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  <w:lang w:val="en-US"/>
        </w:rPr>
      </w:pPr>
      <w:r w:rsidRPr="00B7015D">
        <w:rPr>
          <w:rFonts w:ascii="Comic Sans MS" w:hAnsi="Comic Sans MS"/>
          <w:sz w:val="26"/>
          <w:szCs w:val="26"/>
          <w:lang w:val="en-US"/>
        </w:rPr>
        <w:t>The significance of this for Muslims</w:t>
      </w:r>
    </w:p>
    <w:p w:rsidR="00B7015D" w:rsidRPr="00B7015D" w:rsidRDefault="00B7015D" w:rsidP="00B7015D">
      <w:pPr>
        <w:rPr>
          <w:rFonts w:ascii="Comic Sans MS" w:hAnsi="Comic Sans MS"/>
          <w:b/>
          <w:sz w:val="28"/>
          <w:szCs w:val="28"/>
          <w:u w:val="single"/>
          <w:lang w:val="en-US"/>
        </w:rPr>
      </w:pPr>
      <w:r w:rsidRPr="00B7015D">
        <w:rPr>
          <w:rFonts w:ascii="Comic Sans MS" w:hAnsi="Comic Sans MS"/>
          <w:b/>
          <w:sz w:val="28"/>
          <w:szCs w:val="28"/>
          <w:u w:val="single"/>
          <w:lang w:val="en-US"/>
        </w:rPr>
        <w:t xml:space="preserve">REMINDER – Don’t forget to complete LEARNING CHECK in Google classroom. Thanks! </w:t>
      </w:r>
    </w:p>
    <w:p w:rsidR="00A77E59" w:rsidRPr="008431E2" w:rsidRDefault="00A77E59">
      <w:pPr>
        <w:rPr>
          <w:rFonts w:ascii="Comic Sans MS" w:hAnsi="Comic Sans MS"/>
          <w:sz w:val="28"/>
          <w:szCs w:val="28"/>
          <w:lang w:val="en-US"/>
        </w:rPr>
      </w:pPr>
    </w:p>
    <w:p w:rsidR="00A77E59" w:rsidRPr="008431E2" w:rsidRDefault="00A77E59">
      <w:pPr>
        <w:rPr>
          <w:rFonts w:ascii="Comic Sans MS" w:hAnsi="Comic Sans MS"/>
          <w:sz w:val="28"/>
          <w:szCs w:val="28"/>
          <w:lang w:val="en-US"/>
        </w:rPr>
      </w:pPr>
    </w:p>
    <w:p w:rsidR="00D9399C" w:rsidRPr="008431E2" w:rsidRDefault="00D9399C">
      <w:pPr>
        <w:rPr>
          <w:rFonts w:ascii="Comic Sans MS" w:hAnsi="Comic Sans MS"/>
          <w:sz w:val="28"/>
          <w:szCs w:val="28"/>
          <w:lang w:val="en-US"/>
        </w:rPr>
      </w:pPr>
    </w:p>
    <w:p w:rsidR="00D9399C" w:rsidRPr="008431E2" w:rsidRDefault="00D9399C">
      <w:pPr>
        <w:rPr>
          <w:sz w:val="28"/>
          <w:szCs w:val="28"/>
          <w:lang w:val="en-US"/>
        </w:rPr>
      </w:pPr>
    </w:p>
    <w:p w:rsidR="00D9399C" w:rsidRPr="008431E2" w:rsidRDefault="00D9399C">
      <w:pPr>
        <w:rPr>
          <w:sz w:val="28"/>
          <w:szCs w:val="28"/>
          <w:lang w:val="en-US"/>
        </w:rPr>
      </w:pPr>
    </w:p>
    <w:sectPr w:rsidR="00D9399C" w:rsidRPr="008431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94D" w:rsidRDefault="00D3294D" w:rsidP="00D3294D">
      <w:pPr>
        <w:spacing w:after="0" w:line="240" w:lineRule="auto"/>
      </w:pPr>
      <w:r>
        <w:separator/>
      </w:r>
    </w:p>
  </w:endnote>
  <w:endnote w:type="continuationSeparator" w:id="0">
    <w:p w:rsidR="00D3294D" w:rsidRDefault="00D3294D" w:rsidP="00D32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94D" w:rsidRDefault="00D3294D" w:rsidP="00D3294D">
      <w:pPr>
        <w:spacing w:after="0" w:line="240" w:lineRule="auto"/>
      </w:pPr>
      <w:r>
        <w:separator/>
      </w:r>
    </w:p>
  </w:footnote>
  <w:footnote w:type="continuationSeparator" w:id="0">
    <w:p w:rsidR="00D3294D" w:rsidRDefault="00D3294D" w:rsidP="00D329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516D9"/>
    <w:multiLevelType w:val="hybridMultilevel"/>
    <w:tmpl w:val="E41A479C"/>
    <w:lvl w:ilvl="0" w:tplc="769CD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30A"/>
    <w:rsid w:val="0034730A"/>
    <w:rsid w:val="00662EC9"/>
    <w:rsid w:val="007C564C"/>
    <w:rsid w:val="0080353E"/>
    <w:rsid w:val="008431E2"/>
    <w:rsid w:val="00A77E59"/>
    <w:rsid w:val="00B7015D"/>
    <w:rsid w:val="00CF62E0"/>
    <w:rsid w:val="00D3294D"/>
    <w:rsid w:val="00D9399C"/>
    <w:rsid w:val="00DE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6931616-536A-4F42-AC83-21FA80F53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A01E5EAF</Template>
  <TotalTime>1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Joy Evans</cp:lastModifiedBy>
  <cp:revision>2</cp:revision>
  <dcterms:created xsi:type="dcterms:W3CDTF">2020-05-11T17:54:00Z</dcterms:created>
  <dcterms:modified xsi:type="dcterms:W3CDTF">2020-05-11T17:54:00Z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jevans@brentford.hounslow.sch.uk</vt:lpwstr>
  </property>
  <property fmtid="{D5CDD505-2E9C-101B-9397-08002B2CF9AE}" pid="5" name="MSIP_Label_eae28bff-71c8-45f0-930c-ed5f9784e5a4_SetDate">
    <vt:lpwstr>2020-05-11T17:51:35.8535847Z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b76122ba-89ed-4bde-af17-96eb412d9a51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