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69" w:rsidRDefault="00304165">
      <w:r>
        <w:t>Phase 4 Film Studies YEAR 9</w:t>
      </w:r>
    </w:p>
    <w:p w:rsidR="00304165" w:rsidRDefault="00304165">
      <w:r>
        <w:t>Please complete the quiz on google classroom if you can. Some of the questions you will find impossible without looking there anyway.</w:t>
      </w:r>
    </w:p>
    <w:p w:rsidR="00304165" w:rsidRDefault="00304165">
      <w:r>
        <w:t>If you have no internet access and therefore cannot use classroom then of course do as much of the quiz as you can on the paper provided.</w:t>
      </w:r>
    </w:p>
    <w:p w:rsidR="00304165" w:rsidRDefault="00304165"/>
    <w:p w:rsidR="00304165" w:rsidRDefault="00304165">
      <w:r>
        <w:t>Good luck.</w:t>
      </w:r>
    </w:p>
    <w:p w:rsidR="00304165" w:rsidRDefault="00304165"/>
    <w:p w:rsidR="00304165" w:rsidRDefault="00304165">
      <w:r>
        <w:t>Mr H.</w:t>
      </w:r>
      <w:bookmarkStart w:id="0" w:name="_GoBack"/>
      <w:bookmarkEnd w:id="0"/>
    </w:p>
    <w:sectPr w:rsidR="003041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165" w:rsidRDefault="00304165" w:rsidP="00304165">
      <w:pPr>
        <w:spacing w:after="0" w:line="240" w:lineRule="auto"/>
      </w:pPr>
      <w:r>
        <w:separator/>
      </w:r>
    </w:p>
  </w:endnote>
  <w:endnote w:type="continuationSeparator" w:id="0">
    <w:p w:rsidR="00304165" w:rsidRDefault="00304165" w:rsidP="0030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165" w:rsidRDefault="00304165" w:rsidP="00304165">
      <w:pPr>
        <w:spacing w:after="0" w:line="240" w:lineRule="auto"/>
      </w:pPr>
      <w:r>
        <w:separator/>
      </w:r>
    </w:p>
  </w:footnote>
  <w:footnote w:type="continuationSeparator" w:id="0">
    <w:p w:rsidR="00304165" w:rsidRDefault="00304165" w:rsidP="003041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165"/>
    <w:rsid w:val="00304165"/>
    <w:rsid w:val="0091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FAD95F"/>
  <w15:chartTrackingRefBased/>
  <w15:docId w15:val="{583CA055-15F3-475A-8858-F7018A9BC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2ADDE831</Template>
  <TotalTime>3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Holloway</dc:creator>
  <cp:keywords/>
  <dc:description/>
  <cp:lastModifiedBy>Tim Holloway</cp:lastModifiedBy>
  <cp:revision>1</cp:revision>
  <dcterms:created xsi:type="dcterms:W3CDTF">2020-05-13T18:11:00Z</dcterms:created>
  <dcterms:modified xsi:type="dcterms:W3CDTF">2020-05-13T18:14:00Z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tholloway@brentford.hounslow.sch.uk</vt:lpwstr>
  </property>
  <property fmtid="{D5CDD505-2E9C-101B-9397-08002B2CF9AE}" pid="5" name="MSIP_Label_eae28bff-71c8-45f0-930c-ed5f9784e5a4_SetDate">
    <vt:lpwstr>2020-05-13T18:13:39.7178112Z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b615e734-221a-4ff4-a9de-5a97ea154d90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