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3ABF26B" w14:textId="68CBC825" w:rsidR="002D2BA6" w:rsidRPr="00301DD2" w:rsidRDefault="005E3798" w:rsidP="00301DD2">
      <w:pPr>
        <w:jc w:val="center"/>
        <w:rPr>
          <w:b/>
          <w:bCs/>
        </w:rPr>
      </w:pPr>
      <w:bookmarkStart w:id="0" w:name="_GoBack"/>
      <w:bookmarkEnd w:id="0"/>
      <w:r w:rsidRPr="00301DD2">
        <w:rPr>
          <w:b/>
          <w:bCs/>
        </w:rPr>
        <w:t>Year 9 Quiz</w:t>
      </w:r>
    </w:p>
    <w:p w14:paraId="6CCA14B2" w14:textId="1F88E807" w:rsidR="00301DD2" w:rsidRDefault="00301DD2"/>
    <w:p w14:paraId="623A15A7" w14:textId="47B007AD" w:rsidR="00301DD2" w:rsidRDefault="00301DD2">
      <w:r>
        <w:t xml:space="preserve">This quiz is designed to test your knowledge of the previous three phases of work. If you aren’t sure of an answer, then look back through the work you have already completed to help you find the answer. Please have a go at every question. I look forward to seeing what you have learnt. </w:t>
      </w:r>
    </w:p>
    <w:p w14:paraId="3CBC19D4" w14:textId="1737AFF6" w:rsidR="005E3798" w:rsidRDefault="005E3798"/>
    <w:p w14:paraId="4E6630F4" w14:textId="6133A251" w:rsidR="005E3798" w:rsidRDefault="005E3798">
      <w:r>
        <w:t xml:space="preserve">1) Give a definition for deforestation. </w:t>
      </w:r>
    </w:p>
    <w:p w14:paraId="14E6E0EF" w14:textId="784FECB0" w:rsidR="005E3798" w:rsidRDefault="005E3798"/>
    <w:p w14:paraId="2D382129" w14:textId="77777777" w:rsidR="005E3798" w:rsidRDefault="005E3798"/>
    <w:p w14:paraId="05E2A7C8" w14:textId="634B4E83" w:rsidR="005E3798" w:rsidRDefault="005E3798"/>
    <w:p w14:paraId="5B0FF3E5" w14:textId="75BA855A" w:rsidR="005E3798" w:rsidRDefault="005E3798">
      <w:r>
        <w:t xml:space="preserve">2) Which of the following factors is not an economic cause of deforestation in tropical rainforests. </w:t>
      </w:r>
    </w:p>
    <w:p w14:paraId="0F9AC8CE" w14:textId="40164B19" w:rsidR="005E3798" w:rsidRDefault="005E3798"/>
    <w:p w14:paraId="324BC3C4" w14:textId="2EB346D0" w:rsidR="005E3798" w:rsidRDefault="005E3798">
      <w:r>
        <w:t>A Land cleared to grow crops</w:t>
      </w:r>
    </w:p>
    <w:p w14:paraId="2EB0755A" w14:textId="4299869A" w:rsidR="005E3798" w:rsidRDefault="005E3798">
      <w:r>
        <w:t>B Land cleared for gold mining</w:t>
      </w:r>
    </w:p>
    <w:p w14:paraId="3200566A" w14:textId="3EBB2EC5" w:rsidR="005E3798" w:rsidRDefault="005E3798">
      <w:r>
        <w:t>C Land cleared for cattle ranching</w:t>
      </w:r>
    </w:p>
    <w:p w14:paraId="2DFE237E" w14:textId="4884ED45" w:rsidR="005E3798" w:rsidRDefault="005E3798">
      <w:r>
        <w:t xml:space="preserve">D Land cleared to build new housing due to increasing population </w:t>
      </w:r>
    </w:p>
    <w:p w14:paraId="2E8F5BBD" w14:textId="4CBF3C2C" w:rsidR="005E3798" w:rsidRDefault="005E3798"/>
    <w:p w14:paraId="5F744E02" w14:textId="1DF7615B" w:rsidR="005E3798" w:rsidRDefault="005E3798">
      <w:r>
        <w:t xml:space="preserve">3) Which country did you study the sustainable management of a tropical rainforest in. </w:t>
      </w:r>
    </w:p>
    <w:p w14:paraId="365EAEA9" w14:textId="695F51A0" w:rsidR="005E3798" w:rsidRDefault="005E3798"/>
    <w:p w14:paraId="08CB44DD" w14:textId="6A652199" w:rsidR="005E3798" w:rsidRDefault="005E3798">
      <w:r>
        <w:t>A Costa Rica</w:t>
      </w:r>
    </w:p>
    <w:p w14:paraId="44C6E8FC" w14:textId="71F6A754" w:rsidR="005E3798" w:rsidRDefault="005E3798">
      <w:r>
        <w:t>B UK</w:t>
      </w:r>
    </w:p>
    <w:p w14:paraId="1E7E422B" w14:textId="0D355C2C" w:rsidR="005E3798" w:rsidRDefault="005E3798">
      <w:r>
        <w:t>C Russia</w:t>
      </w:r>
    </w:p>
    <w:p w14:paraId="531DC9D1" w14:textId="69B0E8FD" w:rsidR="005E3798" w:rsidRDefault="005E3798">
      <w:r>
        <w:t xml:space="preserve">D Brazil </w:t>
      </w:r>
    </w:p>
    <w:p w14:paraId="42E7126B" w14:textId="35BA6AEA" w:rsidR="005E3798" w:rsidRDefault="005E3798"/>
    <w:p w14:paraId="4BA456E4" w14:textId="7C00E895" w:rsidR="005E3798" w:rsidRDefault="005E3798">
      <w:r>
        <w:t xml:space="preserve">4) Which of these schemes was not used by Costa Rica to sustainable manage the rainforest </w:t>
      </w:r>
    </w:p>
    <w:p w14:paraId="49E7A732" w14:textId="570607CC" w:rsidR="005E3798" w:rsidRDefault="005E3798"/>
    <w:p w14:paraId="1D6606C3" w14:textId="5695BB6E" w:rsidR="005E3798" w:rsidRDefault="005E3798">
      <w:r>
        <w:t xml:space="preserve">A Ecotourism </w:t>
      </w:r>
    </w:p>
    <w:p w14:paraId="49445822" w14:textId="4BB9EEFF" w:rsidR="005E3798" w:rsidRDefault="005E3798">
      <w:r>
        <w:t xml:space="preserve">B Mass tourism </w:t>
      </w:r>
    </w:p>
    <w:p w14:paraId="3712844E" w14:textId="60EF4947" w:rsidR="005E3798" w:rsidRDefault="005E3798">
      <w:r>
        <w:t xml:space="preserve">C Government action </w:t>
      </w:r>
    </w:p>
    <w:p w14:paraId="56DB19A2" w14:textId="4C430097" w:rsidR="005E3798" w:rsidRDefault="005E3798">
      <w:r>
        <w:t>D Setting up national parks</w:t>
      </w:r>
    </w:p>
    <w:p w14:paraId="1CF4E550" w14:textId="7A0DDD7D" w:rsidR="005E3798" w:rsidRDefault="005E3798"/>
    <w:p w14:paraId="00F703CB" w14:textId="72335BF9" w:rsidR="005E3798" w:rsidRDefault="005E3798">
      <w:r>
        <w:t>5) Which scheme do you believe to be the most successful to protect the rainforest in Costa Rica and why?</w:t>
      </w:r>
    </w:p>
    <w:p w14:paraId="375C449C" w14:textId="5D5CFA3C" w:rsidR="005E3798" w:rsidRDefault="005E3798"/>
    <w:p w14:paraId="52F8AF8E" w14:textId="2973B9AC" w:rsidR="005E3798" w:rsidRDefault="005E3798"/>
    <w:p w14:paraId="57A6C237" w14:textId="77777777" w:rsidR="005E3798" w:rsidRDefault="005E3798"/>
    <w:p w14:paraId="2ACCDAC7" w14:textId="7991EF3D" w:rsidR="005E3798" w:rsidRDefault="005E3798">
      <w:r>
        <w:t>6) Climate change poses a threat to rainforests. Which of these is NOT a current threat to tropical rainforests?</w:t>
      </w:r>
    </w:p>
    <w:p w14:paraId="5B8F8FC1" w14:textId="2D8AC431" w:rsidR="005E3798" w:rsidRDefault="005E3798"/>
    <w:p w14:paraId="3F9566EA" w14:textId="39C4D805" w:rsidR="005E3798" w:rsidRDefault="005E3798">
      <w:r>
        <w:t>A Less rainfall leading to drought</w:t>
      </w:r>
    </w:p>
    <w:p w14:paraId="3AA3CF02" w14:textId="25C02F8F" w:rsidR="005E3798" w:rsidRDefault="005E3798">
      <w:r>
        <w:t xml:space="preserve">B Decrease in biodiversity </w:t>
      </w:r>
    </w:p>
    <w:p w14:paraId="58ED54CB" w14:textId="41DC76E5" w:rsidR="005E3798" w:rsidRDefault="005E3798">
      <w:r>
        <w:t>C Increase risk of forest fires</w:t>
      </w:r>
    </w:p>
    <w:p w14:paraId="41C9F8D9" w14:textId="472344CD" w:rsidR="005E3798" w:rsidRDefault="005E3798">
      <w:r>
        <w:t>D Increased risk of snowfall</w:t>
      </w:r>
    </w:p>
    <w:p w14:paraId="2F1334DB" w14:textId="77777777" w:rsidR="00301DD2" w:rsidRDefault="00301DD2"/>
    <w:p w14:paraId="53D5B0E8" w14:textId="47F09503" w:rsidR="005E3798" w:rsidRDefault="005E3798"/>
    <w:p w14:paraId="73918108" w14:textId="249F2DE5" w:rsidR="005E3798" w:rsidRDefault="005E3798">
      <w:r>
        <w:lastRenderedPageBreak/>
        <w:t xml:space="preserve">7) </w:t>
      </w:r>
      <w:r w:rsidR="006D06D8">
        <w:t>Which is the correct climate descriptor for a deciduous woodland.</w:t>
      </w:r>
    </w:p>
    <w:p w14:paraId="09B05D4C" w14:textId="4DF7DB70" w:rsidR="006D06D8" w:rsidRDefault="006D06D8"/>
    <w:p w14:paraId="38AA45AF" w14:textId="13823419" w:rsidR="006D06D8" w:rsidRDefault="006D06D8">
      <w:r>
        <w:t>A High temperatures and high rainfall</w:t>
      </w:r>
    </w:p>
    <w:p w14:paraId="05154F25" w14:textId="4BD2D97E" w:rsidR="006D06D8" w:rsidRDefault="006D06D8">
      <w:r>
        <w:t>B High temperatures and low rainfall</w:t>
      </w:r>
    </w:p>
    <w:p w14:paraId="72EE9C26" w14:textId="407BFE84" w:rsidR="006D06D8" w:rsidRDefault="006D06D8">
      <w:r>
        <w:t xml:space="preserve">C Moderate temperatures and moderate rainfall </w:t>
      </w:r>
    </w:p>
    <w:p w14:paraId="6FDFE65E" w14:textId="1C6A560D" w:rsidR="006D06D8" w:rsidRDefault="006D06D8">
      <w:r>
        <w:t xml:space="preserve">D Low temperatures and low rainfall </w:t>
      </w:r>
    </w:p>
    <w:p w14:paraId="3673E33A" w14:textId="08CB81F2" w:rsidR="006D06D8" w:rsidRDefault="006D06D8">
      <w:r>
        <w:t>8) Name two animals that live in a deciduous woodland</w:t>
      </w:r>
    </w:p>
    <w:p w14:paraId="0244E04F" w14:textId="275DDD70" w:rsidR="006D06D8" w:rsidRDefault="006D06D8"/>
    <w:p w14:paraId="5704E802" w14:textId="0EDF7ADF" w:rsidR="006D06D8" w:rsidRDefault="006D06D8">
      <w:r>
        <w:t xml:space="preserve">9) Explain how one plant has adapted to be in a deciduous woodland </w:t>
      </w:r>
    </w:p>
    <w:p w14:paraId="2E79712A" w14:textId="03F71BEC" w:rsidR="00301DD2" w:rsidRDefault="00301DD2"/>
    <w:p w14:paraId="39F6E109" w14:textId="77777777" w:rsidR="00301DD2" w:rsidRDefault="00301DD2"/>
    <w:p w14:paraId="532C43BC" w14:textId="7D92909C" w:rsidR="006D06D8" w:rsidRDefault="006D06D8"/>
    <w:p w14:paraId="7AC2BEF0" w14:textId="3A9A1A7E" w:rsidR="006D06D8" w:rsidRDefault="006D06D8">
      <w:r>
        <w:t xml:space="preserve">10) Is the following item a store or a flow in the </w:t>
      </w:r>
      <w:proofErr w:type="spellStart"/>
      <w:r>
        <w:t>gersmehl</w:t>
      </w:r>
      <w:proofErr w:type="spellEnd"/>
      <w:r>
        <w:t xml:space="preserve"> model – nutrient cycle: Biomass</w:t>
      </w:r>
    </w:p>
    <w:p w14:paraId="44F73794" w14:textId="5B1C0081" w:rsidR="006D06D8" w:rsidRDefault="006D06D8"/>
    <w:p w14:paraId="5C4C499A" w14:textId="5DE6CE59" w:rsidR="006D06D8" w:rsidRDefault="006D06D8">
      <w:r>
        <w:t>A Store</w:t>
      </w:r>
    </w:p>
    <w:p w14:paraId="7A872749" w14:textId="4CFBD307" w:rsidR="006D06D8" w:rsidRDefault="006D06D8">
      <w:r>
        <w:t>B Flow</w:t>
      </w:r>
    </w:p>
    <w:p w14:paraId="73DB88BC" w14:textId="4819824B" w:rsidR="006D06D8" w:rsidRDefault="006D06D8"/>
    <w:p w14:paraId="70D439E7" w14:textId="47D97B07" w:rsidR="006D06D8" w:rsidRDefault="006D06D8" w:rsidP="006D06D8">
      <w:r>
        <w:t xml:space="preserve">11) Is the following item a store or a flow in the </w:t>
      </w:r>
      <w:proofErr w:type="spellStart"/>
      <w:r>
        <w:t>gersmehl</w:t>
      </w:r>
      <w:proofErr w:type="spellEnd"/>
      <w:r>
        <w:t xml:space="preserve"> model – nutrient cycle: Precipitation </w:t>
      </w:r>
    </w:p>
    <w:p w14:paraId="18BE46D6" w14:textId="77777777" w:rsidR="006D06D8" w:rsidRDefault="006D06D8" w:rsidP="006D06D8"/>
    <w:p w14:paraId="56B03338" w14:textId="77777777" w:rsidR="006D06D8" w:rsidRDefault="006D06D8" w:rsidP="006D06D8">
      <w:r>
        <w:t>A Store</w:t>
      </w:r>
    </w:p>
    <w:p w14:paraId="40A9BD04" w14:textId="77777777" w:rsidR="006D06D8" w:rsidRDefault="006D06D8" w:rsidP="006D06D8">
      <w:r>
        <w:t>B Flow</w:t>
      </w:r>
    </w:p>
    <w:p w14:paraId="15A8439A" w14:textId="1CFB1B5A" w:rsidR="006D06D8" w:rsidRDefault="006D06D8"/>
    <w:p w14:paraId="2F3B9718" w14:textId="53030AE0" w:rsidR="00F56D79" w:rsidRDefault="00F56D79" w:rsidP="00F56D79">
      <w:r>
        <w:t xml:space="preserve">12) Is the following item a store or a flow in the </w:t>
      </w:r>
      <w:proofErr w:type="spellStart"/>
      <w:r>
        <w:t>gersmehl</w:t>
      </w:r>
      <w:proofErr w:type="spellEnd"/>
      <w:r>
        <w:t xml:space="preserve"> model – nutrient cycle: Soil</w:t>
      </w:r>
    </w:p>
    <w:p w14:paraId="1C202DF1" w14:textId="77777777" w:rsidR="00F56D79" w:rsidRDefault="00F56D79" w:rsidP="00F56D79"/>
    <w:p w14:paraId="198F2F33" w14:textId="77777777" w:rsidR="00F56D79" w:rsidRDefault="00F56D79" w:rsidP="00F56D79">
      <w:r>
        <w:t>A Store</w:t>
      </w:r>
    </w:p>
    <w:p w14:paraId="2512774B" w14:textId="36C51EE6" w:rsidR="00F56D79" w:rsidRDefault="00F56D79" w:rsidP="00F56D79">
      <w:r>
        <w:t>B Flow</w:t>
      </w:r>
    </w:p>
    <w:p w14:paraId="433F2A22" w14:textId="69402640" w:rsidR="00F56D79" w:rsidRDefault="00F56D79" w:rsidP="00F56D79"/>
    <w:p w14:paraId="5D086587" w14:textId="3E1663FE" w:rsidR="00F56D79" w:rsidRDefault="00F56D79" w:rsidP="00F56D79">
      <w:r>
        <w:t xml:space="preserve">13) True or false in a woodland ecosystem sparrow hawks are a primary consumer </w:t>
      </w:r>
    </w:p>
    <w:p w14:paraId="7C06EBE6" w14:textId="3094D496" w:rsidR="00F56D79" w:rsidRDefault="00F56D79" w:rsidP="00F56D79"/>
    <w:p w14:paraId="58AC460C" w14:textId="2CCE92DC" w:rsidR="00F56D79" w:rsidRDefault="00F56D79" w:rsidP="00F56D79">
      <w:r>
        <w:t xml:space="preserve">True </w:t>
      </w:r>
    </w:p>
    <w:p w14:paraId="0BE4D625" w14:textId="48F5A2B4" w:rsidR="00F56D79" w:rsidRDefault="00F56D79" w:rsidP="00F56D79">
      <w:r>
        <w:t>False</w:t>
      </w:r>
    </w:p>
    <w:p w14:paraId="126FB82C" w14:textId="5ED8735B" w:rsidR="00F56D79" w:rsidRDefault="00F56D79" w:rsidP="00F56D79"/>
    <w:p w14:paraId="30CE4CBE" w14:textId="65EE650F" w:rsidR="00F56D79" w:rsidRDefault="00F56D79" w:rsidP="00F56D79">
      <w:r>
        <w:t>14) Which of these factors is NOT a timber use of a deciduous woodland?</w:t>
      </w:r>
    </w:p>
    <w:p w14:paraId="05A7E03F" w14:textId="145284AA" w:rsidR="00F56D79" w:rsidRDefault="00F56D79" w:rsidP="00F56D79"/>
    <w:p w14:paraId="3CB834F1" w14:textId="0C1B2CCA" w:rsidR="00F56D79" w:rsidRDefault="00F56D79" w:rsidP="00F56D79">
      <w:r>
        <w:t>A Making furniture</w:t>
      </w:r>
    </w:p>
    <w:p w14:paraId="0991F251" w14:textId="0A53FDE2" w:rsidR="00F56D79" w:rsidRDefault="00F56D79" w:rsidP="00F56D79">
      <w:r>
        <w:t xml:space="preserve">B Ship building </w:t>
      </w:r>
    </w:p>
    <w:p w14:paraId="533F6C44" w14:textId="5766DBD6" w:rsidR="00F56D79" w:rsidRDefault="00F56D79" w:rsidP="00F56D79">
      <w:r>
        <w:t xml:space="preserve">C Fuel for homes </w:t>
      </w:r>
    </w:p>
    <w:p w14:paraId="200C879F" w14:textId="3EBF97E1" w:rsidR="00F56D79" w:rsidRDefault="00F56D79" w:rsidP="00F56D79">
      <w:r>
        <w:t xml:space="preserve">D Construction industry (e.g. building homes). </w:t>
      </w:r>
    </w:p>
    <w:p w14:paraId="573259B2" w14:textId="41A7DC07" w:rsidR="00F56D79" w:rsidRDefault="00F56D79" w:rsidP="00F56D79"/>
    <w:p w14:paraId="5FB0D4A1" w14:textId="40D58F51" w:rsidR="00F56D79" w:rsidRDefault="00F56D79" w:rsidP="00F56D79">
      <w:r>
        <w:t xml:space="preserve">15) Which of the following is NOT a common cause of deforestation in </w:t>
      </w:r>
      <w:r w:rsidR="009A726A">
        <w:t>deciduous</w:t>
      </w:r>
      <w:r>
        <w:t xml:space="preserve"> woodlands.</w:t>
      </w:r>
    </w:p>
    <w:p w14:paraId="05B1C72D" w14:textId="1032B628" w:rsidR="00F56D79" w:rsidRDefault="00F56D79" w:rsidP="00F56D79"/>
    <w:p w14:paraId="0482E7D7" w14:textId="7BFB3741" w:rsidR="00F56D79" w:rsidRDefault="00F56D79" w:rsidP="00F56D79">
      <w:r>
        <w:t xml:space="preserve">A </w:t>
      </w:r>
      <w:r w:rsidR="009A726A">
        <w:t xml:space="preserve">Building new homes </w:t>
      </w:r>
    </w:p>
    <w:p w14:paraId="6F83BA76" w14:textId="2360435E" w:rsidR="009A726A" w:rsidRDefault="009A726A" w:rsidP="00F56D79">
      <w:r>
        <w:t xml:space="preserve">B Timber used for fuel </w:t>
      </w:r>
    </w:p>
    <w:p w14:paraId="3F0538C0" w14:textId="24A7D73C" w:rsidR="009A726A" w:rsidRDefault="009A726A" w:rsidP="00F56D79">
      <w:r>
        <w:t xml:space="preserve">C Clearing space for theme parks </w:t>
      </w:r>
    </w:p>
    <w:p w14:paraId="55F8E2E6" w14:textId="6C3E2F45" w:rsidR="009A726A" w:rsidRDefault="009A726A" w:rsidP="00F56D79">
      <w:r>
        <w:t xml:space="preserve">D Farmland needed to grow food. </w:t>
      </w:r>
    </w:p>
    <w:p w14:paraId="4FD84272" w14:textId="23B9F81F" w:rsidR="009A726A" w:rsidRDefault="009A726A" w:rsidP="00F56D79">
      <w:r>
        <w:lastRenderedPageBreak/>
        <w:br/>
        <w:t xml:space="preserve">16) How are deciduous forests threatened by climate change. Explain one risk to them </w:t>
      </w:r>
    </w:p>
    <w:p w14:paraId="307089D7" w14:textId="4F23E7DE" w:rsidR="009A726A" w:rsidRDefault="009A726A" w:rsidP="00F56D79"/>
    <w:p w14:paraId="2F830212" w14:textId="77777777" w:rsidR="00301DD2" w:rsidRDefault="00301DD2" w:rsidP="00F56D79"/>
    <w:p w14:paraId="7D802BA3" w14:textId="39170B38" w:rsidR="009A726A" w:rsidRDefault="009A726A" w:rsidP="00F56D79"/>
    <w:p w14:paraId="441638B0" w14:textId="44D960A1" w:rsidR="009A726A" w:rsidRDefault="009A726A" w:rsidP="00F56D79">
      <w:r>
        <w:t xml:space="preserve">17) The Wyre Forest is being sustainably managed is the following scheme a currently used in the forest. </w:t>
      </w:r>
    </w:p>
    <w:p w14:paraId="625CDFDF" w14:textId="738038A4" w:rsidR="009A726A" w:rsidRDefault="009A726A" w:rsidP="00F56D79">
      <w:r>
        <w:t xml:space="preserve">Deer populations controlled – too many deer would led to a decrease in plant growth </w:t>
      </w:r>
    </w:p>
    <w:p w14:paraId="1909EF61" w14:textId="51200F87" w:rsidR="009A726A" w:rsidRDefault="009A726A" w:rsidP="00F56D79">
      <w:r>
        <w:t xml:space="preserve"> </w:t>
      </w:r>
    </w:p>
    <w:p w14:paraId="56008A21" w14:textId="0784DA31" w:rsidR="009A726A" w:rsidRDefault="009A726A" w:rsidP="00F56D79">
      <w:r>
        <w:t xml:space="preserve">Yes </w:t>
      </w:r>
    </w:p>
    <w:p w14:paraId="0EB32C32" w14:textId="088590F7" w:rsidR="009A726A" w:rsidRDefault="009A726A" w:rsidP="00F56D79">
      <w:r>
        <w:t xml:space="preserve">No </w:t>
      </w:r>
    </w:p>
    <w:p w14:paraId="07171AC4" w14:textId="1C6A8C2D" w:rsidR="009A726A" w:rsidRDefault="009A726A" w:rsidP="00F56D79"/>
    <w:p w14:paraId="69231746" w14:textId="6734E5F5" w:rsidR="009A726A" w:rsidRDefault="009A726A" w:rsidP="009A726A">
      <w:r>
        <w:t xml:space="preserve">18) The Wyre Forest is being sustainably managed is the following scheme a currently used in the forest. </w:t>
      </w:r>
    </w:p>
    <w:p w14:paraId="7366D85B" w14:textId="5D23D9F6" w:rsidR="009A726A" w:rsidRDefault="009A726A" w:rsidP="009A726A">
      <w:r>
        <w:t xml:space="preserve">People are only allowed to visit at the weekend to reduce footpath erosion </w:t>
      </w:r>
    </w:p>
    <w:p w14:paraId="436DA545" w14:textId="606A23A1" w:rsidR="009A726A" w:rsidRDefault="009A726A" w:rsidP="009A726A"/>
    <w:p w14:paraId="62E5AFFA" w14:textId="5E221B74" w:rsidR="009A726A" w:rsidRDefault="009A726A" w:rsidP="009A726A">
      <w:r>
        <w:t xml:space="preserve">Yes </w:t>
      </w:r>
    </w:p>
    <w:p w14:paraId="5D8416AB" w14:textId="25B76A23" w:rsidR="009A726A" w:rsidRDefault="009A726A" w:rsidP="009A726A">
      <w:r>
        <w:t>No</w:t>
      </w:r>
    </w:p>
    <w:p w14:paraId="086F802F" w14:textId="389538C8" w:rsidR="009A726A" w:rsidRDefault="009A726A" w:rsidP="009A726A"/>
    <w:p w14:paraId="17AAD702" w14:textId="72B6C67A" w:rsidR="009A726A" w:rsidRDefault="009A726A" w:rsidP="009A726A">
      <w:r>
        <w:t>19) Assess the management schemes that have been used in the Wyre forest to protect the biodiversity (trees and animals). (8)</w:t>
      </w:r>
    </w:p>
    <w:p w14:paraId="0C95833D" w14:textId="77777777" w:rsidR="00F56D79" w:rsidRDefault="00F56D79" w:rsidP="00F56D79"/>
    <w:p w14:paraId="685511E7" w14:textId="507741D3" w:rsidR="00F56D79" w:rsidRDefault="00F56D79"/>
    <w:p w14:paraId="2178528C" w14:textId="354085A7" w:rsidR="006D06D8" w:rsidRDefault="00CF3390">
      <w:r>
        <w:t xml:space="preserve">If you are downloading this from the school website please now send a competed version of your quiz to your Geography teacher via email. </w:t>
      </w:r>
    </w:p>
    <w:p w14:paraId="070C654A" w14:textId="77777777" w:rsidR="006D06D8" w:rsidRDefault="006D06D8"/>
    <w:p w14:paraId="50D80DC6" w14:textId="09B1CF80" w:rsidR="005E3798" w:rsidRDefault="005E3798"/>
    <w:sectPr w:rsidR="005E3798" w:rsidSect="00B507F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628820" w14:textId="77777777" w:rsidR="003F2167" w:rsidRDefault="003F2167" w:rsidP="003F2167">
      <w:r>
        <w:separator/>
      </w:r>
    </w:p>
  </w:endnote>
  <w:endnote w:type="continuationSeparator" w:id="0">
    <w:p w14:paraId="7C869D2C" w14:textId="77777777" w:rsidR="003F2167" w:rsidRDefault="003F2167" w:rsidP="003F2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0C26CE" w14:textId="77777777" w:rsidR="003F2167" w:rsidRDefault="003F2167" w:rsidP="003F2167">
      <w:r>
        <w:separator/>
      </w:r>
    </w:p>
  </w:footnote>
  <w:footnote w:type="continuationSeparator" w:id="0">
    <w:p w14:paraId="7896718C" w14:textId="77777777" w:rsidR="003F2167" w:rsidRDefault="003F2167" w:rsidP="003F21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3798"/>
    <w:rsid w:val="002D2BA6"/>
    <w:rsid w:val="00301DD2"/>
    <w:rsid w:val="003F2167"/>
    <w:rsid w:val="005E3798"/>
    <w:rsid w:val="006D06D8"/>
    <w:rsid w:val="009A726A"/>
    <w:rsid w:val="00B507F2"/>
    <w:rsid w:val="00CF3390"/>
    <w:rsid w:val="00F030DA"/>
    <w:rsid w:val="00F56D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D8791C"/>
  <w15:chartTrackingRefBased/>
  <w15:docId w15:val="{643D0384-ED0B-8E4D-9812-DA1878FD7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A478C1C8</Template>
  <TotalTime>0</TotalTime>
  <Pages>3</Pages>
  <Words>473</Words>
  <Characters>2699</Characters>
  <Application>Microsoft Office Word</Application>
  <DocSecurity>4</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Hannah Partis</cp:lastModifiedBy>
  <cp:revision>2</cp:revision>
  <dcterms:created xsi:type="dcterms:W3CDTF">2020-05-12T10:30:00Z</dcterms:created>
  <dcterms:modified xsi:type="dcterms:W3CDTF">2020-05-12T10:30:00Z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HPartis@brentford.hounslow.sch.uk</vt:lpwstr>
  </property>
  <property fmtid="{D5CDD505-2E9C-101B-9397-08002B2CF9AE}" pid="5" name="MSIP_Label_eae28bff-71c8-45f0-930c-ed5f9784e5a4_SetDate">
    <vt:lpwstr>2020-05-12T10:30:22.1197479Z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ActionId">
    <vt:lpwstr>a1f63738-c707-48d1-a383-063148c2497f</vt:lpwstr>
  </property>
  <property fmtid="{D5CDD505-2E9C-101B-9397-08002B2CF9AE}" pid="9" name="MSIP_Label_eae28bff-71c8-45f0-930c-ed5f9784e5a4_Extended_MSFT_Method">
    <vt:lpwstr>Automatic</vt:lpwstr>
  </property>
  <property fmtid="{D5CDD505-2E9C-101B-9397-08002B2CF9AE}" pid="10" name="Sensitivity">
    <vt:lpwstr>General</vt:lpwstr>
  </property>
</Properties>
</file>