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1E88B" w14:textId="1FED7DA0" w:rsidR="006714DF" w:rsidRDefault="006714DF" w:rsidP="006714DF">
      <w:pPr>
        <w:ind w:left="720" w:hanging="360"/>
        <w:jc w:val="center"/>
      </w:pPr>
      <w:bookmarkStart w:id="0" w:name="_GoBack"/>
      <w:bookmarkEnd w:id="0"/>
      <w:r>
        <w:t>Year 8 Quiz</w:t>
      </w:r>
    </w:p>
    <w:p w14:paraId="35756E13" w14:textId="095167B1" w:rsidR="006714DF" w:rsidRDefault="006714DF" w:rsidP="006714DF">
      <w:r>
        <w:t xml:space="preserve">This quiz is designed to test your knowledge of the previous two phases of work. If you aren’t sure of an answer, then look back through the work you have already completed to help you find the answer. Please have a go at every question. I look forward to seeing what you have learnt. </w:t>
      </w:r>
    </w:p>
    <w:p w14:paraId="60427A95" w14:textId="77777777" w:rsidR="006714DF" w:rsidRPr="006714DF" w:rsidRDefault="006714DF" w:rsidP="006714DF"/>
    <w:p w14:paraId="03662F36" w14:textId="65A2E699" w:rsidR="00A237FD" w:rsidRPr="00A237FD" w:rsidRDefault="00A237FD" w:rsidP="00A237FD">
      <w:pPr>
        <w:pStyle w:val="ListParagraph"/>
        <w:numPr>
          <w:ilvl w:val="0"/>
          <w:numId w:val="29"/>
        </w:numPr>
        <w:rPr>
          <w:b/>
          <w:bCs/>
        </w:rPr>
      </w:pPr>
      <w:r w:rsidRPr="00A237FD">
        <w:rPr>
          <w:b/>
          <w:bCs/>
        </w:rPr>
        <w:t xml:space="preserve">Give a definition of weather </w:t>
      </w:r>
    </w:p>
    <w:p w14:paraId="18897407" w14:textId="77777777" w:rsidR="00A237FD" w:rsidRDefault="00A237FD"/>
    <w:p w14:paraId="362B9F71" w14:textId="024DE86C" w:rsidR="00A237FD" w:rsidRPr="00A237FD" w:rsidRDefault="00A237FD" w:rsidP="00A237FD">
      <w:pPr>
        <w:pStyle w:val="ListParagraph"/>
        <w:numPr>
          <w:ilvl w:val="0"/>
          <w:numId w:val="29"/>
        </w:numPr>
        <w:rPr>
          <w:b/>
          <w:bCs/>
        </w:rPr>
      </w:pPr>
      <w:r w:rsidRPr="00A237FD">
        <w:rPr>
          <w:b/>
          <w:bCs/>
        </w:rPr>
        <w:t xml:space="preserve">Give a definition of Climate </w:t>
      </w:r>
    </w:p>
    <w:p w14:paraId="26907039" w14:textId="77777777" w:rsidR="00A237FD" w:rsidRDefault="00A237FD"/>
    <w:p w14:paraId="22864BE4" w14:textId="279B7639" w:rsidR="00731F6C" w:rsidRPr="00A237FD" w:rsidRDefault="00450F52" w:rsidP="00A237FD">
      <w:pPr>
        <w:pStyle w:val="ListParagraph"/>
        <w:numPr>
          <w:ilvl w:val="0"/>
          <w:numId w:val="29"/>
        </w:numPr>
        <w:rPr>
          <w:b/>
          <w:bCs/>
        </w:rPr>
      </w:pPr>
      <w:r w:rsidRPr="00A237FD">
        <w:rPr>
          <w:b/>
          <w:bCs/>
        </w:rPr>
        <w:t xml:space="preserve">Most of our weather occurs in the: </w:t>
      </w:r>
    </w:p>
    <w:p w14:paraId="063847A9" w14:textId="03D81F75" w:rsidR="00450F52" w:rsidRDefault="00450F52" w:rsidP="00450F52">
      <w:pPr>
        <w:pStyle w:val="ListParagraph"/>
        <w:numPr>
          <w:ilvl w:val="0"/>
          <w:numId w:val="1"/>
        </w:numPr>
      </w:pPr>
      <w:r>
        <w:t xml:space="preserve">Ground </w:t>
      </w:r>
    </w:p>
    <w:p w14:paraId="153B861A" w14:textId="0A908150" w:rsidR="00450F52" w:rsidRDefault="00450F52" w:rsidP="00450F52">
      <w:pPr>
        <w:pStyle w:val="ListParagraph"/>
        <w:numPr>
          <w:ilvl w:val="0"/>
          <w:numId w:val="1"/>
        </w:numPr>
      </w:pPr>
      <w:r>
        <w:t xml:space="preserve">Air </w:t>
      </w:r>
    </w:p>
    <w:p w14:paraId="64BD7F86" w14:textId="2F960428" w:rsidR="00450F52" w:rsidRDefault="00450F52" w:rsidP="00450F52">
      <w:pPr>
        <w:pStyle w:val="ListParagraph"/>
        <w:numPr>
          <w:ilvl w:val="0"/>
          <w:numId w:val="1"/>
        </w:numPr>
      </w:pPr>
      <w:r>
        <w:t xml:space="preserve">Water </w:t>
      </w:r>
    </w:p>
    <w:p w14:paraId="6AB93415" w14:textId="55A9FE86" w:rsidR="00450F52" w:rsidRDefault="00450F52" w:rsidP="00450F52">
      <w:pPr>
        <w:pStyle w:val="ListParagraph"/>
        <w:numPr>
          <w:ilvl w:val="0"/>
          <w:numId w:val="1"/>
        </w:numPr>
      </w:pPr>
      <w:r>
        <w:t>Troposphere (the lowest layer of the Earth’s atmosphere)</w:t>
      </w:r>
    </w:p>
    <w:p w14:paraId="75962BD3" w14:textId="77777777" w:rsidR="00A237FD" w:rsidRDefault="00A237FD" w:rsidP="00A237FD"/>
    <w:p w14:paraId="0A76764D" w14:textId="03D68A82" w:rsidR="00450F52" w:rsidRPr="00A237FD" w:rsidRDefault="00450F52" w:rsidP="00A237FD">
      <w:pPr>
        <w:pStyle w:val="ListParagraph"/>
        <w:numPr>
          <w:ilvl w:val="0"/>
          <w:numId w:val="29"/>
        </w:numPr>
        <w:rPr>
          <w:b/>
          <w:bCs/>
        </w:rPr>
      </w:pPr>
      <w:r w:rsidRPr="00A237FD">
        <w:rPr>
          <w:b/>
          <w:bCs/>
        </w:rPr>
        <w:t xml:space="preserve">Which of these objects could be used to measure weather (there is more than one correct answer) </w:t>
      </w:r>
    </w:p>
    <w:p w14:paraId="44F7D696" w14:textId="079AEBCC" w:rsidR="00450F52" w:rsidRDefault="00450F52" w:rsidP="00450F52">
      <w:pPr>
        <w:pStyle w:val="ListParagraph"/>
        <w:numPr>
          <w:ilvl w:val="0"/>
          <w:numId w:val="6"/>
        </w:numPr>
      </w:pPr>
      <w:r>
        <w:t xml:space="preserve">Weather balloon </w:t>
      </w:r>
    </w:p>
    <w:p w14:paraId="5D5493F3" w14:textId="6816E271" w:rsidR="00450F52" w:rsidRDefault="00450F52" w:rsidP="00450F52">
      <w:pPr>
        <w:pStyle w:val="ListParagraph"/>
        <w:numPr>
          <w:ilvl w:val="0"/>
          <w:numId w:val="6"/>
        </w:numPr>
      </w:pPr>
      <w:r>
        <w:t xml:space="preserve">Weather station on Land </w:t>
      </w:r>
    </w:p>
    <w:p w14:paraId="331FCF6C" w14:textId="19420198" w:rsidR="00450F52" w:rsidRDefault="00450F52" w:rsidP="00396A1F">
      <w:pPr>
        <w:pStyle w:val="ListParagraph"/>
        <w:numPr>
          <w:ilvl w:val="0"/>
          <w:numId w:val="6"/>
        </w:numPr>
      </w:pPr>
      <w:r>
        <w:t>A ruler</w:t>
      </w:r>
    </w:p>
    <w:p w14:paraId="1443F0A6" w14:textId="29E9B4EC" w:rsidR="00396A1F" w:rsidRDefault="00396A1F" w:rsidP="00396A1F">
      <w:pPr>
        <w:pStyle w:val="ListParagraph"/>
        <w:numPr>
          <w:ilvl w:val="0"/>
          <w:numId w:val="6"/>
        </w:numPr>
      </w:pPr>
      <w:r>
        <w:t xml:space="preserve">Planes </w:t>
      </w:r>
    </w:p>
    <w:p w14:paraId="05CE8DF1" w14:textId="3F1AA4CD" w:rsidR="00A237FD" w:rsidRDefault="00A237FD" w:rsidP="00396A1F">
      <w:pPr>
        <w:pStyle w:val="ListParagraph"/>
        <w:numPr>
          <w:ilvl w:val="0"/>
          <w:numId w:val="6"/>
        </w:numPr>
      </w:pPr>
      <w:r>
        <w:t>Set of scales</w:t>
      </w:r>
    </w:p>
    <w:p w14:paraId="08EC24D6" w14:textId="11C59F09" w:rsidR="00396A1F" w:rsidRDefault="00396A1F" w:rsidP="00396A1F">
      <w:pPr>
        <w:pStyle w:val="ListParagraph"/>
        <w:numPr>
          <w:ilvl w:val="0"/>
          <w:numId w:val="6"/>
        </w:numPr>
      </w:pPr>
      <w:r>
        <w:t xml:space="preserve">Satellites </w:t>
      </w:r>
    </w:p>
    <w:p w14:paraId="6572E1E0" w14:textId="77777777" w:rsidR="00396A1F" w:rsidRDefault="00396A1F" w:rsidP="00396A1F">
      <w:pPr>
        <w:pStyle w:val="ListParagraph"/>
      </w:pPr>
    </w:p>
    <w:p w14:paraId="461E6A4E" w14:textId="5526D290" w:rsidR="00450F52" w:rsidRPr="00A237FD" w:rsidRDefault="00450F52" w:rsidP="00A237FD">
      <w:pPr>
        <w:pStyle w:val="ListParagraph"/>
        <w:numPr>
          <w:ilvl w:val="0"/>
          <w:numId w:val="29"/>
        </w:numPr>
        <w:rPr>
          <w:b/>
          <w:bCs/>
        </w:rPr>
      </w:pPr>
      <w:r w:rsidRPr="00A237FD">
        <w:rPr>
          <w:b/>
          <w:bCs/>
        </w:rPr>
        <w:t xml:space="preserve">Someone who studies the weather is called a: </w:t>
      </w:r>
    </w:p>
    <w:p w14:paraId="7F243055" w14:textId="6ABFA231" w:rsidR="00450F52" w:rsidRDefault="00450F52" w:rsidP="00450F52">
      <w:pPr>
        <w:pStyle w:val="ListParagraph"/>
        <w:numPr>
          <w:ilvl w:val="0"/>
          <w:numId w:val="2"/>
        </w:numPr>
      </w:pPr>
      <w:proofErr w:type="spellStart"/>
      <w:r>
        <w:t>Paleontologist</w:t>
      </w:r>
      <w:proofErr w:type="spellEnd"/>
      <w:r>
        <w:t xml:space="preserve"> </w:t>
      </w:r>
    </w:p>
    <w:p w14:paraId="76649CF1" w14:textId="1E7AF665" w:rsidR="00450F52" w:rsidRDefault="00450F52" w:rsidP="00450F52">
      <w:pPr>
        <w:pStyle w:val="ListParagraph"/>
        <w:numPr>
          <w:ilvl w:val="0"/>
          <w:numId w:val="2"/>
        </w:numPr>
      </w:pPr>
      <w:r>
        <w:t xml:space="preserve">Meteorologist  </w:t>
      </w:r>
    </w:p>
    <w:p w14:paraId="63C6DAC6" w14:textId="022598A6" w:rsidR="00450F52" w:rsidRDefault="00450F52" w:rsidP="00450F52">
      <w:pPr>
        <w:pStyle w:val="ListParagraph"/>
        <w:numPr>
          <w:ilvl w:val="0"/>
          <w:numId w:val="2"/>
        </w:numPr>
      </w:pPr>
      <w:r>
        <w:t xml:space="preserve">Weather physician </w:t>
      </w:r>
    </w:p>
    <w:p w14:paraId="5DCA7931" w14:textId="5CA46062" w:rsidR="00A237FD" w:rsidRDefault="00450F52" w:rsidP="00A237FD">
      <w:pPr>
        <w:pStyle w:val="ListParagraph"/>
        <w:numPr>
          <w:ilvl w:val="0"/>
          <w:numId w:val="2"/>
        </w:numPr>
      </w:pPr>
      <w:r>
        <w:t xml:space="preserve">Orthodontist </w:t>
      </w:r>
    </w:p>
    <w:p w14:paraId="291277D4" w14:textId="448BCCE4" w:rsidR="006714DF" w:rsidRDefault="006714DF" w:rsidP="006714DF">
      <w:pPr>
        <w:pStyle w:val="ListParagraph"/>
      </w:pPr>
    </w:p>
    <w:p w14:paraId="42402E9B" w14:textId="77777777" w:rsidR="006714DF" w:rsidRDefault="006714DF" w:rsidP="006714DF">
      <w:pPr>
        <w:pStyle w:val="ListParagraph"/>
      </w:pPr>
    </w:p>
    <w:p w14:paraId="4E7B163F" w14:textId="6821344E" w:rsidR="00450F52" w:rsidRPr="00A237FD" w:rsidRDefault="00450F52" w:rsidP="00A237FD">
      <w:pPr>
        <w:pStyle w:val="ListParagraph"/>
        <w:numPr>
          <w:ilvl w:val="0"/>
          <w:numId w:val="29"/>
        </w:numPr>
        <w:rPr>
          <w:b/>
          <w:bCs/>
        </w:rPr>
      </w:pPr>
      <w:r w:rsidRPr="00A237FD">
        <w:rPr>
          <w:b/>
          <w:bCs/>
        </w:rPr>
        <w:t xml:space="preserve">Weather is: </w:t>
      </w:r>
    </w:p>
    <w:p w14:paraId="2458819C" w14:textId="6B969912" w:rsidR="00450F52" w:rsidRDefault="00450F52" w:rsidP="00450F52">
      <w:pPr>
        <w:pStyle w:val="ListParagraph"/>
        <w:numPr>
          <w:ilvl w:val="0"/>
          <w:numId w:val="3"/>
        </w:numPr>
      </w:pPr>
      <w:r>
        <w:t xml:space="preserve">The conditions of the atmosphere, that changes daily </w:t>
      </w:r>
    </w:p>
    <w:p w14:paraId="0B7B48DE" w14:textId="4E1E8928" w:rsidR="00450F52" w:rsidRDefault="00450F52" w:rsidP="00450F52">
      <w:pPr>
        <w:pStyle w:val="ListParagraph"/>
        <w:numPr>
          <w:ilvl w:val="0"/>
          <w:numId w:val="3"/>
        </w:numPr>
      </w:pPr>
      <w:r>
        <w:t xml:space="preserve">The average weather conditions over time </w:t>
      </w:r>
    </w:p>
    <w:p w14:paraId="0480B13B" w14:textId="3F4E09AA" w:rsidR="00450F52" w:rsidRDefault="00450F52" w:rsidP="00450F52">
      <w:pPr>
        <w:pStyle w:val="ListParagraph"/>
        <w:numPr>
          <w:ilvl w:val="0"/>
          <w:numId w:val="3"/>
        </w:numPr>
      </w:pPr>
      <w:r>
        <w:t xml:space="preserve">The conditions predicted by a weather person </w:t>
      </w:r>
    </w:p>
    <w:p w14:paraId="2FD58A36" w14:textId="3348B9BD" w:rsidR="00450F52" w:rsidRDefault="00450F52" w:rsidP="00450F52">
      <w:pPr>
        <w:pStyle w:val="ListParagraph"/>
        <w:numPr>
          <w:ilvl w:val="0"/>
          <w:numId w:val="3"/>
        </w:numPr>
      </w:pPr>
      <w:r>
        <w:t xml:space="preserve">How much rain a place gets in a year on average </w:t>
      </w:r>
    </w:p>
    <w:p w14:paraId="080A61CD" w14:textId="77777777" w:rsidR="006714DF" w:rsidRDefault="006714DF" w:rsidP="006714DF">
      <w:pPr>
        <w:pStyle w:val="ListParagraph"/>
      </w:pPr>
    </w:p>
    <w:p w14:paraId="76B92BD0" w14:textId="77777777" w:rsidR="00A237FD" w:rsidRDefault="00A237FD" w:rsidP="00A237FD">
      <w:pPr>
        <w:pStyle w:val="ListParagraph"/>
      </w:pPr>
    </w:p>
    <w:p w14:paraId="1B373D15" w14:textId="583E6266" w:rsidR="00450F52" w:rsidRPr="00A237FD" w:rsidRDefault="00450F52" w:rsidP="00A237FD">
      <w:pPr>
        <w:pStyle w:val="ListParagraph"/>
        <w:numPr>
          <w:ilvl w:val="0"/>
          <w:numId w:val="29"/>
        </w:numPr>
        <w:rPr>
          <w:b/>
          <w:bCs/>
        </w:rPr>
      </w:pPr>
      <w:r w:rsidRPr="00A237FD">
        <w:rPr>
          <w:b/>
          <w:bCs/>
        </w:rPr>
        <w:t>Which two of these statements relate to CLIMATE?</w:t>
      </w:r>
    </w:p>
    <w:p w14:paraId="4DE7E9D9" w14:textId="3B0DB974" w:rsidR="00450F52" w:rsidRDefault="00450F52" w:rsidP="00450F52">
      <w:pPr>
        <w:pStyle w:val="ListParagraph"/>
        <w:numPr>
          <w:ilvl w:val="0"/>
          <w:numId w:val="4"/>
        </w:numPr>
      </w:pPr>
      <w:r>
        <w:t xml:space="preserve">The Sahara desert is hot and dry </w:t>
      </w:r>
    </w:p>
    <w:p w14:paraId="1890667E" w14:textId="5EB3D775" w:rsidR="00450F52" w:rsidRDefault="00450F52" w:rsidP="00450F52">
      <w:pPr>
        <w:pStyle w:val="ListParagraph"/>
        <w:numPr>
          <w:ilvl w:val="0"/>
          <w:numId w:val="4"/>
        </w:numPr>
      </w:pPr>
      <w:r>
        <w:t>Today there was 3ml of rain in Hounslow</w:t>
      </w:r>
    </w:p>
    <w:p w14:paraId="345D9A1E" w14:textId="5FF74632" w:rsidR="00450F52" w:rsidRDefault="00450F52" w:rsidP="00450F52">
      <w:pPr>
        <w:pStyle w:val="ListParagraph"/>
        <w:numPr>
          <w:ilvl w:val="0"/>
          <w:numId w:val="4"/>
        </w:numPr>
      </w:pPr>
      <w:r>
        <w:t xml:space="preserve">The UK has a temperate climate </w:t>
      </w:r>
    </w:p>
    <w:p w14:paraId="2C4CE5A0" w14:textId="1156BCA8" w:rsidR="00450F52" w:rsidRDefault="00450F52" w:rsidP="00450F52">
      <w:pPr>
        <w:pStyle w:val="ListParagraph"/>
        <w:numPr>
          <w:ilvl w:val="0"/>
          <w:numId w:val="4"/>
        </w:numPr>
      </w:pPr>
      <w:r>
        <w:t xml:space="preserve">Today in Brentford it is going to be warm and sunny </w:t>
      </w:r>
    </w:p>
    <w:p w14:paraId="479041F0" w14:textId="77777777" w:rsidR="006714DF" w:rsidRDefault="006714DF" w:rsidP="006714DF">
      <w:pPr>
        <w:pStyle w:val="ListParagraph"/>
      </w:pPr>
    </w:p>
    <w:p w14:paraId="7721E217" w14:textId="77777777" w:rsidR="00A237FD" w:rsidRDefault="00A237FD" w:rsidP="00A237FD">
      <w:pPr>
        <w:pStyle w:val="ListParagraph"/>
      </w:pPr>
    </w:p>
    <w:p w14:paraId="53CAE6E6" w14:textId="39CA49D8" w:rsidR="00450F52" w:rsidRPr="00A237FD" w:rsidRDefault="00450F52" w:rsidP="00A237FD">
      <w:pPr>
        <w:pStyle w:val="ListParagraph"/>
        <w:numPr>
          <w:ilvl w:val="0"/>
          <w:numId w:val="29"/>
        </w:numPr>
        <w:rPr>
          <w:b/>
          <w:bCs/>
        </w:rPr>
      </w:pPr>
      <w:r w:rsidRPr="00A237FD">
        <w:rPr>
          <w:b/>
          <w:bCs/>
        </w:rPr>
        <w:t xml:space="preserve">Which of these could be a negative impact of weather: </w:t>
      </w:r>
    </w:p>
    <w:p w14:paraId="2D4A75A6" w14:textId="46861A0C" w:rsidR="00450F52" w:rsidRDefault="00450F52" w:rsidP="00450F52">
      <w:pPr>
        <w:pStyle w:val="ListParagraph"/>
        <w:numPr>
          <w:ilvl w:val="0"/>
          <w:numId w:val="5"/>
        </w:numPr>
      </w:pPr>
      <w:r>
        <w:lastRenderedPageBreak/>
        <w:t xml:space="preserve">Crop damage </w:t>
      </w:r>
    </w:p>
    <w:p w14:paraId="21A22264" w14:textId="14BA5698" w:rsidR="00450F52" w:rsidRDefault="00450F52" w:rsidP="00450F52">
      <w:pPr>
        <w:pStyle w:val="ListParagraph"/>
        <w:numPr>
          <w:ilvl w:val="0"/>
          <w:numId w:val="5"/>
        </w:numPr>
      </w:pPr>
      <w:r>
        <w:t>Flooded sports grounds</w:t>
      </w:r>
    </w:p>
    <w:p w14:paraId="4B98C834" w14:textId="4FC46A53" w:rsidR="00450F52" w:rsidRDefault="00450F52" w:rsidP="00450F52">
      <w:pPr>
        <w:pStyle w:val="ListParagraph"/>
        <w:numPr>
          <w:ilvl w:val="0"/>
          <w:numId w:val="5"/>
        </w:numPr>
      </w:pPr>
      <w:r>
        <w:t xml:space="preserve">Delayed or cancelled flights </w:t>
      </w:r>
    </w:p>
    <w:p w14:paraId="3D2FD283" w14:textId="30820947" w:rsidR="00450F52" w:rsidRDefault="00450F52" w:rsidP="00450F52">
      <w:pPr>
        <w:pStyle w:val="ListParagraph"/>
        <w:numPr>
          <w:ilvl w:val="0"/>
          <w:numId w:val="5"/>
        </w:numPr>
      </w:pPr>
      <w:r>
        <w:t xml:space="preserve">Delays in post </w:t>
      </w:r>
    </w:p>
    <w:p w14:paraId="785D61AB" w14:textId="1B48AD52" w:rsidR="00A237FD" w:rsidRDefault="00450F52" w:rsidP="00450F52">
      <w:pPr>
        <w:pStyle w:val="ListParagraph"/>
        <w:numPr>
          <w:ilvl w:val="0"/>
          <w:numId w:val="5"/>
        </w:numPr>
      </w:pPr>
      <w:r>
        <w:t xml:space="preserve">All of the above. </w:t>
      </w:r>
    </w:p>
    <w:p w14:paraId="4E2DE181" w14:textId="2BE0CC0E" w:rsidR="00A237FD" w:rsidRDefault="00A237FD" w:rsidP="00A237FD"/>
    <w:p w14:paraId="6A010F72" w14:textId="77777777" w:rsidR="00A237FD" w:rsidRDefault="00A237FD" w:rsidP="00A237FD"/>
    <w:p w14:paraId="12A54798" w14:textId="49E00C24" w:rsidR="00450F52" w:rsidRDefault="00396A1F" w:rsidP="00A237FD">
      <w:pPr>
        <w:pStyle w:val="ListParagraph"/>
        <w:numPr>
          <w:ilvl w:val="0"/>
          <w:numId w:val="29"/>
        </w:numPr>
      </w:pPr>
      <w:r w:rsidRPr="00A237FD">
        <w:rPr>
          <w:b/>
          <w:bCs/>
        </w:rPr>
        <w:t>Why is it important to shield thermometers in a special shelter called a “Stevenson screen”?</w:t>
      </w:r>
      <w:r>
        <w:t xml:space="preserve"> (there is more than one correct answer)</w:t>
      </w:r>
    </w:p>
    <w:p w14:paraId="09250880" w14:textId="07725D4B" w:rsidR="00396A1F" w:rsidRDefault="00396A1F" w:rsidP="00396A1F">
      <w:pPr>
        <w:pStyle w:val="ListParagraph"/>
        <w:numPr>
          <w:ilvl w:val="0"/>
          <w:numId w:val="7"/>
        </w:numPr>
      </w:pPr>
      <w:r>
        <w:t>Because they might break</w:t>
      </w:r>
    </w:p>
    <w:p w14:paraId="4971AC9C" w14:textId="57A872C4" w:rsidR="00396A1F" w:rsidRDefault="00396A1F" w:rsidP="00396A1F">
      <w:pPr>
        <w:pStyle w:val="ListParagraph"/>
        <w:numPr>
          <w:ilvl w:val="0"/>
          <w:numId w:val="7"/>
        </w:numPr>
      </w:pPr>
      <w:r>
        <w:t xml:space="preserve">Stevenson screens are raised off the ground so that air temperature and not ground temperature is measured </w:t>
      </w:r>
    </w:p>
    <w:p w14:paraId="7447AF54" w14:textId="770084D6" w:rsidR="00396A1F" w:rsidRDefault="00396A1F" w:rsidP="00396A1F">
      <w:pPr>
        <w:pStyle w:val="ListParagraph"/>
        <w:numPr>
          <w:ilvl w:val="0"/>
          <w:numId w:val="7"/>
        </w:numPr>
      </w:pPr>
      <w:r>
        <w:t xml:space="preserve">So animals do not eat the thermometers </w:t>
      </w:r>
    </w:p>
    <w:p w14:paraId="5BE84798" w14:textId="043E63EA" w:rsidR="009853E1" w:rsidRDefault="00396A1F" w:rsidP="00396A1F">
      <w:pPr>
        <w:pStyle w:val="ListParagraph"/>
        <w:numPr>
          <w:ilvl w:val="0"/>
          <w:numId w:val="7"/>
        </w:numPr>
      </w:pPr>
      <w:r>
        <w:t xml:space="preserve">The </w:t>
      </w:r>
      <w:proofErr w:type="spellStart"/>
      <w:r>
        <w:t>stevenson</w:t>
      </w:r>
      <w:proofErr w:type="spellEnd"/>
      <w:r>
        <w:t xml:space="preserve"> screen is painted white so it reflects heat </w:t>
      </w:r>
    </w:p>
    <w:p w14:paraId="688BC5AC" w14:textId="77777777" w:rsidR="006714DF" w:rsidRDefault="006714DF" w:rsidP="006714DF">
      <w:pPr>
        <w:pStyle w:val="ListParagraph"/>
      </w:pPr>
    </w:p>
    <w:p w14:paraId="5E8F7BB6" w14:textId="61310384" w:rsidR="00A237FD" w:rsidRDefault="00A237FD" w:rsidP="00A237FD">
      <w:pPr>
        <w:pStyle w:val="ListParagraph"/>
      </w:pPr>
    </w:p>
    <w:p w14:paraId="35F0BE5E" w14:textId="3060C947" w:rsidR="00396A1F" w:rsidRPr="00A237FD" w:rsidRDefault="00396A1F" w:rsidP="00A237FD">
      <w:pPr>
        <w:pStyle w:val="ListParagraph"/>
        <w:numPr>
          <w:ilvl w:val="0"/>
          <w:numId w:val="29"/>
        </w:numPr>
        <w:rPr>
          <w:b/>
          <w:bCs/>
        </w:rPr>
      </w:pPr>
      <w:r w:rsidRPr="00A237FD">
        <w:rPr>
          <w:b/>
          <w:bCs/>
        </w:rPr>
        <w:t xml:space="preserve">True of False </w:t>
      </w:r>
    </w:p>
    <w:p w14:paraId="56CBD451" w14:textId="552B4421" w:rsidR="00396A1F" w:rsidRDefault="00396A1F" w:rsidP="00396A1F">
      <w:pPr>
        <w:pStyle w:val="ListParagraph"/>
        <w:numPr>
          <w:ilvl w:val="0"/>
          <w:numId w:val="8"/>
        </w:numPr>
      </w:pPr>
      <w:r>
        <w:t xml:space="preserve">Wind Vanes measure the direction the wind is blowing. </w:t>
      </w:r>
    </w:p>
    <w:p w14:paraId="77E18E5C" w14:textId="77777777" w:rsidR="006714DF" w:rsidRDefault="006714DF" w:rsidP="006714DF">
      <w:pPr>
        <w:pStyle w:val="ListParagraph"/>
      </w:pPr>
    </w:p>
    <w:p w14:paraId="3C48DFA6" w14:textId="4D9F88BE" w:rsidR="00A237FD" w:rsidRPr="00A237FD" w:rsidRDefault="00A237FD" w:rsidP="00A237FD">
      <w:pPr>
        <w:pStyle w:val="ListParagraph"/>
        <w:numPr>
          <w:ilvl w:val="0"/>
          <w:numId w:val="29"/>
        </w:numPr>
        <w:rPr>
          <w:b/>
          <w:bCs/>
        </w:rPr>
      </w:pPr>
      <w:r w:rsidRPr="00A237FD">
        <w:rPr>
          <w:b/>
          <w:bCs/>
        </w:rPr>
        <w:t xml:space="preserve">True of False </w:t>
      </w:r>
    </w:p>
    <w:p w14:paraId="13EA974F" w14:textId="231F609A" w:rsidR="00396A1F" w:rsidRDefault="00396A1F" w:rsidP="00396A1F">
      <w:pPr>
        <w:pStyle w:val="ListParagraph"/>
        <w:numPr>
          <w:ilvl w:val="0"/>
          <w:numId w:val="8"/>
        </w:numPr>
      </w:pPr>
      <w:r>
        <w:t xml:space="preserve">Campbell stokes recorder records the amount of rain each day </w:t>
      </w:r>
    </w:p>
    <w:p w14:paraId="05C9AD1F" w14:textId="77777777" w:rsidR="006714DF" w:rsidRDefault="006714DF" w:rsidP="006714DF">
      <w:pPr>
        <w:pStyle w:val="ListParagraph"/>
      </w:pPr>
    </w:p>
    <w:p w14:paraId="4C7C882A" w14:textId="02C45246" w:rsidR="00A237FD" w:rsidRPr="00A237FD" w:rsidRDefault="00A237FD" w:rsidP="00A237FD">
      <w:pPr>
        <w:pStyle w:val="ListParagraph"/>
        <w:numPr>
          <w:ilvl w:val="0"/>
          <w:numId w:val="29"/>
        </w:numPr>
        <w:rPr>
          <w:b/>
          <w:bCs/>
        </w:rPr>
      </w:pPr>
      <w:r w:rsidRPr="00A237FD">
        <w:rPr>
          <w:b/>
          <w:bCs/>
        </w:rPr>
        <w:t xml:space="preserve">True of False </w:t>
      </w:r>
    </w:p>
    <w:p w14:paraId="305BB195" w14:textId="25032214" w:rsidR="00A237FD" w:rsidRDefault="00396A1F" w:rsidP="00A237FD">
      <w:pPr>
        <w:pStyle w:val="ListParagraph"/>
        <w:numPr>
          <w:ilvl w:val="0"/>
          <w:numId w:val="8"/>
        </w:numPr>
      </w:pPr>
      <w:r>
        <w:t xml:space="preserve">A rain gauge accurately measures all precipitation including rain, sleet, hail and snow </w:t>
      </w:r>
    </w:p>
    <w:p w14:paraId="043F2C5D" w14:textId="77777777" w:rsidR="006714DF" w:rsidRDefault="006714DF" w:rsidP="006714DF">
      <w:pPr>
        <w:pStyle w:val="ListParagraph"/>
      </w:pPr>
    </w:p>
    <w:p w14:paraId="72B38E14" w14:textId="0FA9799E" w:rsidR="00A237FD" w:rsidRPr="00A237FD" w:rsidRDefault="00A237FD" w:rsidP="00A237FD">
      <w:pPr>
        <w:pStyle w:val="ListParagraph"/>
        <w:numPr>
          <w:ilvl w:val="0"/>
          <w:numId w:val="29"/>
        </w:numPr>
        <w:rPr>
          <w:b/>
          <w:bCs/>
        </w:rPr>
      </w:pPr>
      <w:r w:rsidRPr="00A237FD">
        <w:rPr>
          <w:b/>
          <w:bCs/>
        </w:rPr>
        <w:t xml:space="preserve">True of False </w:t>
      </w:r>
    </w:p>
    <w:p w14:paraId="7D89AD96" w14:textId="73AB5220" w:rsidR="00396A1F" w:rsidRDefault="00396A1F" w:rsidP="00396A1F">
      <w:pPr>
        <w:pStyle w:val="ListParagraph"/>
        <w:numPr>
          <w:ilvl w:val="0"/>
          <w:numId w:val="8"/>
        </w:numPr>
      </w:pPr>
      <w:r>
        <w:t>Barometers measure the weight of rainfall</w:t>
      </w:r>
    </w:p>
    <w:p w14:paraId="0E7A8A84" w14:textId="77777777" w:rsidR="00A237FD" w:rsidRDefault="00A237FD" w:rsidP="00A237FD"/>
    <w:p w14:paraId="1B55A575" w14:textId="02DCB322" w:rsidR="00396A1F" w:rsidRPr="00756564" w:rsidRDefault="00396A1F" w:rsidP="00756564">
      <w:pPr>
        <w:pStyle w:val="ListParagraph"/>
        <w:numPr>
          <w:ilvl w:val="0"/>
          <w:numId w:val="29"/>
        </w:numPr>
        <w:rPr>
          <w:b/>
          <w:bCs/>
        </w:rPr>
      </w:pPr>
      <w:r w:rsidRPr="00756564">
        <w:rPr>
          <w:b/>
          <w:bCs/>
        </w:rPr>
        <w:t>Which Climate zone is the UK in?</w:t>
      </w:r>
    </w:p>
    <w:p w14:paraId="15D6429B" w14:textId="578E2B94" w:rsidR="00396A1F" w:rsidRDefault="00396A1F" w:rsidP="00396A1F">
      <w:pPr>
        <w:pStyle w:val="ListParagraph"/>
        <w:numPr>
          <w:ilvl w:val="0"/>
          <w:numId w:val="9"/>
        </w:numPr>
      </w:pPr>
      <w:r>
        <w:t>Tundra</w:t>
      </w:r>
    </w:p>
    <w:p w14:paraId="042AC089" w14:textId="76EBE419" w:rsidR="00396A1F" w:rsidRDefault="00396A1F" w:rsidP="00396A1F">
      <w:pPr>
        <w:pStyle w:val="ListParagraph"/>
        <w:numPr>
          <w:ilvl w:val="0"/>
          <w:numId w:val="9"/>
        </w:numPr>
      </w:pPr>
      <w:r>
        <w:t xml:space="preserve">Desert </w:t>
      </w:r>
    </w:p>
    <w:p w14:paraId="529A7FCD" w14:textId="2D66789A" w:rsidR="00396A1F" w:rsidRDefault="00396A1F" w:rsidP="00396A1F">
      <w:pPr>
        <w:pStyle w:val="ListParagraph"/>
        <w:numPr>
          <w:ilvl w:val="0"/>
          <w:numId w:val="9"/>
        </w:numPr>
      </w:pPr>
      <w:r>
        <w:t>Tropical rainforest</w:t>
      </w:r>
    </w:p>
    <w:p w14:paraId="4F2D8629" w14:textId="30348B05" w:rsidR="00396A1F" w:rsidRDefault="00396A1F" w:rsidP="00396A1F">
      <w:pPr>
        <w:pStyle w:val="ListParagraph"/>
        <w:numPr>
          <w:ilvl w:val="0"/>
          <w:numId w:val="9"/>
        </w:numPr>
      </w:pPr>
      <w:r>
        <w:t xml:space="preserve">Polar </w:t>
      </w:r>
    </w:p>
    <w:p w14:paraId="6AC60B04" w14:textId="076E9D0F" w:rsidR="00396A1F" w:rsidRDefault="00396A1F" w:rsidP="00396A1F">
      <w:pPr>
        <w:pStyle w:val="ListParagraph"/>
        <w:numPr>
          <w:ilvl w:val="0"/>
          <w:numId w:val="9"/>
        </w:numPr>
      </w:pPr>
      <w:r>
        <w:t xml:space="preserve">Mediterranean </w:t>
      </w:r>
    </w:p>
    <w:p w14:paraId="398C09A3" w14:textId="07FD6AB9" w:rsidR="00396A1F" w:rsidRDefault="00396A1F" w:rsidP="00396A1F">
      <w:pPr>
        <w:pStyle w:val="ListParagraph"/>
        <w:numPr>
          <w:ilvl w:val="0"/>
          <w:numId w:val="9"/>
        </w:numPr>
      </w:pPr>
      <w:r>
        <w:t xml:space="preserve">Mountain ranges </w:t>
      </w:r>
    </w:p>
    <w:p w14:paraId="1FF3EE76" w14:textId="3408CC57" w:rsidR="00396A1F" w:rsidRDefault="00396A1F" w:rsidP="00396A1F">
      <w:pPr>
        <w:pStyle w:val="ListParagraph"/>
        <w:numPr>
          <w:ilvl w:val="0"/>
          <w:numId w:val="9"/>
        </w:numPr>
      </w:pPr>
      <w:r>
        <w:t>Temperate</w:t>
      </w:r>
      <w:r w:rsidR="00AC46FA">
        <w:t xml:space="preserve"> </w:t>
      </w:r>
    </w:p>
    <w:p w14:paraId="50940656" w14:textId="77777777" w:rsidR="00756564" w:rsidRDefault="00756564" w:rsidP="00756564">
      <w:pPr>
        <w:pStyle w:val="ListParagraph"/>
      </w:pPr>
    </w:p>
    <w:p w14:paraId="1D72A18A" w14:textId="0C747D01" w:rsidR="00AC46FA" w:rsidRPr="00756564" w:rsidRDefault="00AC46FA" w:rsidP="00756564">
      <w:pPr>
        <w:pStyle w:val="ListParagraph"/>
        <w:numPr>
          <w:ilvl w:val="0"/>
          <w:numId w:val="29"/>
        </w:numPr>
        <w:rPr>
          <w:b/>
          <w:bCs/>
        </w:rPr>
      </w:pPr>
      <w:r w:rsidRPr="00756564">
        <w:rPr>
          <w:b/>
          <w:bCs/>
        </w:rPr>
        <w:t xml:space="preserve">True or False: </w:t>
      </w:r>
    </w:p>
    <w:p w14:paraId="7BB6E939" w14:textId="0695B020" w:rsidR="00AC46FA" w:rsidRDefault="00AC46FA" w:rsidP="00AC46FA">
      <w:pPr>
        <w:pStyle w:val="ListParagraph"/>
        <w:numPr>
          <w:ilvl w:val="0"/>
          <w:numId w:val="10"/>
        </w:numPr>
      </w:pPr>
      <w:r>
        <w:t xml:space="preserve">a polar climate has temperatures which are usually below freezing and is covered by snow and ice throughout the year </w:t>
      </w:r>
    </w:p>
    <w:p w14:paraId="379261EA" w14:textId="77777777" w:rsidR="006714DF" w:rsidRDefault="006714DF" w:rsidP="006714DF">
      <w:pPr>
        <w:pStyle w:val="ListParagraph"/>
      </w:pPr>
    </w:p>
    <w:p w14:paraId="1DFEA3B8" w14:textId="330E26CE" w:rsidR="00756564" w:rsidRPr="00756564" w:rsidRDefault="00756564" w:rsidP="00756564">
      <w:pPr>
        <w:pStyle w:val="ListParagraph"/>
        <w:numPr>
          <w:ilvl w:val="0"/>
          <w:numId w:val="29"/>
        </w:numPr>
        <w:rPr>
          <w:b/>
          <w:bCs/>
        </w:rPr>
      </w:pPr>
      <w:r w:rsidRPr="00A237FD">
        <w:rPr>
          <w:b/>
          <w:bCs/>
        </w:rPr>
        <w:t>True of False</w:t>
      </w:r>
      <w:r>
        <w:rPr>
          <w:b/>
          <w:bCs/>
        </w:rPr>
        <w:t xml:space="preserve">: </w:t>
      </w:r>
    </w:p>
    <w:p w14:paraId="50C21E4C" w14:textId="05C320E2" w:rsidR="00AC46FA" w:rsidRDefault="00AC46FA" w:rsidP="00AC46FA">
      <w:pPr>
        <w:pStyle w:val="ListParagraph"/>
        <w:numPr>
          <w:ilvl w:val="0"/>
          <w:numId w:val="10"/>
        </w:numPr>
      </w:pPr>
      <w:r>
        <w:t xml:space="preserve">Temperate climates are very hot and dry </w:t>
      </w:r>
    </w:p>
    <w:p w14:paraId="29D12D88" w14:textId="77777777" w:rsidR="006714DF" w:rsidRDefault="006714DF" w:rsidP="006714DF">
      <w:pPr>
        <w:pStyle w:val="ListParagraph"/>
      </w:pPr>
    </w:p>
    <w:p w14:paraId="55272C55" w14:textId="39623DDA" w:rsidR="00756564" w:rsidRPr="00756564" w:rsidRDefault="00756564" w:rsidP="00756564">
      <w:pPr>
        <w:pStyle w:val="ListParagraph"/>
        <w:numPr>
          <w:ilvl w:val="0"/>
          <w:numId w:val="29"/>
        </w:numPr>
        <w:rPr>
          <w:b/>
          <w:bCs/>
        </w:rPr>
      </w:pPr>
      <w:r w:rsidRPr="00A237FD">
        <w:rPr>
          <w:b/>
          <w:bCs/>
        </w:rPr>
        <w:t xml:space="preserve">True of False </w:t>
      </w:r>
    </w:p>
    <w:p w14:paraId="7429BB73" w14:textId="58CC936B" w:rsidR="00AC46FA" w:rsidRDefault="00AC46FA" w:rsidP="00AC46FA">
      <w:pPr>
        <w:pStyle w:val="ListParagraph"/>
        <w:numPr>
          <w:ilvl w:val="0"/>
          <w:numId w:val="10"/>
        </w:numPr>
      </w:pPr>
      <w:r>
        <w:t xml:space="preserve">Mediterranean climates have long, warm, dry summers and wet winters </w:t>
      </w:r>
    </w:p>
    <w:p w14:paraId="3B4067FB" w14:textId="77777777" w:rsidR="006714DF" w:rsidRDefault="006714DF" w:rsidP="006714DF">
      <w:pPr>
        <w:pStyle w:val="ListParagraph"/>
      </w:pPr>
    </w:p>
    <w:p w14:paraId="4A4F4405" w14:textId="77777777" w:rsidR="00756564" w:rsidRDefault="00756564" w:rsidP="00756564">
      <w:pPr>
        <w:pStyle w:val="ListParagraph"/>
        <w:numPr>
          <w:ilvl w:val="0"/>
          <w:numId w:val="29"/>
        </w:numPr>
        <w:rPr>
          <w:b/>
          <w:bCs/>
        </w:rPr>
      </w:pPr>
      <w:r w:rsidRPr="00A237FD">
        <w:rPr>
          <w:b/>
          <w:bCs/>
        </w:rPr>
        <w:t xml:space="preserve">True of False </w:t>
      </w:r>
    </w:p>
    <w:p w14:paraId="4C7B1614" w14:textId="2AE4B952" w:rsidR="00AC46FA" w:rsidRDefault="00AC46FA" w:rsidP="00756564">
      <w:pPr>
        <w:pStyle w:val="ListParagraph"/>
      </w:pPr>
      <w:r>
        <w:lastRenderedPageBreak/>
        <w:t xml:space="preserve">Arid climates have four distinct seasons </w:t>
      </w:r>
    </w:p>
    <w:p w14:paraId="23A63B42" w14:textId="77777777" w:rsidR="00756564" w:rsidRDefault="00756564" w:rsidP="00756564">
      <w:pPr>
        <w:pStyle w:val="ListParagraph"/>
      </w:pPr>
    </w:p>
    <w:p w14:paraId="22A5790E" w14:textId="02269162" w:rsidR="00AC46FA" w:rsidRPr="00756564" w:rsidRDefault="00070A33" w:rsidP="00756564">
      <w:pPr>
        <w:pStyle w:val="ListParagraph"/>
        <w:numPr>
          <w:ilvl w:val="0"/>
          <w:numId w:val="29"/>
        </w:numPr>
        <w:rPr>
          <w:b/>
          <w:bCs/>
        </w:rPr>
      </w:pPr>
      <w:r w:rsidRPr="00756564">
        <w:rPr>
          <w:b/>
          <w:bCs/>
        </w:rPr>
        <w:t xml:space="preserve">Which of these is not a type of precipitation? </w:t>
      </w:r>
    </w:p>
    <w:p w14:paraId="1F8B01CB" w14:textId="0E59C7C4" w:rsidR="00070A33" w:rsidRDefault="00070A33" w:rsidP="00070A33">
      <w:pPr>
        <w:pStyle w:val="ListParagraph"/>
        <w:numPr>
          <w:ilvl w:val="0"/>
          <w:numId w:val="17"/>
        </w:numPr>
      </w:pPr>
      <w:r>
        <w:t xml:space="preserve">Wind </w:t>
      </w:r>
    </w:p>
    <w:p w14:paraId="2551573D" w14:textId="6B58CEC2" w:rsidR="00070A33" w:rsidRDefault="00070A33" w:rsidP="00070A33">
      <w:pPr>
        <w:pStyle w:val="ListParagraph"/>
        <w:numPr>
          <w:ilvl w:val="0"/>
          <w:numId w:val="17"/>
        </w:numPr>
      </w:pPr>
      <w:r>
        <w:t xml:space="preserve">Rain </w:t>
      </w:r>
    </w:p>
    <w:p w14:paraId="4900D7F8" w14:textId="5981BCF0" w:rsidR="00070A33" w:rsidRDefault="00070A33" w:rsidP="00070A33">
      <w:pPr>
        <w:pStyle w:val="ListParagraph"/>
        <w:numPr>
          <w:ilvl w:val="0"/>
          <w:numId w:val="17"/>
        </w:numPr>
      </w:pPr>
      <w:r>
        <w:t xml:space="preserve">Snow </w:t>
      </w:r>
    </w:p>
    <w:p w14:paraId="613A239E" w14:textId="04B4FD3B" w:rsidR="00070A33" w:rsidRDefault="00070A33" w:rsidP="00070A33">
      <w:pPr>
        <w:pStyle w:val="ListParagraph"/>
        <w:numPr>
          <w:ilvl w:val="0"/>
          <w:numId w:val="17"/>
        </w:numPr>
      </w:pPr>
      <w:r>
        <w:t xml:space="preserve">Sleet </w:t>
      </w:r>
    </w:p>
    <w:p w14:paraId="1236238B" w14:textId="3D078710" w:rsidR="00731F6C" w:rsidRDefault="00070A33" w:rsidP="00731F6C">
      <w:pPr>
        <w:pStyle w:val="ListParagraph"/>
        <w:numPr>
          <w:ilvl w:val="0"/>
          <w:numId w:val="17"/>
        </w:numPr>
      </w:pPr>
      <w:r>
        <w:t xml:space="preserve">Hail </w:t>
      </w:r>
    </w:p>
    <w:p w14:paraId="64D55849" w14:textId="77777777" w:rsidR="00756564" w:rsidRDefault="00756564" w:rsidP="00756564">
      <w:pPr>
        <w:pStyle w:val="ListParagraph"/>
      </w:pPr>
    </w:p>
    <w:p w14:paraId="610BCB3C" w14:textId="4949CABB" w:rsidR="00731F6C" w:rsidRPr="00756564" w:rsidRDefault="00731F6C" w:rsidP="00756564">
      <w:pPr>
        <w:pStyle w:val="ListParagraph"/>
        <w:numPr>
          <w:ilvl w:val="0"/>
          <w:numId w:val="29"/>
        </w:numPr>
        <w:rPr>
          <w:b/>
          <w:bCs/>
        </w:rPr>
      </w:pPr>
      <w:r w:rsidRPr="00756564">
        <w:rPr>
          <w:b/>
          <w:bCs/>
        </w:rPr>
        <w:t>Which type of climatic zone experiences hot and wet conditions all year?</w:t>
      </w:r>
    </w:p>
    <w:p w14:paraId="636EAC1D" w14:textId="586231F2" w:rsidR="00731F6C" w:rsidRDefault="00731F6C" w:rsidP="00731F6C">
      <w:pPr>
        <w:pStyle w:val="ListParagraph"/>
        <w:numPr>
          <w:ilvl w:val="0"/>
          <w:numId w:val="20"/>
        </w:numPr>
      </w:pPr>
      <w:r>
        <w:t>Tropical</w:t>
      </w:r>
    </w:p>
    <w:p w14:paraId="61783475" w14:textId="4A22EB94" w:rsidR="00731F6C" w:rsidRDefault="00731F6C" w:rsidP="00731F6C">
      <w:pPr>
        <w:pStyle w:val="ListParagraph"/>
        <w:numPr>
          <w:ilvl w:val="0"/>
          <w:numId w:val="20"/>
        </w:numPr>
      </w:pPr>
      <w:r>
        <w:t>Desert</w:t>
      </w:r>
    </w:p>
    <w:p w14:paraId="7A94E834" w14:textId="28EE7844" w:rsidR="00731F6C" w:rsidRDefault="00731F6C" w:rsidP="00731F6C">
      <w:pPr>
        <w:pStyle w:val="ListParagraph"/>
        <w:numPr>
          <w:ilvl w:val="0"/>
          <w:numId w:val="20"/>
        </w:numPr>
      </w:pPr>
      <w:r>
        <w:t>Mountain</w:t>
      </w:r>
    </w:p>
    <w:p w14:paraId="5F889C3F" w14:textId="77777777" w:rsidR="009853E1" w:rsidRDefault="009853E1" w:rsidP="009853E1">
      <w:pPr>
        <w:pStyle w:val="ListParagraph"/>
      </w:pPr>
    </w:p>
    <w:p w14:paraId="7A0D9848" w14:textId="76DA4694" w:rsidR="00AC46FA" w:rsidRPr="00756564" w:rsidRDefault="00AC46FA" w:rsidP="00756564">
      <w:pPr>
        <w:pStyle w:val="ListParagraph"/>
        <w:numPr>
          <w:ilvl w:val="0"/>
          <w:numId w:val="29"/>
        </w:numPr>
        <w:rPr>
          <w:b/>
          <w:bCs/>
        </w:rPr>
      </w:pPr>
      <w:r w:rsidRPr="00756564">
        <w:rPr>
          <w:b/>
          <w:bCs/>
        </w:rPr>
        <w:t xml:space="preserve">Latitude is: </w:t>
      </w:r>
    </w:p>
    <w:p w14:paraId="481718E2" w14:textId="4DAE1CD4" w:rsidR="00AC46FA" w:rsidRDefault="00AC46FA" w:rsidP="00AC46FA">
      <w:pPr>
        <w:pStyle w:val="ListParagraph"/>
        <w:numPr>
          <w:ilvl w:val="0"/>
          <w:numId w:val="11"/>
        </w:numPr>
      </w:pPr>
      <w:r>
        <w:t xml:space="preserve">How many people live in a place </w:t>
      </w:r>
    </w:p>
    <w:p w14:paraId="6A3E2A78" w14:textId="4029C235" w:rsidR="00AC46FA" w:rsidRDefault="00AC46FA" w:rsidP="00AC46FA">
      <w:pPr>
        <w:pStyle w:val="ListParagraph"/>
        <w:numPr>
          <w:ilvl w:val="0"/>
          <w:numId w:val="11"/>
        </w:numPr>
      </w:pPr>
      <w:r>
        <w:t xml:space="preserve">How far a place is from the equator </w:t>
      </w:r>
    </w:p>
    <w:p w14:paraId="1956C89A" w14:textId="67536D12" w:rsidR="00AC46FA" w:rsidRDefault="00AC46FA" w:rsidP="00AC46FA">
      <w:pPr>
        <w:pStyle w:val="ListParagraph"/>
        <w:numPr>
          <w:ilvl w:val="0"/>
          <w:numId w:val="11"/>
        </w:numPr>
      </w:pPr>
      <w:r>
        <w:t>Distance from sea or coastal areas</w:t>
      </w:r>
    </w:p>
    <w:p w14:paraId="698C52B4" w14:textId="515B2A12" w:rsidR="00731F6C" w:rsidRDefault="00AC46FA" w:rsidP="00AC46FA">
      <w:pPr>
        <w:pStyle w:val="ListParagraph"/>
        <w:numPr>
          <w:ilvl w:val="0"/>
          <w:numId w:val="11"/>
        </w:numPr>
      </w:pPr>
      <w:r>
        <w:t xml:space="preserve">How high a place is </w:t>
      </w:r>
    </w:p>
    <w:p w14:paraId="3169D87F" w14:textId="77777777" w:rsidR="00756564" w:rsidRDefault="00756564" w:rsidP="00756564">
      <w:pPr>
        <w:pStyle w:val="ListParagraph"/>
      </w:pPr>
    </w:p>
    <w:p w14:paraId="434E780C" w14:textId="69AC224C" w:rsidR="00AC46FA" w:rsidRPr="00756564" w:rsidRDefault="00AC46FA" w:rsidP="00756564">
      <w:pPr>
        <w:pStyle w:val="ListParagraph"/>
        <w:numPr>
          <w:ilvl w:val="0"/>
          <w:numId w:val="29"/>
        </w:numPr>
        <w:rPr>
          <w:b/>
          <w:bCs/>
        </w:rPr>
      </w:pPr>
      <w:r w:rsidRPr="00756564">
        <w:rPr>
          <w:b/>
          <w:bCs/>
        </w:rPr>
        <w:t xml:space="preserve">Places near the equator have: </w:t>
      </w:r>
    </w:p>
    <w:p w14:paraId="27587C85" w14:textId="62BF0B29" w:rsidR="00AC46FA" w:rsidRDefault="00AC46FA" w:rsidP="00AC46FA">
      <w:pPr>
        <w:pStyle w:val="ListParagraph"/>
        <w:numPr>
          <w:ilvl w:val="0"/>
          <w:numId w:val="12"/>
        </w:numPr>
      </w:pPr>
      <w:r>
        <w:t xml:space="preserve">More rain </w:t>
      </w:r>
    </w:p>
    <w:p w14:paraId="561C1B67" w14:textId="62724C1D" w:rsidR="00AC46FA" w:rsidRDefault="00AC46FA" w:rsidP="00AC46FA">
      <w:pPr>
        <w:pStyle w:val="ListParagraph"/>
        <w:numPr>
          <w:ilvl w:val="0"/>
          <w:numId w:val="12"/>
        </w:numPr>
      </w:pPr>
      <w:r>
        <w:t xml:space="preserve">Higher temperatures </w:t>
      </w:r>
    </w:p>
    <w:p w14:paraId="55DED006" w14:textId="2E71EAE6" w:rsidR="00AC46FA" w:rsidRDefault="00AC46FA" w:rsidP="00AC46FA">
      <w:pPr>
        <w:pStyle w:val="ListParagraph"/>
        <w:numPr>
          <w:ilvl w:val="0"/>
          <w:numId w:val="12"/>
        </w:numPr>
      </w:pPr>
      <w:r>
        <w:t xml:space="preserve">Larger populations </w:t>
      </w:r>
    </w:p>
    <w:p w14:paraId="634D4B00" w14:textId="2D8975DC" w:rsidR="00AC46FA" w:rsidRDefault="00AC46FA" w:rsidP="00AC46FA">
      <w:pPr>
        <w:pStyle w:val="ListParagraph"/>
        <w:numPr>
          <w:ilvl w:val="0"/>
          <w:numId w:val="12"/>
        </w:numPr>
      </w:pPr>
      <w:r>
        <w:t xml:space="preserve">Polar bears </w:t>
      </w:r>
    </w:p>
    <w:p w14:paraId="586815E8" w14:textId="6FAB70C1" w:rsidR="005A4E48" w:rsidRDefault="005A4E48"/>
    <w:p w14:paraId="4B282F4A" w14:textId="7724AEA8" w:rsidR="005A4E48" w:rsidRDefault="005A4E48" w:rsidP="005A4E48">
      <w:r>
        <w:rPr>
          <w:noProof/>
          <w:lang w:val="en-GB" w:eastAsia="en-GB"/>
        </w:rPr>
        <w:drawing>
          <wp:inline distT="0" distB="0" distL="0" distR="0" wp14:anchorId="48171D84" wp14:editId="545D5E6F">
            <wp:extent cx="198763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93701" cy="1242032"/>
                    </a:xfrm>
                    <a:prstGeom prst="rect">
                      <a:avLst/>
                    </a:prstGeom>
                  </pic:spPr>
                </pic:pic>
              </a:graphicData>
            </a:graphic>
          </wp:inline>
        </w:drawing>
      </w:r>
    </w:p>
    <w:p w14:paraId="5C4C5E12" w14:textId="3F58635B" w:rsidR="00FC2267" w:rsidRDefault="00FC2267" w:rsidP="005A4E48">
      <w:r>
        <w:t xml:space="preserve">This is a climate graph, use this to answer the following three questions. </w:t>
      </w:r>
    </w:p>
    <w:p w14:paraId="3E90CF1C" w14:textId="1695D02C" w:rsidR="00FC2267" w:rsidRPr="00756564" w:rsidRDefault="00FC2267" w:rsidP="00756564">
      <w:pPr>
        <w:pStyle w:val="ListParagraph"/>
        <w:numPr>
          <w:ilvl w:val="0"/>
          <w:numId w:val="29"/>
        </w:numPr>
        <w:rPr>
          <w:b/>
          <w:bCs/>
        </w:rPr>
      </w:pPr>
      <w:r w:rsidRPr="00756564">
        <w:rPr>
          <w:b/>
          <w:bCs/>
        </w:rPr>
        <w:t xml:space="preserve">The blue bars on the climate graph represent: </w:t>
      </w:r>
    </w:p>
    <w:p w14:paraId="31BA343E" w14:textId="6B5FE4A7" w:rsidR="00FC2267" w:rsidRDefault="00FC2267" w:rsidP="00FC2267">
      <w:pPr>
        <w:pStyle w:val="ListParagraph"/>
        <w:numPr>
          <w:ilvl w:val="0"/>
          <w:numId w:val="14"/>
        </w:numPr>
      </w:pPr>
      <w:r>
        <w:t xml:space="preserve">Daily temperature </w:t>
      </w:r>
    </w:p>
    <w:p w14:paraId="7360977A" w14:textId="4E550683" w:rsidR="00FC2267" w:rsidRDefault="00FC2267" w:rsidP="00FC2267">
      <w:pPr>
        <w:pStyle w:val="ListParagraph"/>
        <w:numPr>
          <w:ilvl w:val="0"/>
          <w:numId w:val="14"/>
        </w:numPr>
      </w:pPr>
      <w:r>
        <w:t xml:space="preserve">The amount of snow </w:t>
      </w:r>
    </w:p>
    <w:p w14:paraId="2EE7B784" w14:textId="02A0A03C" w:rsidR="00FC2267" w:rsidRDefault="00FC2267" w:rsidP="00FC2267">
      <w:pPr>
        <w:pStyle w:val="ListParagraph"/>
        <w:numPr>
          <w:ilvl w:val="0"/>
          <w:numId w:val="14"/>
        </w:numPr>
      </w:pPr>
      <w:r>
        <w:t xml:space="preserve">The amount of sleet </w:t>
      </w:r>
    </w:p>
    <w:p w14:paraId="672FDAB6" w14:textId="7ED3600F" w:rsidR="00FC2267" w:rsidRDefault="00FC2267" w:rsidP="00FC2267">
      <w:pPr>
        <w:pStyle w:val="ListParagraph"/>
        <w:numPr>
          <w:ilvl w:val="0"/>
          <w:numId w:val="14"/>
        </w:numPr>
      </w:pPr>
      <w:r>
        <w:t xml:space="preserve">The amount of rainfall </w:t>
      </w:r>
    </w:p>
    <w:p w14:paraId="0E191829" w14:textId="77777777" w:rsidR="00756564" w:rsidRDefault="00756564" w:rsidP="00756564">
      <w:pPr>
        <w:pStyle w:val="ListParagraph"/>
      </w:pPr>
    </w:p>
    <w:p w14:paraId="536CEB0A" w14:textId="70D9BB34" w:rsidR="00FC2267" w:rsidRPr="00756564" w:rsidRDefault="00FC2267" w:rsidP="00756564">
      <w:pPr>
        <w:pStyle w:val="ListParagraph"/>
        <w:numPr>
          <w:ilvl w:val="0"/>
          <w:numId w:val="29"/>
        </w:numPr>
        <w:rPr>
          <w:b/>
          <w:bCs/>
        </w:rPr>
      </w:pPr>
      <w:r w:rsidRPr="00756564">
        <w:rPr>
          <w:b/>
          <w:bCs/>
        </w:rPr>
        <w:t xml:space="preserve">The red line graph represents: </w:t>
      </w:r>
    </w:p>
    <w:p w14:paraId="134E9A2D" w14:textId="762FCFE7" w:rsidR="00FC2267" w:rsidRDefault="00FC2267" w:rsidP="00FC2267">
      <w:pPr>
        <w:pStyle w:val="ListParagraph"/>
        <w:numPr>
          <w:ilvl w:val="0"/>
          <w:numId w:val="15"/>
        </w:numPr>
      </w:pPr>
      <w:r>
        <w:t>Rainfall</w:t>
      </w:r>
    </w:p>
    <w:p w14:paraId="0BA1CC26" w14:textId="77A9C3A8" w:rsidR="00FC2267" w:rsidRDefault="00FC2267" w:rsidP="00FC2267">
      <w:pPr>
        <w:pStyle w:val="ListParagraph"/>
        <w:numPr>
          <w:ilvl w:val="0"/>
          <w:numId w:val="15"/>
        </w:numPr>
      </w:pPr>
      <w:r>
        <w:t xml:space="preserve">Temperature </w:t>
      </w:r>
    </w:p>
    <w:p w14:paraId="46C3EF7A" w14:textId="20D77920" w:rsidR="00FC2267" w:rsidRDefault="00FC2267" w:rsidP="00FC2267">
      <w:pPr>
        <w:pStyle w:val="ListParagraph"/>
        <w:numPr>
          <w:ilvl w:val="0"/>
          <w:numId w:val="15"/>
        </w:numPr>
      </w:pPr>
      <w:r>
        <w:t xml:space="preserve">Humidity </w:t>
      </w:r>
    </w:p>
    <w:p w14:paraId="054E87E3" w14:textId="71F9BC5C" w:rsidR="00FC2267" w:rsidRDefault="00FC2267" w:rsidP="00FC2267">
      <w:pPr>
        <w:pStyle w:val="ListParagraph"/>
        <w:numPr>
          <w:ilvl w:val="0"/>
          <w:numId w:val="15"/>
        </w:numPr>
      </w:pPr>
      <w:r>
        <w:t xml:space="preserve">Peoples satisfaction with the daily weather </w:t>
      </w:r>
    </w:p>
    <w:p w14:paraId="14BC0C90" w14:textId="1C965A79" w:rsidR="00756564" w:rsidRDefault="00756564" w:rsidP="00756564">
      <w:pPr>
        <w:pStyle w:val="ListParagraph"/>
      </w:pPr>
    </w:p>
    <w:p w14:paraId="5D308276" w14:textId="639A6F1D" w:rsidR="00070A33" w:rsidRPr="00756564" w:rsidRDefault="00070A33" w:rsidP="00756564">
      <w:pPr>
        <w:pStyle w:val="ListParagraph"/>
        <w:numPr>
          <w:ilvl w:val="0"/>
          <w:numId w:val="29"/>
        </w:numPr>
        <w:rPr>
          <w:b/>
          <w:bCs/>
        </w:rPr>
      </w:pPr>
      <w:r w:rsidRPr="00756564">
        <w:rPr>
          <w:b/>
          <w:bCs/>
        </w:rPr>
        <w:t xml:space="preserve">How do ocean currents affect the UK’s climate? Choose the most correct response. </w:t>
      </w:r>
    </w:p>
    <w:p w14:paraId="51D0B8E1" w14:textId="1084FD79" w:rsidR="00070A33" w:rsidRDefault="00070A33" w:rsidP="00070A33">
      <w:pPr>
        <w:pStyle w:val="ListParagraph"/>
        <w:numPr>
          <w:ilvl w:val="0"/>
          <w:numId w:val="16"/>
        </w:numPr>
      </w:pPr>
      <w:r>
        <w:t xml:space="preserve">They don’t. The UK doesn’t have a very big coastline. </w:t>
      </w:r>
    </w:p>
    <w:p w14:paraId="58FCD596" w14:textId="5E9C2CEE" w:rsidR="00070A33" w:rsidRDefault="00070A33" w:rsidP="00070A33">
      <w:pPr>
        <w:pStyle w:val="ListParagraph"/>
        <w:numPr>
          <w:ilvl w:val="0"/>
          <w:numId w:val="16"/>
        </w:numPr>
      </w:pPr>
      <w:r>
        <w:t>The North Atlantic drift brings warmer water to the west coast of the UK warming the air temperature by several degrees</w:t>
      </w:r>
    </w:p>
    <w:p w14:paraId="28747E81" w14:textId="76D387C8" w:rsidR="00070A33" w:rsidRDefault="00070A33" w:rsidP="00070A33">
      <w:pPr>
        <w:pStyle w:val="ListParagraph"/>
        <w:numPr>
          <w:ilvl w:val="0"/>
          <w:numId w:val="16"/>
        </w:numPr>
      </w:pPr>
      <w:r>
        <w:t xml:space="preserve">The North Atlantic drift brings cold water and temperatures to the UK. </w:t>
      </w:r>
    </w:p>
    <w:p w14:paraId="2C0CFF5D" w14:textId="4E3C632B" w:rsidR="00070A33" w:rsidRDefault="00070A33" w:rsidP="00070A33">
      <w:pPr>
        <w:pStyle w:val="ListParagraph"/>
        <w:numPr>
          <w:ilvl w:val="0"/>
          <w:numId w:val="16"/>
        </w:numPr>
      </w:pPr>
      <w:r>
        <w:t xml:space="preserve">The ocean currents make the east of the UK warmer. </w:t>
      </w:r>
    </w:p>
    <w:p w14:paraId="2D7AFA55" w14:textId="77777777" w:rsidR="00756564" w:rsidRDefault="00756564">
      <w:r>
        <w:br w:type="page"/>
      </w:r>
    </w:p>
    <w:p w14:paraId="7DB54B00" w14:textId="773EAC39" w:rsidR="00070A33" w:rsidRDefault="00756564" w:rsidP="00070A33">
      <w:r w:rsidRPr="00756564">
        <w:rPr>
          <w:noProof/>
          <w:lang w:val="en-GB" w:eastAsia="en-GB"/>
        </w:rPr>
        <w:drawing>
          <wp:inline distT="0" distB="0" distL="0" distR="0" wp14:anchorId="2EC3A245" wp14:editId="34E7A1D6">
            <wp:extent cx="5731510" cy="3171190"/>
            <wp:effectExtent l="0" t="0" r="2540" b="0"/>
            <wp:docPr id="17" name="Picture 2">
              <a:extLst xmlns:a="http://schemas.openxmlformats.org/drawingml/2006/main">
                <a:ext uri="{FF2B5EF4-FFF2-40B4-BE49-F238E27FC236}">
                  <a16:creationId xmlns:a16="http://schemas.microsoft.com/office/drawing/2014/main" id="{7134DAB8-CF97-474A-B9E3-86458F129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a:extLst>
                        <a:ext uri="{FF2B5EF4-FFF2-40B4-BE49-F238E27FC236}">
                          <a16:creationId xmlns:a16="http://schemas.microsoft.com/office/drawing/2014/main" id="{7134DAB8-CF97-474A-B9E3-86458F1293EA}"/>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71190"/>
                    </a:xfrm>
                    <a:prstGeom prst="rect">
                      <a:avLst/>
                    </a:prstGeom>
                    <a:noFill/>
                    <a:ln>
                      <a:noFill/>
                    </a:ln>
                  </pic:spPr>
                </pic:pic>
              </a:graphicData>
            </a:graphic>
          </wp:inline>
        </w:drawing>
      </w:r>
      <w:r>
        <w:t xml:space="preserve">Use the map to help you answer these questions: (will insert above each question). </w:t>
      </w:r>
    </w:p>
    <w:p w14:paraId="2931D7BB" w14:textId="65D7D63F" w:rsidR="00070A33" w:rsidRPr="00756564" w:rsidRDefault="00070A33" w:rsidP="00756564">
      <w:pPr>
        <w:pStyle w:val="ListParagraph"/>
        <w:numPr>
          <w:ilvl w:val="0"/>
          <w:numId w:val="29"/>
        </w:numPr>
        <w:rPr>
          <w:b/>
          <w:bCs/>
        </w:rPr>
      </w:pPr>
      <w:r w:rsidRPr="00756564">
        <w:rPr>
          <w:b/>
          <w:bCs/>
        </w:rPr>
        <w:t xml:space="preserve">Which of these countries is more likely to be in an ARID environment? </w:t>
      </w:r>
    </w:p>
    <w:p w14:paraId="14452C11" w14:textId="5621877F" w:rsidR="00070A33" w:rsidRDefault="00070A33" w:rsidP="00070A33">
      <w:pPr>
        <w:pStyle w:val="ListParagraph"/>
        <w:numPr>
          <w:ilvl w:val="0"/>
          <w:numId w:val="18"/>
        </w:numPr>
      </w:pPr>
      <w:r>
        <w:t xml:space="preserve">China </w:t>
      </w:r>
    </w:p>
    <w:p w14:paraId="5F58095F" w14:textId="4F62DA77" w:rsidR="00070A33" w:rsidRDefault="00070A33" w:rsidP="00070A33">
      <w:pPr>
        <w:pStyle w:val="ListParagraph"/>
        <w:numPr>
          <w:ilvl w:val="0"/>
          <w:numId w:val="18"/>
        </w:numPr>
      </w:pPr>
      <w:r>
        <w:t xml:space="preserve">Russia </w:t>
      </w:r>
    </w:p>
    <w:p w14:paraId="1E63DED3" w14:textId="6F078A4B" w:rsidR="00070A33" w:rsidRDefault="00070A33" w:rsidP="00070A33">
      <w:pPr>
        <w:pStyle w:val="ListParagraph"/>
        <w:numPr>
          <w:ilvl w:val="0"/>
          <w:numId w:val="18"/>
        </w:numPr>
      </w:pPr>
      <w:r>
        <w:t>USA</w:t>
      </w:r>
    </w:p>
    <w:p w14:paraId="0F514946" w14:textId="3A62087C" w:rsidR="00070A33" w:rsidRDefault="00070A33" w:rsidP="00070A33">
      <w:pPr>
        <w:pStyle w:val="ListParagraph"/>
        <w:numPr>
          <w:ilvl w:val="0"/>
          <w:numId w:val="18"/>
        </w:numPr>
      </w:pPr>
      <w:r>
        <w:t xml:space="preserve">Algeria </w:t>
      </w:r>
    </w:p>
    <w:p w14:paraId="5DEC4799" w14:textId="77777777" w:rsidR="00756564" w:rsidRDefault="00756564" w:rsidP="00756564">
      <w:pPr>
        <w:pStyle w:val="ListParagraph"/>
      </w:pPr>
    </w:p>
    <w:p w14:paraId="65BA52F2" w14:textId="57CEA7BE" w:rsidR="00070A33" w:rsidRPr="00756564" w:rsidRDefault="00070A33" w:rsidP="00756564">
      <w:pPr>
        <w:pStyle w:val="ListParagraph"/>
        <w:numPr>
          <w:ilvl w:val="0"/>
          <w:numId w:val="29"/>
        </w:numPr>
        <w:rPr>
          <w:b/>
          <w:bCs/>
        </w:rPr>
      </w:pPr>
      <w:r w:rsidRPr="00756564">
        <w:rPr>
          <w:b/>
          <w:bCs/>
        </w:rPr>
        <w:t xml:space="preserve">Which of these countries is likely to experience higher rainfall than Egypt: </w:t>
      </w:r>
    </w:p>
    <w:p w14:paraId="379E2384" w14:textId="4E337148" w:rsidR="00070A33" w:rsidRDefault="00070A33" w:rsidP="00070A33">
      <w:pPr>
        <w:pStyle w:val="ListParagraph"/>
        <w:numPr>
          <w:ilvl w:val="0"/>
          <w:numId w:val="19"/>
        </w:numPr>
      </w:pPr>
      <w:r>
        <w:t xml:space="preserve">Namibia </w:t>
      </w:r>
    </w:p>
    <w:p w14:paraId="268DB4E5" w14:textId="368D5658" w:rsidR="00070A33" w:rsidRDefault="00070A33" w:rsidP="00070A33">
      <w:pPr>
        <w:pStyle w:val="ListParagraph"/>
        <w:numPr>
          <w:ilvl w:val="0"/>
          <w:numId w:val="19"/>
        </w:numPr>
      </w:pPr>
      <w:r>
        <w:t xml:space="preserve">United Arab Emirates </w:t>
      </w:r>
    </w:p>
    <w:p w14:paraId="7A1C978B" w14:textId="5D1850FF" w:rsidR="00070A33" w:rsidRDefault="00070A33" w:rsidP="00070A33">
      <w:pPr>
        <w:pStyle w:val="ListParagraph"/>
        <w:numPr>
          <w:ilvl w:val="0"/>
          <w:numId w:val="19"/>
        </w:numPr>
      </w:pPr>
      <w:r>
        <w:t xml:space="preserve">India </w:t>
      </w:r>
    </w:p>
    <w:p w14:paraId="66A1032A" w14:textId="227937C3" w:rsidR="00070A33" w:rsidRDefault="00070A33" w:rsidP="00070A33">
      <w:pPr>
        <w:pStyle w:val="ListParagraph"/>
        <w:numPr>
          <w:ilvl w:val="0"/>
          <w:numId w:val="19"/>
        </w:numPr>
      </w:pPr>
      <w:r>
        <w:t xml:space="preserve">Italy </w:t>
      </w:r>
    </w:p>
    <w:p w14:paraId="1F5D0271" w14:textId="474DC085" w:rsidR="00070A33" w:rsidRDefault="00070A33" w:rsidP="00070A33">
      <w:pPr>
        <w:ind w:left="360"/>
      </w:pPr>
    </w:p>
    <w:p w14:paraId="69BEACB7" w14:textId="60C3C851" w:rsidR="00731F6C" w:rsidRPr="00756564" w:rsidRDefault="00731F6C" w:rsidP="00756564">
      <w:pPr>
        <w:pStyle w:val="ListParagraph"/>
        <w:numPr>
          <w:ilvl w:val="0"/>
          <w:numId w:val="29"/>
        </w:numPr>
        <w:rPr>
          <w:b/>
          <w:bCs/>
        </w:rPr>
      </w:pPr>
      <w:r w:rsidRPr="00756564">
        <w:rPr>
          <w:b/>
          <w:bCs/>
        </w:rPr>
        <w:t>Which type of weather is measured in millibars?</w:t>
      </w:r>
    </w:p>
    <w:p w14:paraId="0E6CE350" w14:textId="05EBBA92" w:rsidR="00731F6C" w:rsidRDefault="00731F6C" w:rsidP="00731F6C">
      <w:pPr>
        <w:pStyle w:val="ListParagraph"/>
        <w:numPr>
          <w:ilvl w:val="0"/>
          <w:numId w:val="21"/>
        </w:numPr>
      </w:pPr>
      <w:r>
        <w:t>Temperature</w:t>
      </w:r>
    </w:p>
    <w:p w14:paraId="321A9756" w14:textId="79607DDF" w:rsidR="00731F6C" w:rsidRDefault="00731F6C" w:rsidP="00731F6C">
      <w:pPr>
        <w:pStyle w:val="ListParagraph"/>
        <w:numPr>
          <w:ilvl w:val="0"/>
          <w:numId w:val="21"/>
        </w:numPr>
      </w:pPr>
      <w:r>
        <w:t>Rainfall</w:t>
      </w:r>
    </w:p>
    <w:p w14:paraId="0CDF9532" w14:textId="1163A8CD" w:rsidR="00731F6C" w:rsidRDefault="00731F6C" w:rsidP="00731F6C">
      <w:pPr>
        <w:pStyle w:val="ListParagraph"/>
        <w:numPr>
          <w:ilvl w:val="0"/>
          <w:numId w:val="21"/>
        </w:numPr>
      </w:pPr>
      <w:r>
        <w:t>Pressure</w:t>
      </w:r>
    </w:p>
    <w:p w14:paraId="374F8A6E" w14:textId="77777777" w:rsidR="00756564" w:rsidRDefault="00756564" w:rsidP="00756564">
      <w:pPr>
        <w:pStyle w:val="ListParagraph"/>
        <w:ind w:left="1080"/>
      </w:pPr>
    </w:p>
    <w:p w14:paraId="47B3533A" w14:textId="408AC998" w:rsidR="00731F6C" w:rsidRPr="00756564" w:rsidRDefault="00731F6C" w:rsidP="00756564">
      <w:pPr>
        <w:pStyle w:val="ListParagraph"/>
        <w:numPr>
          <w:ilvl w:val="0"/>
          <w:numId w:val="29"/>
        </w:numPr>
        <w:rPr>
          <w:b/>
          <w:bCs/>
        </w:rPr>
      </w:pPr>
      <w:r w:rsidRPr="00756564">
        <w:rPr>
          <w:b/>
          <w:bCs/>
        </w:rPr>
        <w:t xml:space="preserve">Weather can include (click all correct answers) </w:t>
      </w:r>
    </w:p>
    <w:p w14:paraId="33C341AB" w14:textId="325980E8" w:rsidR="00731F6C" w:rsidRDefault="00731F6C" w:rsidP="00731F6C">
      <w:pPr>
        <w:pStyle w:val="ListParagraph"/>
        <w:numPr>
          <w:ilvl w:val="0"/>
          <w:numId w:val="22"/>
        </w:numPr>
      </w:pPr>
      <w:r>
        <w:t xml:space="preserve">Wind direction </w:t>
      </w:r>
    </w:p>
    <w:p w14:paraId="2EB315F4" w14:textId="3B2BD504" w:rsidR="00731F6C" w:rsidRDefault="00731F6C" w:rsidP="00731F6C">
      <w:pPr>
        <w:pStyle w:val="ListParagraph"/>
        <w:numPr>
          <w:ilvl w:val="0"/>
          <w:numId w:val="22"/>
        </w:numPr>
      </w:pPr>
      <w:r>
        <w:t xml:space="preserve">Time zones </w:t>
      </w:r>
    </w:p>
    <w:p w14:paraId="1B97DB30" w14:textId="229E83CD" w:rsidR="00731F6C" w:rsidRDefault="00731F6C" w:rsidP="00731F6C">
      <w:pPr>
        <w:pStyle w:val="ListParagraph"/>
        <w:numPr>
          <w:ilvl w:val="0"/>
          <w:numId w:val="22"/>
        </w:numPr>
      </w:pPr>
      <w:r>
        <w:t xml:space="preserve">Average rainfall </w:t>
      </w:r>
    </w:p>
    <w:p w14:paraId="36332411" w14:textId="274BD639" w:rsidR="00731F6C" w:rsidRDefault="00731F6C" w:rsidP="00731F6C">
      <w:pPr>
        <w:pStyle w:val="ListParagraph"/>
        <w:numPr>
          <w:ilvl w:val="0"/>
          <w:numId w:val="22"/>
        </w:numPr>
      </w:pPr>
      <w:r>
        <w:t xml:space="preserve">Rainfall </w:t>
      </w:r>
    </w:p>
    <w:p w14:paraId="2365FFB5" w14:textId="0D4D2147" w:rsidR="00731F6C" w:rsidRDefault="00731F6C" w:rsidP="00731F6C">
      <w:pPr>
        <w:pStyle w:val="ListParagraph"/>
        <w:numPr>
          <w:ilvl w:val="0"/>
          <w:numId w:val="22"/>
        </w:numPr>
      </w:pPr>
      <w:r>
        <w:t xml:space="preserve">Air pressure </w:t>
      </w:r>
    </w:p>
    <w:p w14:paraId="63025325" w14:textId="77777777" w:rsidR="00756564" w:rsidRDefault="00756564" w:rsidP="00756564">
      <w:pPr>
        <w:pStyle w:val="ListParagraph"/>
      </w:pPr>
    </w:p>
    <w:p w14:paraId="079A7BDE" w14:textId="46C8F51D" w:rsidR="00731F6C" w:rsidRPr="00756564" w:rsidRDefault="00043E12" w:rsidP="00756564">
      <w:pPr>
        <w:pStyle w:val="ListParagraph"/>
        <w:numPr>
          <w:ilvl w:val="0"/>
          <w:numId w:val="29"/>
        </w:numPr>
        <w:rPr>
          <w:b/>
          <w:bCs/>
        </w:rPr>
      </w:pPr>
      <w:r w:rsidRPr="00756564">
        <w:rPr>
          <w:b/>
          <w:bCs/>
        </w:rPr>
        <w:t xml:space="preserve">Select the correct statement below: </w:t>
      </w:r>
    </w:p>
    <w:p w14:paraId="2A3B00F6" w14:textId="5E22B4A0" w:rsidR="00043E12" w:rsidRDefault="00043E12" w:rsidP="00043E12">
      <w:pPr>
        <w:pStyle w:val="ListParagraph"/>
        <w:numPr>
          <w:ilvl w:val="0"/>
          <w:numId w:val="23"/>
        </w:numPr>
      </w:pPr>
      <w:r>
        <w:t xml:space="preserve">In winter the Northern Hemisphere is tilted away from the sun so the temperatures are lower </w:t>
      </w:r>
    </w:p>
    <w:p w14:paraId="74784DB1" w14:textId="2C0FFCA5" w:rsidR="00043E12" w:rsidRDefault="00043E12" w:rsidP="00043E12">
      <w:pPr>
        <w:pStyle w:val="ListParagraph"/>
        <w:numPr>
          <w:ilvl w:val="0"/>
          <w:numId w:val="23"/>
        </w:numPr>
      </w:pPr>
      <w:r>
        <w:t xml:space="preserve">In winter the Northern Hemisphere is tilted toward the sun so temperatures are lower. </w:t>
      </w:r>
    </w:p>
    <w:p w14:paraId="7C5C09E6" w14:textId="1D253D6B" w:rsidR="00043E12" w:rsidRDefault="00043E12" w:rsidP="00043E12">
      <w:pPr>
        <w:pStyle w:val="ListParagraph"/>
        <w:numPr>
          <w:ilvl w:val="0"/>
          <w:numId w:val="23"/>
        </w:numPr>
      </w:pPr>
      <w:r>
        <w:t xml:space="preserve">In winter, the Northern Hemisphere is tilted away from the sun so temperatures are higher </w:t>
      </w:r>
    </w:p>
    <w:p w14:paraId="38B2027F" w14:textId="64806C17" w:rsidR="00043E12" w:rsidRDefault="00043E12" w:rsidP="00043E12">
      <w:pPr>
        <w:pStyle w:val="ListParagraph"/>
        <w:numPr>
          <w:ilvl w:val="0"/>
          <w:numId w:val="23"/>
        </w:numPr>
      </w:pPr>
      <w:r>
        <w:t xml:space="preserve">In winter the Northern Hemisphere is tilted toward the sun so temperatures are higher. </w:t>
      </w:r>
    </w:p>
    <w:p w14:paraId="0D3A73B1" w14:textId="77777777" w:rsidR="00756564" w:rsidRDefault="00756564" w:rsidP="00043E12"/>
    <w:p w14:paraId="2DBF9B01" w14:textId="07F8EEF6" w:rsidR="00043E12" w:rsidRPr="00756564" w:rsidRDefault="00043E12" w:rsidP="00756564">
      <w:pPr>
        <w:pStyle w:val="ListParagraph"/>
        <w:numPr>
          <w:ilvl w:val="0"/>
          <w:numId w:val="29"/>
        </w:numPr>
        <w:rPr>
          <w:b/>
          <w:bCs/>
        </w:rPr>
      </w:pPr>
      <w:r w:rsidRPr="00756564">
        <w:rPr>
          <w:b/>
          <w:bCs/>
        </w:rPr>
        <w:t xml:space="preserve">Prevailing winds effect the UK’s climate because (Select all correct statements) </w:t>
      </w:r>
    </w:p>
    <w:p w14:paraId="4F66DE09" w14:textId="39ADCB16" w:rsidR="00043E12" w:rsidRDefault="00043E12" w:rsidP="00043E12">
      <w:pPr>
        <w:pStyle w:val="ListParagraph"/>
        <w:numPr>
          <w:ilvl w:val="0"/>
          <w:numId w:val="24"/>
        </w:numPr>
      </w:pPr>
      <w:r>
        <w:t>Polar winds are cool and wet, and this brings cool wet air to the West</w:t>
      </w:r>
    </w:p>
    <w:p w14:paraId="226BF9A4" w14:textId="57035559" w:rsidR="00043E12" w:rsidRDefault="00043E12" w:rsidP="00043E12">
      <w:pPr>
        <w:pStyle w:val="ListParagraph"/>
        <w:numPr>
          <w:ilvl w:val="0"/>
          <w:numId w:val="24"/>
        </w:numPr>
      </w:pPr>
      <w:r>
        <w:t xml:space="preserve">The South East receives tropical Mediterranean winds that make it the hottest part of the UK </w:t>
      </w:r>
    </w:p>
    <w:p w14:paraId="22C2DE44" w14:textId="2D5B9F1D" w:rsidR="00043E12" w:rsidRDefault="00043E12" w:rsidP="00043E12">
      <w:pPr>
        <w:pStyle w:val="ListParagraph"/>
        <w:numPr>
          <w:ilvl w:val="0"/>
          <w:numId w:val="24"/>
        </w:numPr>
      </w:pPr>
      <w:r>
        <w:t xml:space="preserve">Artic winds bring cold, dry wind to the North </w:t>
      </w:r>
    </w:p>
    <w:p w14:paraId="2EF3F168" w14:textId="3C8DB65C" w:rsidR="00043E12" w:rsidRDefault="00043E12" w:rsidP="00043E12">
      <w:pPr>
        <w:pStyle w:val="ListParagraph"/>
        <w:numPr>
          <w:ilvl w:val="0"/>
          <w:numId w:val="24"/>
        </w:numPr>
      </w:pPr>
      <w:r>
        <w:t xml:space="preserve">Tropical maritime winds are the warmest, bringing warm and wet weather to the South. </w:t>
      </w:r>
    </w:p>
    <w:p w14:paraId="4B05BB7D" w14:textId="77777777" w:rsidR="009853E1" w:rsidRDefault="009853E1" w:rsidP="009853E1"/>
    <w:p w14:paraId="7A4BADC5" w14:textId="619C6741" w:rsidR="003419EF" w:rsidRPr="00756564" w:rsidRDefault="003419EF" w:rsidP="00756564">
      <w:pPr>
        <w:pStyle w:val="ListParagraph"/>
        <w:numPr>
          <w:ilvl w:val="0"/>
          <w:numId w:val="29"/>
        </w:numPr>
        <w:rPr>
          <w:b/>
          <w:bCs/>
        </w:rPr>
      </w:pPr>
      <w:r w:rsidRPr="00756564">
        <w:rPr>
          <w:b/>
          <w:bCs/>
        </w:rPr>
        <w:t>Distance from the sea can affect temperatures because (select the correct response/s):</w:t>
      </w:r>
    </w:p>
    <w:p w14:paraId="37EB9388" w14:textId="05DCE33B" w:rsidR="003419EF" w:rsidRDefault="003419EF" w:rsidP="003419EF">
      <w:pPr>
        <w:pStyle w:val="ListParagraph"/>
        <w:numPr>
          <w:ilvl w:val="0"/>
          <w:numId w:val="26"/>
        </w:numPr>
      </w:pPr>
      <w:r>
        <w:t xml:space="preserve">In summer the land is cooler than the sea. </w:t>
      </w:r>
    </w:p>
    <w:p w14:paraId="06061099" w14:textId="7C65C11F" w:rsidR="003419EF" w:rsidRDefault="003419EF" w:rsidP="003419EF">
      <w:pPr>
        <w:pStyle w:val="ListParagraph"/>
        <w:numPr>
          <w:ilvl w:val="0"/>
          <w:numId w:val="26"/>
        </w:numPr>
      </w:pPr>
      <w:r>
        <w:t xml:space="preserve">In winter the sea is warmer than the land, which means some coastal areas are kept warmer than inland areas. </w:t>
      </w:r>
    </w:p>
    <w:p w14:paraId="1E766276" w14:textId="66AEBF51" w:rsidR="003419EF" w:rsidRDefault="003419EF" w:rsidP="003419EF">
      <w:pPr>
        <w:pStyle w:val="ListParagraph"/>
        <w:numPr>
          <w:ilvl w:val="0"/>
          <w:numId w:val="26"/>
        </w:numPr>
      </w:pPr>
      <w:r>
        <w:t xml:space="preserve">In summer the sea is cooler than the land, which makes coastal areas cooler than inland areas by the cool sea breeze. </w:t>
      </w:r>
    </w:p>
    <w:p w14:paraId="58EE6668" w14:textId="5DFB8676" w:rsidR="003419EF" w:rsidRDefault="003419EF" w:rsidP="003419EF">
      <w:pPr>
        <w:pStyle w:val="ListParagraph"/>
        <w:numPr>
          <w:ilvl w:val="0"/>
          <w:numId w:val="26"/>
        </w:numPr>
      </w:pPr>
      <w:r>
        <w:t xml:space="preserve">The sea will always make coastal areas colder. </w:t>
      </w:r>
    </w:p>
    <w:p w14:paraId="15625248" w14:textId="1303B6FD" w:rsidR="009853E1" w:rsidRDefault="009853E1" w:rsidP="009853E1"/>
    <w:p w14:paraId="108FB88B" w14:textId="249585F4" w:rsidR="006714DF" w:rsidRDefault="006714DF" w:rsidP="009853E1">
      <w:r>
        <w:t xml:space="preserve">If you are downloading this from the website please now send an email with your completed quiz to your Geography teacher. </w:t>
      </w:r>
    </w:p>
    <w:sectPr w:rsidR="006714DF" w:rsidSect="009853E1">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C3F0C" w14:textId="77777777" w:rsidR="00862D7A" w:rsidRDefault="00862D7A" w:rsidP="00862D7A">
      <w:pPr>
        <w:spacing w:after="0" w:line="240" w:lineRule="auto"/>
      </w:pPr>
      <w:r>
        <w:separator/>
      </w:r>
    </w:p>
  </w:endnote>
  <w:endnote w:type="continuationSeparator" w:id="0">
    <w:p w14:paraId="2526B160" w14:textId="77777777" w:rsidR="00862D7A" w:rsidRDefault="00862D7A" w:rsidP="00862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A5E72" w14:textId="77777777" w:rsidR="00862D7A" w:rsidRDefault="00862D7A" w:rsidP="00862D7A">
      <w:pPr>
        <w:spacing w:after="0" w:line="240" w:lineRule="auto"/>
      </w:pPr>
      <w:r>
        <w:separator/>
      </w:r>
    </w:p>
  </w:footnote>
  <w:footnote w:type="continuationSeparator" w:id="0">
    <w:p w14:paraId="24515830" w14:textId="77777777" w:rsidR="00862D7A" w:rsidRDefault="00862D7A" w:rsidP="00862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F1C9D"/>
    <w:multiLevelType w:val="hybridMultilevel"/>
    <w:tmpl w:val="0F86D15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9A6194"/>
    <w:multiLevelType w:val="hybridMultilevel"/>
    <w:tmpl w:val="8624857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4D49C8"/>
    <w:multiLevelType w:val="hybridMultilevel"/>
    <w:tmpl w:val="F9F853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724A2E"/>
    <w:multiLevelType w:val="hybridMultilevel"/>
    <w:tmpl w:val="3DB6EA4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F375A7"/>
    <w:multiLevelType w:val="hybridMultilevel"/>
    <w:tmpl w:val="1870C57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1E044D"/>
    <w:multiLevelType w:val="hybridMultilevel"/>
    <w:tmpl w:val="B7FE1F62"/>
    <w:lvl w:ilvl="0" w:tplc="1B366D3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4E66AE5"/>
    <w:multiLevelType w:val="hybridMultilevel"/>
    <w:tmpl w:val="7FCE75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A907D4"/>
    <w:multiLevelType w:val="hybridMultilevel"/>
    <w:tmpl w:val="9738BDC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C1029B"/>
    <w:multiLevelType w:val="hybridMultilevel"/>
    <w:tmpl w:val="2E62B12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F352A3"/>
    <w:multiLevelType w:val="hybridMultilevel"/>
    <w:tmpl w:val="616035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3846F1"/>
    <w:multiLevelType w:val="hybridMultilevel"/>
    <w:tmpl w:val="E5E65EA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72F6144"/>
    <w:multiLevelType w:val="hybridMultilevel"/>
    <w:tmpl w:val="9084A99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2C4CB8"/>
    <w:multiLevelType w:val="hybridMultilevel"/>
    <w:tmpl w:val="E0EAF1E6"/>
    <w:lvl w:ilvl="0" w:tplc="5C84A16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AA40BF5"/>
    <w:multiLevelType w:val="hybridMultilevel"/>
    <w:tmpl w:val="F1C0EB3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9F3850"/>
    <w:multiLevelType w:val="hybridMultilevel"/>
    <w:tmpl w:val="6150A6F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CAE3A4B"/>
    <w:multiLevelType w:val="hybridMultilevel"/>
    <w:tmpl w:val="DCF2BBF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B414FF"/>
    <w:multiLevelType w:val="hybridMultilevel"/>
    <w:tmpl w:val="3EACAB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F80796"/>
    <w:multiLevelType w:val="hybridMultilevel"/>
    <w:tmpl w:val="9146BBF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2D31D8"/>
    <w:multiLevelType w:val="hybridMultilevel"/>
    <w:tmpl w:val="99062B9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277EC2"/>
    <w:multiLevelType w:val="hybridMultilevel"/>
    <w:tmpl w:val="6E62FD64"/>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3F4A3F9D"/>
    <w:multiLevelType w:val="hybridMultilevel"/>
    <w:tmpl w:val="9ADED15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72349D1"/>
    <w:multiLevelType w:val="hybridMultilevel"/>
    <w:tmpl w:val="8F401FB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8F519C8"/>
    <w:multiLevelType w:val="hybridMultilevel"/>
    <w:tmpl w:val="7E4A65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38444F4"/>
    <w:multiLevelType w:val="hybridMultilevel"/>
    <w:tmpl w:val="D608B3D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4BA7455"/>
    <w:multiLevelType w:val="hybridMultilevel"/>
    <w:tmpl w:val="6030780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6384710"/>
    <w:multiLevelType w:val="hybridMultilevel"/>
    <w:tmpl w:val="E9527BC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9F53349"/>
    <w:multiLevelType w:val="hybridMultilevel"/>
    <w:tmpl w:val="7140471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ADB13AD"/>
    <w:multiLevelType w:val="hybridMultilevel"/>
    <w:tmpl w:val="FDAAE82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EA57ECB"/>
    <w:multiLevelType w:val="hybridMultilevel"/>
    <w:tmpl w:val="97CA98B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16"/>
  </w:num>
  <w:num w:numId="5">
    <w:abstractNumId w:val="9"/>
  </w:num>
  <w:num w:numId="6">
    <w:abstractNumId w:val="13"/>
  </w:num>
  <w:num w:numId="7">
    <w:abstractNumId w:val="27"/>
  </w:num>
  <w:num w:numId="8">
    <w:abstractNumId w:val="10"/>
  </w:num>
  <w:num w:numId="9">
    <w:abstractNumId w:val="23"/>
  </w:num>
  <w:num w:numId="10">
    <w:abstractNumId w:val="15"/>
  </w:num>
  <w:num w:numId="11">
    <w:abstractNumId w:val="21"/>
  </w:num>
  <w:num w:numId="12">
    <w:abstractNumId w:val="18"/>
  </w:num>
  <w:num w:numId="13">
    <w:abstractNumId w:val="22"/>
  </w:num>
  <w:num w:numId="14">
    <w:abstractNumId w:val="26"/>
  </w:num>
  <w:num w:numId="15">
    <w:abstractNumId w:val="1"/>
  </w:num>
  <w:num w:numId="16">
    <w:abstractNumId w:val="0"/>
  </w:num>
  <w:num w:numId="17">
    <w:abstractNumId w:val="14"/>
  </w:num>
  <w:num w:numId="18">
    <w:abstractNumId w:val="17"/>
  </w:num>
  <w:num w:numId="19">
    <w:abstractNumId w:val="25"/>
  </w:num>
  <w:num w:numId="20">
    <w:abstractNumId w:val="11"/>
  </w:num>
  <w:num w:numId="21">
    <w:abstractNumId w:val="19"/>
  </w:num>
  <w:num w:numId="22">
    <w:abstractNumId w:val="24"/>
  </w:num>
  <w:num w:numId="23">
    <w:abstractNumId w:val="20"/>
  </w:num>
  <w:num w:numId="24">
    <w:abstractNumId w:val="28"/>
  </w:num>
  <w:num w:numId="25">
    <w:abstractNumId w:val="6"/>
  </w:num>
  <w:num w:numId="26">
    <w:abstractNumId w:val="2"/>
  </w:num>
  <w:num w:numId="27">
    <w:abstractNumId w:val="8"/>
  </w:num>
  <w:num w:numId="28">
    <w:abstractNumId w:val="1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F52"/>
    <w:rsid w:val="00024A60"/>
    <w:rsid w:val="00043E12"/>
    <w:rsid w:val="00070A33"/>
    <w:rsid w:val="003419EF"/>
    <w:rsid w:val="00396A1F"/>
    <w:rsid w:val="00450F52"/>
    <w:rsid w:val="005A4E48"/>
    <w:rsid w:val="006714DF"/>
    <w:rsid w:val="00731F6C"/>
    <w:rsid w:val="00756564"/>
    <w:rsid w:val="00862D7A"/>
    <w:rsid w:val="009853E1"/>
    <w:rsid w:val="00A237FD"/>
    <w:rsid w:val="00AC46FA"/>
    <w:rsid w:val="00D33440"/>
    <w:rsid w:val="00F772D6"/>
    <w:rsid w:val="00FC22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3C7B4"/>
  <w15:chartTrackingRefBased/>
  <w15:docId w15:val="{8DE206B9-2719-4900-9C09-AA69D350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097278">
      <w:bodyDiv w:val="1"/>
      <w:marLeft w:val="0"/>
      <w:marRight w:val="0"/>
      <w:marTop w:val="0"/>
      <w:marBottom w:val="0"/>
      <w:divBdr>
        <w:top w:val="none" w:sz="0" w:space="0" w:color="auto"/>
        <w:left w:val="none" w:sz="0" w:space="0" w:color="auto"/>
        <w:bottom w:val="none" w:sz="0" w:space="0" w:color="auto"/>
        <w:right w:val="none" w:sz="0" w:space="0" w:color="auto"/>
      </w:divBdr>
      <w:divsChild>
        <w:div w:id="1413578310">
          <w:marLeft w:val="0"/>
          <w:marRight w:val="0"/>
          <w:marTop w:val="120"/>
          <w:marBottom w:val="0"/>
          <w:divBdr>
            <w:top w:val="none" w:sz="0" w:space="0" w:color="auto"/>
            <w:left w:val="none" w:sz="0" w:space="0" w:color="auto"/>
            <w:bottom w:val="none" w:sz="0" w:space="0" w:color="auto"/>
            <w:right w:val="none" w:sz="0" w:space="0" w:color="auto"/>
          </w:divBdr>
          <w:divsChild>
            <w:div w:id="1388724361">
              <w:marLeft w:val="0"/>
              <w:marRight w:val="0"/>
              <w:marTop w:val="0"/>
              <w:marBottom w:val="0"/>
              <w:divBdr>
                <w:top w:val="none" w:sz="0" w:space="0" w:color="auto"/>
                <w:left w:val="none" w:sz="0" w:space="0" w:color="auto"/>
                <w:bottom w:val="none" w:sz="0" w:space="0" w:color="auto"/>
                <w:right w:val="none" w:sz="0" w:space="0" w:color="auto"/>
              </w:divBdr>
              <w:divsChild>
                <w:div w:id="1990669554">
                  <w:marLeft w:val="0"/>
                  <w:marRight w:val="0"/>
                  <w:marTop w:val="0"/>
                  <w:marBottom w:val="0"/>
                  <w:divBdr>
                    <w:top w:val="none" w:sz="0" w:space="0" w:color="auto"/>
                    <w:left w:val="none" w:sz="0" w:space="0" w:color="auto"/>
                    <w:bottom w:val="none" w:sz="0" w:space="0" w:color="auto"/>
                    <w:right w:val="none" w:sz="0" w:space="0" w:color="auto"/>
                  </w:divBdr>
                  <w:divsChild>
                    <w:div w:id="130805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13094">
          <w:marLeft w:val="0"/>
          <w:marRight w:val="0"/>
          <w:marTop w:val="0"/>
          <w:marBottom w:val="0"/>
          <w:divBdr>
            <w:top w:val="none" w:sz="0" w:space="0" w:color="auto"/>
            <w:left w:val="none" w:sz="0" w:space="0" w:color="auto"/>
            <w:bottom w:val="none" w:sz="0" w:space="0" w:color="auto"/>
            <w:right w:val="none" w:sz="0" w:space="0" w:color="auto"/>
          </w:divBdr>
          <w:divsChild>
            <w:div w:id="1752509759">
              <w:marLeft w:val="0"/>
              <w:marRight w:val="0"/>
              <w:marTop w:val="0"/>
              <w:marBottom w:val="0"/>
              <w:divBdr>
                <w:top w:val="none" w:sz="0" w:space="0" w:color="auto"/>
                <w:left w:val="none" w:sz="0" w:space="0" w:color="auto"/>
                <w:bottom w:val="none" w:sz="0" w:space="0" w:color="auto"/>
                <w:right w:val="none" w:sz="0" w:space="0" w:color="auto"/>
              </w:divBdr>
              <w:divsChild>
                <w:div w:id="180211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75695">
          <w:marLeft w:val="0"/>
          <w:marRight w:val="0"/>
          <w:marTop w:val="0"/>
          <w:marBottom w:val="0"/>
          <w:divBdr>
            <w:top w:val="none" w:sz="0" w:space="0" w:color="auto"/>
            <w:left w:val="none" w:sz="0" w:space="0" w:color="auto"/>
            <w:bottom w:val="none" w:sz="0" w:space="0" w:color="auto"/>
            <w:right w:val="none" w:sz="0" w:space="0" w:color="auto"/>
          </w:divBdr>
          <w:divsChild>
            <w:div w:id="295531113">
              <w:marLeft w:val="0"/>
              <w:marRight w:val="0"/>
              <w:marTop w:val="0"/>
              <w:marBottom w:val="0"/>
              <w:divBdr>
                <w:top w:val="none" w:sz="0" w:space="0" w:color="auto"/>
                <w:left w:val="none" w:sz="0" w:space="0" w:color="auto"/>
                <w:bottom w:val="none" w:sz="0" w:space="0" w:color="auto"/>
                <w:right w:val="none" w:sz="0" w:space="0" w:color="auto"/>
              </w:divBdr>
              <w:divsChild>
                <w:div w:id="85118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3417">
          <w:marLeft w:val="0"/>
          <w:marRight w:val="0"/>
          <w:marTop w:val="0"/>
          <w:marBottom w:val="0"/>
          <w:divBdr>
            <w:top w:val="none" w:sz="0" w:space="0" w:color="auto"/>
            <w:left w:val="none" w:sz="0" w:space="0" w:color="auto"/>
            <w:bottom w:val="none" w:sz="0" w:space="0" w:color="auto"/>
            <w:right w:val="none" w:sz="0" w:space="0" w:color="auto"/>
          </w:divBdr>
          <w:divsChild>
            <w:div w:id="1328828755">
              <w:marLeft w:val="0"/>
              <w:marRight w:val="0"/>
              <w:marTop w:val="0"/>
              <w:marBottom w:val="0"/>
              <w:divBdr>
                <w:top w:val="none" w:sz="0" w:space="0" w:color="auto"/>
                <w:left w:val="none" w:sz="0" w:space="0" w:color="auto"/>
                <w:bottom w:val="none" w:sz="0" w:space="0" w:color="auto"/>
                <w:right w:val="none" w:sz="0" w:space="0" w:color="auto"/>
              </w:divBdr>
              <w:divsChild>
                <w:div w:id="16728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17676">
      <w:bodyDiv w:val="1"/>
      <w:marLeft w:val="0"/>
      <w:marRight w:val="0"/>
      <w:marTop w:val="0"/>
      <w:marBottom w:val="0"/>
      <w:divBdr>
        <w:top w:val="none" w:sz="0" w:space="0" w:color="auto"/>
        <w:left w:val="none" w:sz="0" w:space="0" w:color="auto"/>
        <w:bottom w:val="none" w:sz="0" w:space="0" w:color="auto"/>
        <w:right w:val="none" w:sz="0" w:space="0" w:color="auto"/>
      </w:divBdr>
      <w:divsChild>
        <w:div w:id="1838692583">
          <w:marLeft w:val="0"/>
          <w:marRight w:val="0"/>
          <w:marTop w:val="120"/>
          <w:marBottom w:val="0"/>
          <w:divBdr>
            <w:top w:val="none" w:sz="0" w:space="0" w:color="auto"/>
            <w:left w:val="none" w:sz="0" w:space="0" w:color="auto"/>
            <w:bottom w:val="none" w:sz="0" w:space="0" w:color="auto"/>
            <w:right w:val="none" w:sz="0" w:space="0" w:color="auto"/>
          </w:divBdr>
          <w:divsChild>
            <w:div w:id="1788155194">
              <w:marLeft w:val="0"/>
              <w:marRight w:val="0"/>
              <w:marTop w:val="0"/>
              <w:marBottom w:val="0"/>
              <w:divBdr>
                <w:top w:val="none" w:sz="0" w:space="0" w:color="auto"/>
                <w:left w:val="none" w:sz="0" w:space="0" w:color="auto"/>
                <w:bottom w:val="none" w:sz="0" w:space="0" w:color="auto"/>
                <w:right w:val="none" w:sz="0" w:space="0" w:color="auto"/>
              </w:divBdr>
              <w:divsChild>
                <w:div w:id="1195463799">
                  <w:marLeft w:val="0"/>
                  <w:marRight w:val="0"/>
                  <w:marTop w:val="0"/>
                  <w:marBottom w:val="0"/>
                  <w:divBdr>
                    <w:top w:val="none" w:sz="0" w:space="0" w:color="auto"/>
                    <w:left w:val="none" w:sz="0" w:space="0" w:color="auto"/>
                    <w:bottom w:val="none" w:sz="0" w:space="0" w:color="auto"/>
                    <w:right w:val="none" w:sz="0" w:space="0" w:color="auto"/>
                  </w:divBdr>
                  <w:divsChild>
                    <w:div w:id="26426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80836">
          <w:marLeft w:val="0"/>
          <w:marRight w:val="0"/>
          <w:marTop w:val="0"/>
          <w:marBottom w:val="0"/>
          <w:divBdr>
            <w:top w:val="none" w:sz="0" w:space="0" w:color="auto"/>
            <w:left w:val="none" w:sz="0" w:space="0" w:color="auto"/>
            <w:bottom w:val="none" w:sz="0" w:space="0" w:color="auto"/>
            <w:right w:val="none" w:sz="0" w:space="0" w:color="auto"/>
          </w:divBdr>
          <w:divsChild>
            <w:div w:id="175660283">
              <w:marLeft w:val="0"/>
              <w:marRight w:val="0"/>
              <w:marTop w:val="0"/>
              <w:marBottom w:val="0"/>
              <w:divBdr>
                <w:top w:val="none" w:sz="0" w:space="0" w:color="auto"/>
                <w:left w:val="none" w:sz="0" w:space="0" w:color="auto"/>
                <w:bottom w:val="none" w:sz="0" w:space="0" w:color="auto"/>
                <w:right w:val="none" w:sz="0" w:space="0" w:color="auto"/>
              </w:divBdr>
              <w:divsChild>
                <w:div w:id="3615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47108">
          <w:marLeft w:val="0"/>
          <w:marRight w:val="0"/>
          <w:marTop w:val="0"/>
          <w:marBottom w:val="0"/>
          <w:divBdr>
            <w:top w:val="none" w:sz="0" w:space="0" w:color="auto"/>
            <w:left w:val="none" w:sz="0" w:space="0" w:color="auto"/>
            <w:bottom w:val="none" w:sz="0" w:space="0" w:color="auto"/>
            <w:right w:val="none" w:sz="0" w:space="0" w:color="auto"/>
          </w:divBdr>
          <w:divsChild>
            <w:div w:id="1960065562">
              <w:marLeft w:val="0"/>
              <w:marRight w:val="0"/>
              <w:marTop w:val="0"/>
              <w:marBottom w:val="0"/>
              <w:divBdr>
                <w:top w:val="none" w:sz="0" w:space="0" w:color="auto"/>
                <w:left w:val="none" w:sz="0" w:space="0" w:color="auto"/>
                <w:bottom w:val="none" w:sz="0" w:space="0" w:color="auto"/>
                <w:right w:val="none" w:sz="0" w:space="0" w:color="auto"/>
              </w:divBdr>
              <w:divsChild>
                <w:div w:id="114728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667416">
          <w:marLeft w:val="0"/>
          <w:marRight w:val="0"/>
          <w:marTop w:val="0"/>
          <w:marBottom w:val="0"/>
          <w:divBdr>
            <w:top w:val="none" w:sz="0" w:space="0" w:color="auto"/>
            <w:left w:val="none" w:sz="0" w:space="0" w:color="auto"/>
            <w:bottom w:val="none" w:sz="0" w:space="0" w:color="auto"/>
            <w:right w:val="none" w:sz="0" w:space="0" w:color="auto"/>
          </w:divBdr>
          <w:divsChild>
            <w:div w:id="236785159">
              <w:marLeft w:val="0"/>
              <w:marRight w:val="0"/>
              <w:marTop w:val="0"/>
              <w:marBottom w:val="0"/>
              <w:divBdr>
                <w:top w:val="none" w:sz="0" w:space="0" w:color="auto"/>
                <w:left w:val="none" w:sz="0" w:space="0" w:color="auto"/>
                <w:bottom w:val="none" w:sz="0" w:space="0" w:color="auto"/>
                <w:right w:val="none" w:sz="0" w:space="0" w:color="auto"/>
              </w:divBdr>
              <w:divsChild>
                <w:div w:id="106472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A478C1C8</Template>
  <TotalTime>0</TotalTime>
  <Pages>6</Pages>
  <Words>808</Words>
  <Characters>4608</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basile</dc:creator>
  <cp:keywords/>
  <dc:description/>
  <cp:lastModifiedBy>Hannah Partis</cp:lastModifiedBy>
  <cp:revision>2</cp:revision>
  <dcterms:created xsi:type="dcterms:W3CDTF">2020-05-12T10:30:00Z</dcterms:created>
  <dcterms:modified xsi:type="dcterms:W3CDTF">2020-05-12T10:30:00Z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HPartis@brentford.hounslow.sch.uk</vt:lpwstr>
  </property>
  <property fmtid="{D5CDD505-2E9C-101B-9397-08002B2CF9AE}" pid="5" name="MSIP_Label_eae28bff-71c8-45f0-930c-ed5f9784e5a4_SetDate">
    <vt:lpwstr>2020-05-12T10:30:46.9911450Z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63ef747a-b88e-4005-872d-949eae7ba56a</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