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EE6" w:rsidRDefault="00202D12">
      <w:pPr>
        <w:rPr>
          <w:rFonts w:ascii="Amatic SC" w:eastAsia="Amatic SC" w:hAnsi="Amatic SC" w:cs="Amatic SC"/>
          <w:b/>
          <w:sz w:val="48"/>
          <w:szCs w:val="48"/>
          <w:u w:val="single"/>
        </w:rPr>
      </w:pPr>
      <w:bookmarkStart w:id="0" w:name="_GoBack"/>
      <w:bookmarkEnd w:id="0"/>
      <w:r>
        <w:rPr>
          <w:rFonts w:ascii="Amatic SC" w:eastAsia="Amatic SC" w:hAnsi="Amatic SC" w:cs="Amatic SC"/>
          <w:b/>
          <w:sz w:val="48"/>
          <w:szCs w:val="48"/>
          <w:u w:val="single"/>
        </w:rPr>
        <w:t>Year 8: Phase 4 Checklist</w:t>
      </w:r>
    </w:p>
    <w:p w:rsidR="00B83EE6" w:rsidRDefault="00B83EE6"/>
    <w:p w:rsidR="00B83EE6" w:rsidRDefault="00202D12">
      <w:r>
        <w:t xml:space="preserve">Use this checklist to make sure you complete the tasks for Phase 4. We suggest you complete them in the order they </w:t>
      </w:r>
      <w:proofErr w:type="gramStart"/>
      <w:r>
        <w:t>are listed</w:t>
      </w:r>
      <w:proofErr w:type="gramEnd"/>
      <w:r>
        <w:t xml:space="preserve">. The consolidation quiz is for your teacher to see what you have learnt, but also give you some feedback. Do not worry if you </w:t>
      </w:r>
      <w:proofErr w:type="gramStart"/>
      <w:r>
        <w:t>can’</w:t>
      </w:r>
      <w:r>
        <w:t>t</w:t>
      </w:r>
      <w:proofErr w:type="gramEnd"/>
      <w:r>
        <w:t xml:space="preserve"> answer some questions, just have a go!</w:t>
      </w:r>
    </w:p>
    <w:p w:rsidR="00B83EE6" w:rsidRDefault="00B83EE6"/>
    <w:p w:rsidR="00B83EE6" w:rsidRDefault="00B83EE6"/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B83EE6"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3EE6" w:rsidRDefault="00202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3EE6" w:rsidRDefault="00202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</w:tr>
      <w:tr w:rsidR="00B83EE6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B83EE6" w:rsidRDefault="00202D1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Creative Task:</w:t>
            </w:r>
          </w:p>
          <w:p w:rsidR="00B83EE6" w:rsidRDefault="00202D1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Imagine you are a travelling worker. You have just arrived on a new ranch.  Write a diary entry describing the ranch, the boss and the first co-worker you meet.  How do you feel arriving </w:t>
            </w:r>
            <w:r>
              <w:rPr>
                <w:sz w:val="24"/>
                <w:szCs w:val="24"/>
              </w:rPr>
              <w:t>at this new place?  How do you feel about the work you are doing there during the hard times of the Great Depression?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B83EE6" w:rsidRDefault="00202D1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2nd June 2020 </w:t>
            </w:r>
          </w:p>
          <w:p w:rsidR="00B83EE6" w:rsidRDefault="00B83EE6">
            <w:pPr>
              <w:widowControl w:val="0"/>
              <w:spacing w:line="240" w:lineRule="auto"/>
              <w:rPr>
                <w:i/>
                <w:sz w:val="24"/>
                <w:szCs w:val="24"/>
              </w:rPr>
            </w:pPr>
          </w:p>
        </w:tc>
      </w:tr>
      <w:tr w:rsidR="00B83EE6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B83EE6" w:rsidRDefault="00202D1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the ‘Of Mice and Men’ consolidation quiz on Google Classroom.</w:t>
            </w:r>
          </w:p>
          <w:p w:rsidR="00B83EE6" w:rsidRDefault="00B83EE6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83EE6" w:rsidRDefault="00202D1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copy </w:t>
            </w:r>
            <w:proofErr w:type="gramStart"/>
            <w:r>
              <w:rPr>
                <w:sz w:val="24"/>
                <w:szCs w:val="24"/>
              </w:rPr>
              <w:t>is also saved</w:t>
            </w:r>
            <w:proofErr w:type="gramEnd"/>
            <w:r>
              <w:rPr>
                <w:sz w:val="24"/>
                <w:szCs w:val="24"/>
              </w:rPr>
              <w:t xml:space="preserve"> on the website if you cannot access Google Classroom.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B83EE6" w:rsidRDefault="00202D1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4th June 2020</w:t>
            </w:r>
          </w:p>
          <w:p w:rsidR="00B83EE6" w:rsidRDefault="00202D12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The quiz </w:t>
            </w:r>
            <w:proofErr w:type="gramStart"/>
            <w:r>
              <w:rPr>
                <w:b/>
                <w:i/>
                <w:sz w:val="24"/>
                <w:szCs w:val="24"/>
              </w:rPr>
              <w:t>must be submitted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 to your teacher by </w:t>
            </w:r>
            <w:r>
              <w:rPr>
                <w:b/>
                <w:i/>
                <w:color w:val="FF0000"/>
                <w:sz w:val="24"/>
                <w:szCs w:val="24"/>
              </w:rPr>
              <w:t>5th June</w:t>
            </w:r>
            <w:r>
              <w:rPr>
                <w:b/>
                <w:i/>
                <w:sz w:val="24"/>
                <w:szCs w:val="24"/>
              </w:rPr>
              <w:t xml:space="preserve"> at the latest.</w:t>
            </w:r>
          </w:p>
        </w:tc>
      </w:tr>
    </w:tbl>
    <w:p w:rsidR="00B83EE6" w:rsidRDefault="00B83EE6"/>
    <w:sectPr w:rsidR="00B83EE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EE6"/>
    <w:rsid w:val="00202D12"/>
    <w:rsid w:val="00B8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A5FDE9-B811-4929-BE8A-AD8FF344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9762F4DE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Downton</dc:creator>
  <cp:lastModifiedBy>Emma Downton</cp:lastModifiedBy>
  <cp:revision>2</cp:revision>
  <dcterms:created xsi:type="dcterms:W3CDTF">2020-05-14T17:38:00Z</dcterms:created>
  <dcterms:modified xsi:type="dcterms:W3CDTF">2020-05-14T17:38:00Z</dcterms:modified>
</cp:coreProperties>
</file>