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490936" w14:textId="0DC37271" w:rsidR="002D2BA6" w:rsidRPr="007B3071" w:rsidRDefault="00E70065" w:rsidP="007B3071">
      <w:pPr>
        <w:jc w:val="center"/>
        <w:rPr>
          <w:rFonts w:ascii="Calibri" w:hAnsi="Calibri"/>
          <w:b/>
          <w:bCs/>
        </w:rPr>
      </w:pPr>
      <w:r w:rsidRPr="007B3071">
        <w:rPr>
          <w:rFonts w:ascii="Calibri" w:hAnsi="Calibri"/>
          <w:b/>
          <w:bCs/>
        </w:rPr>
        <w:t>Year 7 Africa Quiz</w:t>
      </w:r>
    </w:p>
    <w:p w14:paraId="386B6A2A" w14:textId="1E0A0C87" w:rsidR="00E70065" w:rsidRDefault="00E70065">
      <w:pPr>
        <w:rPr>
          <w:rFonts w:ascii="Calibri" w:hAnsi="Calibri"/>
        </w:rPr>
      </w:pPr>
    </w:p>
    <w:p w14:paraId="028F68B8" w14:textId="4E52DE3F" w:rsidR="007B3071" w:rsidRDefault="007B3071">
      <w:pPr>
        <w:rPr>
          <w:rFonts w:ascii="Calibri" w:hAnsi="Calibri"/>
        </w:rPr>
      </w:pPr>
      <w:r w:rsidRPr="007B3071">
        <w:rPr>
          <w:rFonts w:ascii="Calibri" w:hAnsi="Calibri"/>
        </w:rPr>
        <w:t>Complete the quiz to show me how much you have learnt since I saw you last. If you are not sure of an answer look back at the work, you have completed to help you. Every question is multiple choice</w:t>
      </w:r>
      <w:r>
        <w:rPr>
          <w:rFonts w:ascii="Calibri" w:hAnsi="Calibri"/>
        </w:rPr>
        <w:t xml:space="preserve">. </w:t>
      </w:r>
    </w:p>
    <w:p w14:paraId="6D6DF23D" w14:textId="77777777" w:rsidR="007B3071" w:rsidRPr="000F0FEF" w:rsidRDefault="007B3071">
      <w:pPr>
        <w:rPr>
          <w:rFonts w:ascii="Calibri" w:hAnsi="Calibri"/>
        </w:rPr>
      </w:pPr>
    </w:p>
    <w:p w14:paraId="778B8238" w14:textId="4217988B" w:rsidR="00E70065" w:rsidRPr="000F0FEF" w:rsidRDefault="00E70065">
      <w:pPr>
        <w:rPr>
          <w:rFonts w:ascii="Calibri" w:hAnsi="Calibri"/>
        </w:rPr>
      </w:pPr>
      <w:r w:rsidRPr="000F0FEF">
        <w:rPr>
          <w:rFonts w:ascii="Calibri" w:hAnsi="Calibri"/>
        </w:rPr>
        <w:t xml:space="preserve">1) The image below is a map of Africa. </w:t>
      </w:r>
    </w:p>
    <w:p w14:paraId="1E43DCF9" w14:textId="2C80F315" w:rsidR="000F0FEF" w:rsidRPr="000F0FEF" w:rsidRDefault="000F0FEF">
      <w:pPr>
        <w:rPr>
          <w:rFonts w:ascii="Calibri" w:hAnsi="Calibri"/>
        </w:rPr>
      </w:pPr>
    </w:p>
    <w:p w14:paraId="59BEC7B6" w14:textId="6396B1D8" w:rsidR="000F0FEF" w:rsidRPr="000F0FEF" w:rsidRDefault="000F0FEF" w:rsidP="000F0FEF">
      <w:pPr>
        <w:rPr>
          <w:rFonts w:ascii="Calibri" w:hAnsi="Calibri"/>
        </w:rPr>
      </w:pPr>
      <w:r w:rsidRPr="000F0FEF">
        <w:rPr>
          <w:rFonts w:ascii="Calibri" w:hAnsi="Calibri"/>
        </w:rPr>
        <w:fldChar w:fldCharType="begin"/>
      </w:r>
      <w:r w:rsidRPr="000F0FEF">
        <w:rPr>
          <w:rFonts w:ascii="Calibri" w:hAnsi="Calibri"/>
        </w:rPr>
        <w:instrText xml:space="preserve"> INCLUDEPICTURE "https://lh4.googleusercontent.com/NVq5B0KgMywWyyVG46EGFDDRsKwo7UeWucmM_306NM_CusxpJJsCTqHjciXapoaifqlLbEUNsZX3tTURaDbcEX0JYhj860t0dmEUil3IfBWW4MoL68H4l9RcoOrg=w740" \* MERGEFORMATINET </w:instrText>
      </w:r>
      <w:r w:rsidRPr="000F0FEF">
        <w:rPr>
          <w:rFonts w:ascii="Calibri" w:hAnsi="Calibri"/>
        </w:rPr>
        <w:fldChar w:fldCharType="separate"/>
      </w:r>
      <w:r w:rsidRPr="000F0FEF">
        <w:rPr>
          <w:rFonts w:ascii="Calibri" w:hAnsi="Calibri"/>
          <w:noProof/>
        </w:rPr>
        <w:drawing>
          <wp:inline distT="0" distB="0" distL="0" distR="0" wp14:anchorId="13345573" wp14:editId="7706FEFF">
            <wp:extent cx="1286540" cy="855791"/>
            <wp:effectExtent l="0" t="0" r="0" b="0"/>
            <wp:docPr id="1" name="Picture 1" descr="Captionless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ptionless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920" cy="866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0FEF">
        <w:rPr>
          <w:rFonts w:ascii="Calibri" w:hAnsi="Calibri"/>
        </w:rPr>
        <w:fldChar w:fldCharType="end"/>
      </w:r>
    </w:p>
    <w:p w14:paraId="04E13892" w14:textId="4F43F9A0" w:rsidR="00E70065" w:rsidRPr="000F0FEF" w:rsidRDefault="00E70065">
      <w:pPr>
        <w:rPr>
          <w:rFonts w:ascii="Calibri" w:hAnsi="Calibri"/>
        </w:rPr>
      </w:pPr>
    </w:p>
    <w:p w14:paraId="7DCC5EFD" w14:textId="3491C505" w:rsidR="00E70065" w:rsidRPr="000F0FEF" w:rsidRDefault="00E70065">
      <w:pPr>
        <w:rPr>
          <w:rFonts w:ascii="Calibri" w:hAnsi="Calibri"/>
        </w:rPr>
      </w:pPr>
      <w:r w:rsidRPr="000F0FEF">
        <w:rPr>
          <w:rFonts w:ascii="Calibri" w:hAnsi="Calibri"/>
        </w:rPr>
        <w:t xml:space="preserve">True or false </w:t>
      </w:r>
    </w:p>
    <w:p w14:paraId="574021E3" w14:textId="5260EFD5" w:rsidR="00E70065" w:rsidRPr="000F0FEF" w:rsidRDefault="00E70065">
      <w:pPr>
        <w:rPr>
          <w:rFonts w:ascii="Calibri" w:hAnsi="Calibri"/>
        </w:rPr>
      </w:pPr>
    </w:p>
    <w:p w14:paraId="6BDDAD92" w14:textId="4193033A" w:rsidR="00E70065" w:rsidRPr="000F0FEF" w:rsidRDefault="00E70065">
      <w:pPr>
        <w:rPr>
          <w:rFonts w:ascii="Calibri" w:hAnsi="Calibri"/>
        </w:rPr>
      </w:pPr>
      <w:r w:rsidRPr="000F0FEF">
        <w:rPr>
          <w:rFonts w:ascii="Calibri" w:hAnsi="Calibri"/>
        </w:rPr>
        <w:t xml:space="preserve">2) The Sahara desert is located in Africa. </w:t>
      </w:r>
    </w:p>
    <w:p w14:paraId="3FEF9672" w14:textId="656B6D1A" w:rsidR="00E70065" w:rsidRPr="000F0FEF" w:rsidRDefault="00E70065">
      <w:pPr>
        <w:rPr>
          <w:rFonts w:ascii="Calibri" w:hAnsi="Calibri"/>
        </w:rPr>
      </w:pPr>
    </w:p>
    <w:p w14:paraId="6545688B" w14:textId="79C65CD3" w:rsidR="00E70065" w:rsidRPr="000F0FEF" w:rsidRDefault="00E70065">
      <w:pPr>
        <w:rPr>
          <w:rFonts w:ascii="Calibri" w:hAnsi="Calibri"/>
        </w:rPr>
      </w:pPr>
      <w:r w:rsidRPr="000F0FEF">
        <w:rPr>
          <w:rFonts w:ascii="Calibri" w:hAnsi="Calibri"/>
        </w:rPr>
        <w:t>True or false</w:t>
      </w:r>
    </w:p>
    <w:p w14:paraId="49E406D0" w14:textId="4BE62337" w:rsidR="00E70065" w:rsidRPr="000F0FEF" w:rsidRDefault="00E70065">
      <w:pPr>
        <w:rPr>
          <w:rFonts w:ascii="Calibri" w:hAnsi="Calibri"/>
        </w:rPr>
      </w:pPr>
    </w:p>
    <w:p w14:paraId="56E1E406" w14:textId="7385D6CC" w:rsidR="00E70065" w:rsidRPr="000F0FEF" w:rsidRDefault="00E70065">
      <w:pPr>
        <w:rPr>
          <w:rFonts w:ascii="Calibri" w:hAnsi="Calibri"/>
        </w:rPr>
      </w:pPr>
      <w:r w:rsidRPr="000F0FEF">
        <w:rPr>
          <w:rFonts w:ascii="Calibri" w:hAnsi="Calibri"/>
        </w:rPr>
        <w:t xml:space="preserve">3) Mount Kilimanjaro is located in Tanzania in Africa </w:t>
      </w:r>
    </w:p>
    <w:p w14:paraId="708E42AC" w14:textId="1CA0B659" w:rsidR="00E70065" w:rsidRPr="000F0FEF" w:rsidRDefault="00E70065">
      <w:pPr>
        <w:rPr>
          <w:rFonts w:ascii="Calibri" w:hAnsi="Calibri"/>
        </w:rPr>
      </w:pPr>
    </w:p>
    <w:p w14:paraId="5C804388" w14:textId="67658256" w:rsidR="00E70065" w:rsidRPr="000F0FEF" w:rsidRDefault="00E70065">
      <w:pPr>
        <w:rPr>
          <w:rFonts w:ascii="Calibri" w:hAnsi="Calibri"/>
        </w:rPr>
      </w:pPr>
      <w:r w:rsidRPr="000F0FEF">
        <w:rPr>
          <w:rFonts w:ascii="Calibri" w:hAnsi="Calibri"/>
        </w:rPr>
        <w:t xml:space="preserve">True or false </w:t>
      </w:r>
    </w:p>
    <w:p w14:paraId="3C461295" w14:textId="6743A2D6" w:rsidR="00E70065" w:rsidRPr="000F0FEF" w:rsidRDefault="00E70065">
      <w:pPr>
        <w:rPr>
          <w:rFonts w:ascii="Calibri" w:hAnsi="Calibri"/>
        </w:rPr>
      </w:pPr>
    </w:p>
    <w:p w14:paraId="28CADB3D" w14:textId="29D7EAA3" w:rsidR="00E70065" w:rsidRPr="000F0FEF" w:rsidRDefault="00E70065">
      <w:pPr>
        <w:rPr>
          <w:rFonts w:ascii="Calibri" w:hAnsi="Calibri"/>
        </w:rPr>
      </w:pPr>
      <w:r w:rsidRPr="000F0FEF">
        <w:rPr>
          <w:rFonts w:ascii="Calibri" w:hAnsi="Calibri"/>
        </w:rPr>
        <w:t>4) Read the definition and decide if it relates to long term or short term aid: This is aid that will help countries develop over months or years. It can take a long time for this type of aid to take effect, but it will be long lasting.</w:t>
      </w:r>
    </w:p>
    <w:p w14:paraId="5B5135CC" w14:textId="5589B0FE" w:rsidR="00E70065" w:rsidRPr="000F0FEF" w:rsidRDefault="00E70065">
      <w:pPr>
        <w:rPr>
          <w:rFonts w:ascii="Calibri" w:hAnsi="Calibri"/>
        </w:rPr>
      </w:pPr>
    </w:p>
    <w:p w14:paraId="549537A7" w14:textId="0FAA843D" w:rsidR="00E70065" w:rsidRPr="000F0FEF" w:rsidRDefault="00E70065">
      <w:pPr>
        <w:rPr>
          <w:rFonts w:ascii="Calibri" w:hAnsi="Calibri"/>
        </w:rPr>
      </w:pPr>
      <w:r w:rsidRPr="000F0FEF">
        <w:rPr>
          <w:rFonts w:ascii="Calibri" w:hAnsi="Calibri"/>
        </w:rPr>
        <w:t>Long term or Short term</w:t>
      </w:r>
    </w:p>
    <w:p w14:paraId="1B9FCA37" w14:textId="5C1D6058" w:rsidR="00E70065" w:rsidRPr="000F0FEF" w:rsidRDefault="00E70065">
      <w:pPr>
        <w:rPr>
          <w:rFonts w:ascii="Calibri" w:hAnsi="Calibri"/>
        </w:rPr>
      </w:pPr>
    </w:p>
    <w:p w14:paraId="6E05EAEE" w14:textId="1556778E" w:rsidR="00E70065" w:rsidRPr="000F0FEF" w:rsidRDefault="00E70065">
      <w:pPr>
        <w:rPr>
          <w:rFonts w:ascii="Calibri" w:hAnsi="Calibri"/>
        </w:rPr>
      </w:pPr>
      <w:r w:rsidRPr="000F0FEF">
        <w:rPr>
          <w:rFonts w:ascii="Calibri" w:hAnsi="Calibri"/>
        </w:rPr>
        <w:t>5) Read the definition and decide if it relates to long term or short term aid: Sometimes known as emergency aid. This aid is given when a problem has occurred and is urgently needed.</w:t>
      </w:r>
    </w:p>
    <w:p w14:paraId="3135414D" w14:textId="63170215" w:rsidR="00E70065" w:rsidRPr="000F0FEF" w:rsidRDefault="00E70065">
      <w:pPr>
        <w:rPr>
          <w:rFonts w:ascii="Calibri" w:hAnsi="Calibri"/>
        </w:rPr>
      </w:pPr>
    </w:p>
    <w:p w14:paraId="1C5AC855" w14:textId="61C4131C" w:rsidR="00E70065" w:rsidRPr="000F0FEF" w:rsidRDefault="00E70065" w:rsidP="00E70065">
      <w:pPr>
        <w:rPr>
          <w:rFonts w:ascii="Calibri" w:hAnsi="Calibri"/>
        </w:rPr>
      </w:pPr>
      <w:r w:rsidRPr="000F0FEF">
        <w:rPr>
          <w:rFonts w:ascii="Calibri" w:hAnsi="Calibri"/>
        </w:rPr>
        <w:t>Long term or Short term</w:t>
      </w:r>
    </w:p>
    <w:p w14:paraId="3A1DF5C9" w14:textId="2A6AE6FA" w:rsidR="00E70065" w:rsidRPr="000F0FEF" w:rsidRDefault="00E70065" w:rsidP="00E70065">
      <w:pPr>
        <w:rPr>
          <w:rFonts w:ascii="Calibri" w:hAnsi="Calibri"/>
        </w:rPr>
      </w:pPr>
    </w:p>
    <w:p w14:paraId="04B7DB0A" w14:textId="51E9F408" w:rsidR="00E70065" w:rsidRPr="000F0FEF" w:rsidRDefault="00E70065">
      <w:pPr>
        <w:rPr>
          <w:rFonts w:ascii="Calibri" w:hAnsi="Calibri"/>
        </w:rPr>
      </w:pPr>
      <w:r w:rsidRPr="000F0FEF">
        <w:rPr>
          <w:rFonts w:ascii="Calibri" w:hAnsi="Calibri"/>
        </w:rPr>
        <w:t>6) The UK currently imports how much of its fruit from Africa each year?</w:t>
      </w:r>
    </w:p>
    <w:p w14:paraId="1743CA73" w14:textId="1EBA54B4" w:rsidR="00E70065" w:rsidRPr="000F0FEF" w:rsidRDefault="00E70065">
      <w:pPr>
        <w:rPr>
          <w:rFonts w:ascii="Calibri" w:hAnsi="Calibri"/>
        </w:rPr>
      </w:pPr>
    </w:p>
    <w:p w14:paraId="6D503655" w14:textId="6B3DD091" w:rsidR="00E70065" w:rsidRPr="000F0FEF" w:rsidRDefault="00E70065">
      <w:pPr>
        <w:rPr>
          <w:rFonts w:ascii="Calibri" w:hAnsi="Calibri"/>
        </w:rPr>
      </w:pPr>
      <w:r w:rsidRPr="000F0FEF">
        <w:rPr>
          <w:rFonts w:ascii="Calibri" w:hAnsi="Calibri"/>
        </w:rPr>
        <w:t>A 10%</w:t>
      </w:r>
    </w:p>
    <w:p w14:paraId="3D7743E9" w14:textId="2677DFAB" w:rsidR="00E70065" w:rsidRPr="000F0FEF" w:rsidRDefault="00E70065">
      <w:pPr>
        <w:rPr>
          <w:rFonts w:ascii="Calibri" w:hAnsi="Calibri"/>
        </w:rPr>
      </w:pPr>
      <w:r w:rsidRPr="000F0FEF">
        <w:rPr>
          <w:rFonts w:ascii="Calibri" w:hAnsi="Calibri"/>
        </w:rPr>
        <w:t>B 55%</w:t>
      </w:r>
    </w:p>
    <w:p w14:paraId="5FCC6F52" w14:textId="1F608029" w:rsidR="00E70065" w:rsidRPr="000F0FEF" w:rsidRDefault="00E70065">
      <w:pPr>
        <w:rPr>
          <w:rFonts w:ascii="Calibri" w:hAnsi="Calibri"/>
        </w:rPr>
      </w:pPr>
      <w:r w:rsidRPr="000F0FEF">
        <w:rPr>
          <w:rFonts w:ascii="Calibri" w:hAnsi="Calibri"/>
        </w:rPr>
        <w:t>C 95%</w:t>
      </w:r>
    </w:p>
    <w:p w14:paraId="54216794" w14:textId="208F8BEF" w:rsidR="00E70065" w:rsidRPr="000F0FEF" w:rsidRDefault="00E70065">
      <w:pPr>
        <w:rPr>
          <w:rFonts w:ascii="Calibri" w:hAnsi="Calibri"/>
        </w:rPr>
      </w:pPr>
    </w:p>
    <w:p w14:paraId="3DF80A45" w14:textId="39D6E0CC" w:rsidR="00E70065" w:rsidRPr="000F0FEF" w:rsidRDefault="003E06FD">
      <w:pPr>
        <w:rPr>
          <w:rFonts w:ascii="Calibri" w:hAnsi="Calibri"/>
        </w:rPr>
      </w:pPr>
      <w:r w:rsidRPr="000F0FEF">
        <w:rPr>
          <w:rFonts w:ascii="Calibri" w:hAnsi="Calibri"/>
        </w:rPr>
        <w:t>7) An import is something that leaves a country.</w:t>
      </w:r>
    </w:p>
    <w:p w14:paraId="037AC6A2" w14:textId="1822E422" w:rsidR="003E06FD" w:rsidRPr="000F0FEF" w:rsidRDefault="003E06FD">
      <w:pPr>
        <w:rPr>
          <w:rFonts w:ascii="Calibri" w:hAnsi="Calibri"/>
        </w:rPr>
      </w:pPr>
    </w:p>
    <w:p w14:paraId="0D96B76F" w14:textId="7C1A6388" w:rsidR="003E06FD" w:rsidRPr="000F0FEF" w:rsidRDefault="003E06FD">
      <w:pPr>
        <w:rPr>
          <w:rFonts w:ascii="Calibri" w:hAnsi="Calibri"/>
        </w:rPr>
      </w:pPr>
      <w:r w:rsidRPr="000F0FEF">
        <w:rPr>
          <w:rFonts w:ascii="Calibri" w:hAnsi="Calibri"/>
        </w:rPr>
        <w:t xml:space="preserve">True or false </w:t>
      </w:r>
    </w:p>
    <w:p w14:paraId="1B695218" w14:textId="327F1599" w:rsidR="003E06FD" w:rsidRPr="000F0FEF" w:rsidRDefault="003E06FD">
      <w:pPr>
        <w:rPr>
          <w:rFonts w:ascii="Calibri" w:hAnsi="Calibri"/>
        </w:rPr>
      </w:pPr>
    </w:p>
    <w:p w14:paraId="506C4EDF" w14:textId="4396CB47" w:rsidR="003E06FD" w:rsidRPr="000F0FEF" w:rsidRDefault="003E06FD">
      <w:pPr>
        <w:rPr>
          <w:rFonts w:ascii="Calibri" w:hAnsi="Calibri"/>
        </w:rPr>
      </w:pPr>
      <w:r w:rsidRPr="000F0FEF">
        <w:rPr>
          <w:rFonts w:ascii="Calibri" w:hAnsi="Calibri"/>
        </w:rPr>
        <w:t>8) Is the following statement an advantage or disadvantage of growing green beans in Kenya --&gt; 'Growing beans provides employment (jobs) for local people'.</w:t>
      </w:r>
    </w:p>
    <w:p w14:paraId="0B014A92" w14:textId="4B968C78" w:rsidR="003E06FD" w:rsidRPr="000F0FEF" w:rsidRDefault="003E06FD">
      <w:pPr>
        <w:rPr>
          <w:rFonts w:ascii="Calibri" w:hAnsi="Calibri"/>
        </w:rPr>
      </w:pPr>
    </w:p>
    <w:p w14:paraId="6997B1BB" w14:textId="038EC2D9" w:rsidR="003E06FD" w:rsidRPr="000F0FEF" w:rsidRDefault="003E06FD">
      <w:pPr>
        <w:rPr>
          <w:rFonts w:ascii="Calibri" w:hAnsi="Calibri"/>
        </w:rPr>
      </w:pPr>
      <w:r w:rsidRPr="000F0FEF">
        <w:rPr>
          <w:rFonts w:ascii="Calibri" w:hAnsi="Calibri"/>
        </w:rPr>
        <w:t xml:space="preserve">Advantage or disadvantage </w:t>
      </w:r>
    </w:p>
    <w:p w14:paraId="16D5BB9A" w14:textId="208AC256" w:rsidR="003E06FD" w:rsidRPr="000F0FEF" w:rsidRDefault="003E06FD">
      <w:pPr>
        <w:rPr>
          <w:rFonts w:ascii="Calibri" w:hAnsi="Calibri"/>
        </w:rPr>
      </w:pPr>
    </w:p>
    <w:p w14:paraId="064E2A59" w14:textId="19B5CD39" w:rsidR="003E06FD" w:rsidRPr="000F0FEF" w:rsidRDefault="003E06FD">
      <w:pPr>
        <w:rPr>
          <w:rFonts w:ascii="Calibri" w:hAnsi="Calibri"/>
        </w:rPr>
      </w:pPr>
      <w:r w:rsidRPr="000F0FEF">
        <w:rPr>
          <w:rFonts w:ascii="Calibri" w:hAnsi="Calibri"/>
        </w:rPr>
        <w:t>9) Is the following statement an advantage or disadvantage of growing green beans in Kenya --&gt; 'Many local people still go hungry as land they could have grown food on is being used to grow food to be sent to the UK'.</w:t>
      </w:r>
    </w:p>
    <w:p w14:paraId="6E8EBE73" w14:textId="752D2B33" w:rsidR="003E06FD" w:rsidRPr="000F0FEF" w:rsidRDefault="003E06FD">
      <w:pPr>
        <w:rPr>
          <w:rFonts w:ascii="Calibri" w:hAnsi="Calibri"/>
        </w:rPr>
      </w:pPr>
    </w:p>
    <w:p w14:paraId="60DF333E" w14:textId="3A968961" w:rsidR="003E06FD" w:rsidRPr="000F0FEF" w:rsidRDefault="003E06FD">
      <w:pPr>
        <w:rPr>
          <w:rFonts w:ascii="Calibri" w:hAnsi="Calibri"/>
        </w:rPr>
      </w:pPr>
      <w:r w:rsidRPr="000F0FEF">
        <w:rPr>
          <w:rFonts w:ascii="Calibri" w:hAnsi="Calibri"/>
        </w:rPr>
        <w:t>Advantage or disadvantage</w:t>
      </w:r>
    </w:p>
    <w:p w14:paraId="3C211AD1" w14:textId="5D0E8FD4" w:rsidR="003E06FD" w:rsidRPr="000F0FEF" w:rsidRDefault="003E06FD">
      <w:pPr>
        <w:rPr>
          <w:rFonts w:ascii="Calibri" w:hAnsi="Calibri"/>
        </w:rPr>
      </w:pPr>
    </w:p>
    <w:p w14:paraId="12B091EF" w14:textId="0FA86F11" w:rsidR="003E06FD" w:rsidRPr="000F0FEF" w:rsidRDefault="003E06FD">
      <w:pPr>
        <w:rPr>
          <w:rFonts w:ascii="Calibri" w:hAnsi="Calibri"/>
        </w:rPr>
      </w:pPr>
      <w:r w:rsidRPr="000F0FEF">
        <w:rPr>
          <w:rFonts w:ascii="Calibri" w:hAnsi="Calibri"/>
        </w:rPr>
        <w:t>10) It costs £650 to send a cow with the send a cow project.</w:t>
      </w:r>
    </w:p>
    <w:p w14:paraId="4BB98FF4" w14:textId="28D466FF" w:rsidR="003E06FD" w:rsidRPr="000F0FEF" w:rsidRDefault="003E06FD">
      <w:pPr>
        <w:rPr>
          <w:rFonts w:ascii="Calibri" w:hAnsi="Calibri"/>
        </w:rPr>
      </w:pPr>
    </w:p>
    <w:p w14:paraId="778018EE" w14:textId="4BC51A56" w:rsidR="003E06FD" w:rsidRPr="000F0FEF" w:rsidRDefault="003E06FD">
      <w:pPr>
        <w:rPr>
          <w:rFonts w:ascii="Calibri" w:hAnsi="Calibri"/>
        </w:rPr>
      </w:pPr>
      <w:r w:rsidRPr="000F0FEF">
        <w:rPr>
          <w:rFonts w:ascii="Calibri" w:hAnsi="Calibri"/>
        </w:rPr>
        <w:t xml:space="preserve">True or false </w:t>
      </w:r>
    </w:p>
    <w:p w14:paraId="6390208B" w14:textId="2B3D6364" w:rsidR="003E06FD" w:rsidRPr="000F0FEF" w:rsidRDefault="003E06FD">
      <w:pPr>
        <w:rPr>
          <w:rFonts w:ascii="Calibri" w:hAnsi="Calibri"/>
        </w:rPr>
      </w:pPr>
    </w:p>
    <w:p w14:paraId="6D1AC692" w14:textId="727C1F72" w:rsidR="003E06FD" w:rsidRPr="000F0FEF" w:rsidRDefault="003E06FD">
      <w:pPr>
        <w:rPr>
          <w:rFonts w:ascii="Calibri" w:hAnsi="Calibri"/>
        </w:rPr>
      </w:pPr>
      <w:r w:rsidRPr="000F0FEF">
        <w:rPr>
          <w:rFonts w:ascii="Calibri" w:hAnsi="Calibri"/>
        </w:rPr>
        <w:t xml:space="preserve">11) The Send a Cow project also allows other animals to be sent to help families. Choose two animals from the list that can also be sent. </w:t>
      </w:r>
    </w:p>
    <w:p w14:paraId="1ECF5612" w14:textId="1325BB8C" w:rsidR="003E06FD" w:rsidRPr="000F0FEF" w:rsidRDefault="003E06FD">
      <w:pPr>
        <w:rPr>
          <w:rFonts w:ascii="Calibri" w:hAnsi="Calibri"/>
        </w:rPr>
      </w:pPr>
    </w:p>
    <w:p w14:paraId="29989685" w14:textId="1E70279C" w:rsidR="003E06FD" w:rsidRPr="000F0FEF" w:rsidRDefault="003E06FD">
      <w:pPr>
        <w:rPr>
          <w:rFonts w:ascii="Calibri" w:hAnsi="Calibri"/>
        </w:rPr>
      </w:pPr>
      <w:r w:rsidRPr="000F0FEF">
        <w:rPr>
          <w:rFonts w:ascii="Calibri" w:hAnsi="Calibri"/>
        </w:rPr>
        <w:t>Lion</w:t>
      </w:r>
    </w:p>
    <w:p w14:paraId="4FAC57A6" w14:textId="30D0791F" w:rsidR="003E06FD" w:rsidRPr="000F0FEF" w:rsidRDefault="003E06FD">
      <w:pPr>
        <w:rPr>
          <w:rFonts w:ascii="Calibri" w:hAnsi="Calibri"/>
        </w:rPr>
      </w:pPr>
      <w:r w:rsidRPr="000F0FEF">
        <w:rPr>
          <w:rFonts w:ascii="Calibri" w:hAnsi="Calibri"/>
        </w:rPr>
        <w:t xml:space="preserve">Chicken </w:t>
      </w:r>
    </w:p>
    <w:p w14:paraId="48C35AA0" w14:textId="03D0BB1B" w:rsidR="003E06FD" w:rsidRPr="000F0FEF" w:rsidRDefault="003E06FD">
      <w:pPr>
        <w:rPr>
          <w:rFonts w:ascii="Calibri" w:hAnsi="Calibri"/>
        </w:rPr>
      </w:pPr>
      <w:r w:rsidRPr="000F0FEF">
        <w:rPr>
          <w:rFonts w:ascii="Calibri" w:hAnsi="Calibri"/>
        </w:rPr>
        <w:t xml:space="preserve">Ostrich </w:t>
      </w:r>
    </w:p>
    <w:p w14:paraId="79A6A451" w14:textId="321E2C2E" w:rsidR="003E06FD" w:rsidRPr="000F0FEF" w:rsidRDefault="001F43DD">
      <w:pPr>
        <w:rPr>
          <w:rFonts w:ascii="Calibri" w:hAnsi="Calibri"/>
        </w:rPr>
      </w:pPr>
      <w:r w:rsidRPr="000F0FEF">
        <w:rPr>
          <w:rFonts w:ascii="Calibri" w:hAnsi="Calibri"/>
        </w:rPr>
        <w:t xml:space="preserve">Hippo </w:t>
      </w:r>
    </w:p>
    <w:p w14:paraId="4A91BF58" w14:textId="6811D9E6" w:rsidR="001F43DD" w:rsidRPr="000F0FEF" w:rsidRDefault="001F43DD">
      <w:pPr>
        <w:rPr>
          <w:rFonts w:ascii="Calibri" w:hAnsi="Calibri"/>
        </w:rPr>
      </w:pPr>
      <w:r w:rsidRPr="000F0FEF">
        <w:rPr>
          <w:rFonts w:ascii="Calibri" w:hAnsi="Calibri"/>
        </w:rPr>
        <w:t xml:space="preserve">Goat </w:t>
      </w:r>
    </w:p>
    <w:p w14:paraId="0FE1390E" w14:textId="4E568229" w:rsidR="001F43DD" w:rsidRPr="000F0FEF" w:rsidRDefault="001F43DD">
      <w:pPr>
        <w:rPr>
          <w:rFonts w:ascii="Calibri" w:hAnsi="Calibri"/>
        </w:rPr>
      </w:pPr>
    </w:p>
    <w:p w14:paraId="67CC41F3" w14:textId="0693702E" w:rsidR="001F43DD" w:rsidRPr="000F0FEF" w:rsidRDefault="001F43DD">
      <w:pPr>
        <w:rPr>
          <w:rFonts w:ascii="Calibri" w:hAnsi="Calibri"/>
        </w:rPr>
      </w:pPr>
      <w:r w:rsidRPr="000F0FEF">
        <w:rPr>
          <w:rFonts w:ascii="Calibri" w:hAnsi="Calibri"/>
        </w:rPr>
        <w:t xml:space="preserve">12) The capital city of Kenya is </w:t>
      </w:r>
      <w:proofErr w:type="spellStart"/>
      <w:r w:rsidRPr="000F0FEF">
        <w:rPr>
          <w:rFonts w:ascii="Calibri" w:hAnsi="Calibri"/>
        </w:rPr>
        <w:t>Mombassa</w:t>
      </w:r>
      <w:proofErr w:type="spellEnd"/>
      <w:r w:rsidRPr="000F0FEF">
        <w:rPr>
          <w:rFonts w:ascii="Calibri" w:hAnsi="Calibri"/>
        </w:rPr>
        <w:t xml:space="preserve">. </w:t>
      </w:r>
    </w:p>
    <w:p w14:paraId="28BFCADA" w14:textId="60D5DF3D" w:rsidR="001F43DD" w:rsidRPr="000F0FEF" w:rsidRDefault="001F43DD">
      <w:pPr>
        <w:rPr>
          <w:rFonts w:ascii="Calibri" w:hAnsi="Calibri"/>
        </w:rPr>
      </w:pPr>
    </w:p>
    <w:p w14:paraId="07E22365" w14:textId="4BC9DC33" w:rsidR="001F43DD" w:rsidRPr="000F0FEF" w:rsidRDefault="001F43DD">
      <w:pPr>
        <w:rPr>
          <w:rFonts w:ascii="Calibri" w:hAnsi="Calibri"/>
        </w:rPr>
      </w:pPr>
      <w:r w:rsidRPr="000F0FEF">
        <w:rPr>
          <w:rFonts w:ascii="Calibri" w:hAnsi="Calibri"/>
        </w:rPr>
        <w:t xml:space="preserve">True or false </w:t>
      </w:r>
    </w:p>
    <w:p w14:paraId="1A115D1B" w14:textId="272DA0B6" w:rsidR="001F43DD" w:rsidRPr="000F0FEF" w:rsidRDefault="001F43DD">
      <w:pPr>
        <w:rPr>
          <w:rFonts w:ascii="Calibri" w:hAnsi="Calibri"/>
        </w:rPr>
      </w:pPr>
    </w:p>
    <w:p w14:paraId="1C7B4009" w14:textId="68A37AE0" w:rsidR="001F43DD" w:rsidRPr="000F0FEF" w:rsidRDefault="001F43DD">
      <w:pPr>
        <w:rPr>
          <w:rFonts w:ascii="Calibri" w:hAnsi="Calibri"/>
        </w:rPr>
      </w:pPr>
      <w:r w:rsidRPr="000F0FEF">
        <w:rPr>
          <w:rFonts w:ascii="Calibri" w:hAnsi="Calibri"/>
        </w:rPr>
        <w:t>13) Kenya has a coastline with which ocean?</w:t>
      </w:r>
    </w:p>
    <w:p w14:paraId="62ADBFE9" w14:textId="3EA833FF" w:rsidR="001F43DD" w:rsidRPr="000F0FEF" w:rsidRDefault="001F43DD">
      <w:pPr>
        <w:rPr>
          <w:rFonts w:ascii="Calibri" w:hAnsi="Calibri"/>
        </w:rPr>
      </w:pPr>
    </w:p>
    <w:p w14:paraId="06F6ADAD" w14:textId="4D8FD24E" w:rsidR="001F43DD" w:rsidRPr="000F0FEF" w:rsidRDefault="001F43DD">
      <w:pPr>
        <w:rPr>
          <w:rFonts w:ascii="Calibri" w:hAnsi="Calibri"/>
        </w:rPr>
      </w:pPr>
      <w:r w:rsidRPr="000F0FEF">
        <w:rPr>
          <w:rFonts w:ascii="Calibri" w:hAnsi="Calibri"/>
        </w:rPr>
        <w:t>Atlantic Ocean</w:t>
      </w:r>
    </w:p>
    <w:p w14:paraId="2183E4BC" w14:textId="6177345B" w:rsidR="001F43DD" w:rsidRPr="000F0FEF" w:rsidRDefault="001F43DD">
      <w:pPr>
        <w:rPr>
          <w:rFonts w:ascii="Calibri" w:hAnsi="Calibri"/>
        </w:rPr>
      </w:pPr>
      <w:r w:rsidRPr="000F0FEF">
        <w:rPr>
          <w:rFonts w:ascii="Calibri" w:hAnsi="Calibri"/>
        </w:rPr>
        <w:t>Indian Ocean</w:t>
      </w:r>
    </w:p>
    <w:p w14:paraId="35207C2C" w14:textId="3A487A27" w:rsidR="001F43DD" w:rsidRPr="000F0FEF" w:rsidRDefault="001F43DD">
      <w:pPr>
        <w:rPr>
          <w:rFonts w:ascii="Calibri" w:hAnsi="Calibri"/>
        </w:rPr>
      </w:pPr>
    </w:p>
    <w:p w14:paraId="0982FFAA" w14:textId="1B54AF9C" w:rsidR="001F43DD" w:rsidRPr="000F0FEF" w:rsidRDefault="001F43DD">
      <w:pPr>
        <w:rPr>
          <w:rFonts w:ascii="Calibri" w:hAnsi="Calibri"/>
        </w:rPr>
      </w:pPr>
      <w:r w:rsidRPr="000F0FEF">
        <w:rPr>
          <w:rFonts w:ascii="Calibri" w:hAnsi="Calibri"/>
        </w:rPr>
        <w:t>14) What is the name of the slum in Kenya you have studied</w:t>
      </w:r>
      <w:r w:rsidR="000F0FEF" w:rsidRPr="000F0FEF">
        <w:rPr>
          <w:rFonts w:ascii="Calibri" w:hAnsi="Calibri"/>
        </w:rPr>
        <w:t>?</w:t>
      </w:r>
      <w:r w:rsidRPr="000F0FEF">
        <w:rPr>
          <w:rFonts w:ascii="Calibri" w:hAnsi="Calibri"/>
        </w:rPr>
        <w:t xml:space="preserve"> </w:t>
      </w:r>
    </w:p>
    <w:p w14:paraId="3F6C2365" w14:textId="3296C284" w:rsidR="001F43DD" w:rsidRPr="000F0FEF" w:rsidRDefault="001F43DD">
      <w:pPr>
        <w:rPr>
          <w:rFonts w:ascii="Calibri" w:hAnsi="Calibri"/>
        </w:rPr>
      </w:pPr>
    </w:p>
    <w:p w14:paraId="5CB12036" w14:textId="49587FB0" w:rsidR="001F43DD" w:rsidRPr="000F0FEF" w:rsidRDefault="001F43DD">
      <w:pPr>
        <w:rPr>
          <w:rFonts w:ascii="Calibri" w:hAnsi="Calibri"/>
        </w:rPr>
      </w:pPr>
      <w:r w:rsidRPr="000F0FEF">
        <w:rPr>
          <w:rFonts w:ascii="Calibri" w:hAnsi="Calibri"/>
        </w:rPr>
        <w:t>Kibera slum</w:t>
      </w:r>
    </w:p>
    <w:p w14:paraId="63274E63" w14:textId="723AAEBD" w:rsidR="001F43DD" w:rsidRPr="000F0FEF" w:rsidRDefault="001F43DD">
      <w:pPr>
        <w:rPr>
          <w:rFonts w:ascii="Calibri" w:hAnsi="Calibri"/>
        </w:rPr>
      </w:pPr>
      <w:r w:rsidRPr="000F0FEF">
        <w:rPr>
          <w:rFonts w:ascii="Calibri" w:hAnsi="Calibri"/>
        </w:rPr>
        <w:t xml:space="preserve">Dharavi slum </w:t>
      </w:r>
    </w:p>
    <w:p w14:paraId="504E7515" w14:textId="6CEE7A2C" w:rsidR="001F43DD" w:rsidRPr="000F0FEF" w:rsidRDefault="001F43DD">
      <w:pPr>
        <w:rPr>
          <w:rFonts w:ascii="Calibri" w:hAnsi="Calibri"/>
        </w:rPr>
      </w:pPr>
    </w:p>
    <w:p w14:paraId="13D1D822" w14:textId="6C358F49" w:rsidR="001F43DD" w:rsidRPr="000F0FEF" w:rsidRDefault="001F43DD">
      <w:pPr>
        <w:rPr>
          <w:rFonts w:ascii="Calibri" w:hAnsi="Calibri"/>
        </w:rPr>
      </w:pPr>
      <w:r w:rsidRPr="000F0FEF">
        <w:rPr>
          <w:rFonts w:ascii="Calibri" w:hAnsi="Calibri"/>
        </w:rPr>
        <w:t>15) Only 20% of Kibera has electricity supply</w:t>
      </w:r>
    </w:p>
    <w:p w14:paraId="5DC6D4E2" w14:textId="2FE1DB90" w:rsidR="001F43DD" w:rsidRPr="000F0FEF" w:rsidRDefault="001F43DD">
      <w:pPr>
        <w:rPr>
          <w:rFonts w:ascii="Calibri" w:hAnsi="Calibri"/>
        </w:rPr>
      </w:pPr>
    </w:p>
    <w:p w14:paraId="06B0E7A7" w14:textId="2430742B" w:rsidR="001F43DD" w:rsidRPr="000F0FEF" w:rsidRDefault="001F43DD">
      <w:pPr>
        <w:rPr>
          <w:rFonts w:ascii="Calibri" w:hAnsi="Calibri"/>
        </w:rPr>
      </w:pPr>
      <w:r w:rsidRPr="000F0FEF">
        <w:rPr>
          <w:rFonts w:ascii="Calibri" w:hAnsi="Calibri"/>
        </w:rPr>
        <w:t>True or false</w:t>
      </w:r>
    </w:p>
    <w:p w14:paraId="71E569EA" w14:textId="091D1D1D" w:rsidR="001F43DD" w:rsidRPr="000F0FEF" w:rsidRDefault="001F43DD">
      <w:pPr>
        <w:rPr>
          <w:rFonts w:ascii="Calibri" w:hAnsi="Calibri"/>
        </w:rPr>
      </w:pPr>
    </w:p>
    <w:p w14:paraId="3CF2929D" w14:textId="5ED602F7" w:rsidR="001F43DD" w:rsidRPr="000F0FEF" w:rsidRDefault="00431219">
      <w:pPr>
        <w:rPr>
          <w:rFonts w:ascii="Calibri" w:hAnsi="Calibri"/>
        </w:rPr>
      </w:pPr>
      <w:r w:rsidRPr="000F0FEF">
        <w:rPr>
          <w:rFonts w:ascii="Calibri" w:hAnsi="Calibri"/>
        </w:rPr>
        <w:t>16) A lack of rubbish collection is an issue for people in the Kibera slum</w:t>
      </w:r>
      <w:r w:rsidR="000F0FEF" w:rsidRPr="000F0FEF">
        <w:rPr>
          <w:rFonts w:ascii="Calibri" w:hAnsi="Calibri"/>
        </w:rPr>
        <w:t>.</w:t>
      </w:r>
    </w:p>
    <w:p w14:paraId="1CEF394B" w14:textId="2075A799" w:rsidR="00431219" w:rsidRPr="000F0FEF" w:rsidRDefault="00431219">
      <w:pPr>
        <w:rPr>
          <w:rFonts w:ascii="Calibri" w:hAnsi="Calibri"/>
        </w:rPr>
      </w:pPr>
    </w:p>
    <w:p w14:paraId="5CAB58A5" w14:textId="50AF9545" w:rsidR="00431219" w:rsidRPr="000F0FEF" w:rsidRDefault="00431219">
      <w:pPr>
        <w:rPr>
          <w:rFonts w:ascii="Calibri" w:hAnsi="Calibri"/>
        </w:rPr>
      </w:pPr>
      <w:r w:rsidRPr="000F0FEF">
        <w:rPr>
          <w:rFonts w:ascii="Calibri" w:hAnsi="Calibri"/>
        </w:rPr>
        <w:t xml:space="preserve">True or false </w:t>
      </w:r>
    </w:p>
    <w:p w14:paraId="7AFE47B7" w14:textId="08122002" w:rsidR="00431219" w:rsidRPr="000F0FEF" w:rsidRDefault="00431219">
      <w:pPr>
        <w:rPr>
          <w:rFonts w:ascii="Calibri" w:hAnsi="Calibri"/>
        </w:rPr>
      </w:pPr>
    </w:p>
    <w:p w14:paraId="3A62AF30" w14:textId="62716FF3" w:rsidR="00431219" w:rsidRPr="000F0FEF" w:rsidRDefault="00431219">
      <w:pPr>
        <w:rPr>
          <w:rFonts w:ascii="Calibri" w:hAnsi="Calibri"/>
        </w:rPr>
      </w:pPr>
      <w:r w:rsidRPr="000F0FEF">
        <w:rPr>
          <w:rFonts w:ascii="Calibri" w:hAnsi="Calibri"/>
        </w:rPr>
        <w:t>17) Everyone living in the Kibera slum has access to a flushing toilet</w:t>
      </w:r>
      <w:r w:rsidR="000F0FEF">
        <w:rPr>
          <w:rFonts w:ascii="Calibri" w:hAnsi="Calibri"/>
        </w:rPr>
        <w:t>.</w:t>
      </w:r>
      <w:r w:rsidRPr="000F0FEF">
        <w:rPr>
          <w:rFonts w:ascii="Calibri" w:hAnsi="Calibri"/>
        </w:rPr>
        <w:t xml:space="preserve"> </w:t>
      </w:r>
    </w:p>
    <w:p w14:paraId="00E25204" w14:textId="05712611" w:rsidR="00431219" w:rsidRPr="000F0FEF" w:rsidRDefault="00431219">
      <w:pPr>
        <w:rPr>
          <w:rFonts w:ascii="Calibri" w:hAnsi="Calibri"/>
        </w:rPr>
      </w:pPr>
    </w:p>
    <w:p w14:paraId="23C29EF6" w14:textId="77777777" w:rsidR="00E64E88" w:rsidRDefault="00431219">
      <w:pPr>
        <w:rPr>
          <w:rFonts w:ascii="Calibri" w:hAnsi="Calibri"/>
        </w:rPr>
      </w:pPr>
      <w:r w:rsidRPr="000F0FEF">
        <w:rPr>
          <w:rFonts w:ascii="Calibri" w:hAnsi="Calibri"/>
        </w:rPr>
        <w:t xml:space="preserve">True or false </w:t>
      </w:r>
    </w:p>
    <w:p w14:paraId="7CB382D0" w14:textId="3A387A8F" w:rsidR="00431219" w:rsidRPr="000F0FEF" w:rsidRDefault="00431219">
      <w:pPr>
        <w:rPr>
          <w:rFonts w:ascii="Calibri" w:hAnsi="Calibri"/>
        </w:rPr>
      </w:pPr>
      <w:r w:rsidRPr="000F0FEF">
        <w:rPr>
          <w:rFonts w:ascii="Calibri" w:hAnsi="Calibri"/>
        </w:rPr>
        <w:t>18) Which of these is NOT a common feature of a house in the Kibera slum?</w:t>
      </w:r>
    </w:p>
    <w:p w14:paraId="13CA773C" w14:textId="594CF9AF" w:rsidR="00431219" w:rsidRPr="000F0FEF" w:rsidRDefault="00431219">
      <w:pPr>
        <w:rPr>
          <w:rFonts w:ascii="Calibri" w:hAnsi="Calibri"/>
        </w:rPr>
      </w:pPr>
    </w:p>
    <w:p w14:paraId="791393F3" w14:textId="54A7F0F6" w:rsidR="00431219" w:rsidRPr="000F0FEF" w:rsidRDefault="00431219">
      <w:pPr>
        <w:rPr>
          <w:rFonts w:ascii="Calibri" w:hAnsi="Calibri"/>
        </w:rPr>
      </w:pPr>
      <w:r w:rsidRPr="000F0FEF">
        <w:rPr>
          <w:rFonts w:ascii="Calibri" w:hAnsi="Calibri"/>
        </w:rPr>
        <w:t xml:space="preserve">Mud walls </w:t>
      </w:r>
    </w:p>
    <w:p w14:paraId="49D3DED0" w14:textId="355350D8" w:rsidR="00431219" w:rsidRPr="000F0FEF" w:rsidRDefault="00431219">
      <w:pPr>
        <w:rPr>
          <w:rFonts w:ascii="Calibri" w:hAnsi="Calibri"/>
        </w:rPr>
      </w:pPr>
      <w:r w:rsidRPr="000F0FEF">
        <w:rPr>
          <w:rFonts w:ascii="Calibri" w:hAnsi="Calibri"/>
        </w:rPr>
        <w:t xml:space="preserve">New brick walls </w:t>
      </w:r>
    </w:p>
    <w:p w14:paraId="58514097" w14:textId="2E60EABD" w:rsidR="00431219" w:rsidRPr="000F0FEF" w:rsidRDefault="00431219">
      <w:pPr>
        <w:rPr>
          <w:rFonts w:ascii="Calibri" w:hAnsi="Calibri"/>
        </w:rPr>
      </w:pPr>
      <w:r w:rsidRPr="000F0FEF">
        <w:rPr>
          <w:rFonts w:ascii="Calibri" w:hAnsi="Calibri"/>
        </w:rPr>
        <w:t>Tin rooves</w:t>
      </w:r>
    </w:p>
    <w:p w14:paraId="571A2189" w14:textId="727ABBAD" w:rsidR="00431219" w:rsidRPr="000F0FEF" w:rsidRDefault="00431219">
      <w:pPr>
        <w:rPr>
          <w:rFonts w:ascii="Calibri" w:hAnsi="Calibri"/>
        </w:rPr>
      </w:pPr>
      <w:r w:rsidRPr="000F0FEF">
        <w:rPr>
          <w:rFonts w:ascii="Calibri" w:hAnsi="Calibri"/>
        </w:rPr>
        <w:t>Plastic sheets</w:t>
      </w:r>
    </w:p>
    <w:p w14:paraId="697ED754" w14:textId="77777777" w:rsidR="000F0FEF" w:rsidRPr="000F0FEF" w:rsidRDefault="000F0FEF">
      <w:pPr>
        <w:rPr>
          <w:rFonts w:ascii="Calibri" w:hAnsi="Calibri"/>
        </w:rPr>
      </w:pPr>
    </w:p>
    <w:p w14:paraId="33BCB6BE" w14:textId="69BB6000" w:rsidR="00E510A7" w:rsidRPr="000F0FEF" w:rsidRDefault="00E510A7">
      <w:pPr>
        <w:rPr>
          <w:rFonts w:ascii="Calibri" w:hAnsi="Calibri"/>
        </w:rPr>
      </w:pPr>
    </w:p>
    <w:p w14:paraId="56DC7E7A" w14:textId="48EFA82F" w:rsidR="00E510A7" w:rsidRPr="000F0FEF" w:rsidRDefault="00E510A7">
      <w:pPr>
        <w:rPr>
          <w:rFonts w:ascii="Calibri" w:hAnsi="Calibri"/>
        </w:rPr>
      </w:pPr>
      <w:r w:rsidRPr="000F0FEF">
        <w:rPr>
          <w:rFonts w:ascii="Calibri" w:hAnsi="Calibri"/>
        </w:rPr>
        <w:t xml:space="preserve">19) Africa is a country. </w:t>
      </w:r>
    </w:p>
    <w:p w14:paraId="2D14020B" w14:textId="3474EB8D" w:rsidR="00E510A7" w:rsidRPr="000F0FEF" w:rsidRDefault="00E510A7">
      <w:pPr>
        <w:rPr>
          <w:rFonts w:ascii="Calibri" w:hAnsi="Calibri"/>
        </w:rPr>
      </w:pPr>
      <w:r w:rsidRPr="000F0FEF">
        <w:rPr>
          <w:rFonts w:ascii="Calibri" w:hAnsi="Calibri"/>
        </w:rPr>
        <w:t>True or false</w:t>
      </w:r>
    </w:p>
    <w:p w14:paraId="047D49CE" w14:textId="5585258C" w:rsidR="00E510A7" w:rsidRPr="000F0FEF" w:rsidRDefault="00E510A7">
      <w:pPr>
        <w:rPr>
          <w:rFonts w:ascii="Calibri" w:hAnsi="Calibri"/>
        </w:rPr>
      </w:pPr>
    </w:p>
    <w:p w14:paraId="6FFE5129" w14:textId="4D14CA1A" w:rsidR="00E510A7" w:rsidRPr="000F0FEF" w:rsidRDefault="00E510A7">
      <w:pPr>
        <w:rPr>
          <w:rFonts w:ascii="Calibri" w:hAnsi="Calibri"/>
        </w:rPr>
      </w:pPr>
      <w:r w:rsidRPr="000F0FEF">
        <w:rPr>
          <w:rFonts w:ascii="Calibri" w:hAnsi="Calibri"/>
        </w:rPr>
        <w:t>20) What is the population of Africa</w:t>
      </w:r>
    </w:p>
    <w:p w14:paraId="319A1449" w14:textId="7F090597" w:rsidR="00E510A7" w:rsidRPr="000F0FEF" w:rsidRDefault="00E510A7">
      <w:pPr>
        <w:rPr>
          <w:rFonts w:ascii="Calibri" w:hAnsi="Calibri"/>
        </w:rPr>
      </w:pPr>
    </w:p>
    <w:p w14:paraId="1828603A" w14:textId="4CFBC1AE" w:rsidR="00E510A7" w:rsidRPr="000F0FEF" w:rsidRDefault="00E510A7">
      <w:pPr>
        <w:rPr>
          <w:rFonts w:ascii="Calibri" w:hAnsi="Calibri"/>
        </w:rPr>
      </w:pPr>
      <w:r w:rsidRPr="000F0FEF">
        <w:rPr>
          <w:rFonts w:ascii="Calibri" w:hAnsi="Calibri"/>
        </w:rPr>
        <w:t xml:space="preserve">502 million </w:t>
      </w:r>
    </w:p>
    <w:p w14:paraId="7141FEBC" w14:textId="61778823" w:rsidR="00E510A7" w:rsidRPr="000F0FEF" w:rsidRDefault="00E510A7">
      <w:pPr>
        <w:rPr>
          <w:rFonts w:ascii="Calibri" w:hAnsi="Calibri"/>
        </w:rPr>
      </w:pPr>
      <w:r w:rsidRPr="000F0FEF">
        <w:rPr>
          <w:rFonts w:ascii="Calibri" w:hAnsi="Calibri"/>
        </w:rPr>
        <w:t xml:space="preserve">1.28 billion </w:t>
      </w:r>
    </w:p>
    <w:p w14:paraId="468C94F4" w14:textId="7C590321" w:rsidR="00E510A7" w:rsidRDefault="00E510A7">
      <w:pPr>
        <w:rPr>
          <w:rFonts w:ascii="Calibri" w:hAnsi="Calibri"/>
        </w:rPr>
      </w:pPr>
      <w:r w:rsidRPr="000F0FEF">
        <w:rPr>
          <w:rFonts w:ascii="Calibri" w:hAnsi="Calibri"/>
        </w:rPr>
        <w:t xml:space="preserve">2.34 billion </w:t>
      </w:r>
    </w:p>
    <w:p w14:paraId="7DD9F8ED" w14:textId="2E2FAAB0" w:rsidR="00E64E88" w:rsidRDefault="00E64E88">
      <w:pPr>
        <w:rPr>
          <w:rFonts w:ascii="Calibri" w:hAnsi="Calibri"/>
        </w:rPr>
      </w:pPr>
    </w:p>
    <w:p w14:paraId="75B3EEE3" w14:textId="1AF37FC4" w:rsidR="00E64E88" w:rsidRPr="000F0FEF" w:rsidRDefault="00E64E88">
      <w:pPr>
        <w:rPr>
          <w:rFonts w:ascii="Calibri" w:hAnsi="Calibri"/>
        </w:rPr>
      </w:pPr>
      <w:r>
        <w:rPr>
          <w:rFonts w:ascii="Calibri" w:hAnsi="Calibri"/>
        </w:rPr>
        <w:t xml:space="preserve">If you have completed this by downloading it from the website. Please email the answers to your teacher. </w:t>
      </w:r>
      <w:bookmarkStart w:id="0" w:name="_GoBack"/>
      <w:bookmarkEnd w:id="0"/>
    </w:p>
    <w:p w14:paraId="0589E22F" w14:textId="77777777" w:rsidR="00431219" w:rsidRPr="000F0FEF" w:rsidRDefault="00431219">
      <w:pPr>
        <w:rPr>
          <w:rFonts w:ascii="Calibri" w:hAnsi="Calibri"/>
        </w:rPr>
      </w:pPr>
    </w:p>
    <w:sectPr w:rsidR="00431219" w:rsidRPr="000F0FEF" w:rsidSect="00B507F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C3AEB2" w14:textId="77777777" w:rsidR="00E64E88" w:rsidRDefault="00E64E88" w:rsidP="00E64E88">
      <w:r>
        <w:separator/>
      </w:r>
    </w:p>
  </w:endnote>
  <w:endnote w:type="continuationSeparator" w:id="0">
    <w:p w14:paraId="51CFA2A7" w14:textId="77777777" w:rsidR="00E64E88" w:rsidRDefault="00E64E88" w:rsidP="00E64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565E1E" w14:textId="77777777" w:rsidR="00E64E88" w:rsidRDefault="00E64E88" w:rsidP="00E64E88">
      <w:r>
        <w:separator/>
      </w:r>
    </w:p>
  </w:footnote>
  <w:footnote w:type="continuationSeparator" w:id="0">
    <w:p w14:paraId="296D3A83" w14:textId="77777777" w:rsidR="00E64E88" w:rsidRDefault="00E64E88" w:rsidP="00E64E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065"/>
    <w:rsid w:val="000F0FEF"/>
    <w:rsid w:val="001F43DD"/>
    <w:rsid w:val="002D2BA6"/>
    <w:rsid w:val="003E06FD"/>
    <w:rsid w:val="00431219"/>
    <w:rsid w:val="007B3071"/>
    <w:rsid w:val="00B507F2"/>
    <w:rsid w:val="00D17523"/>
    <w:rsid w:val="00E510A7"/>
    <w:rsid w:val="00E64E88"/>
    <w:rsid w:val="00E70065"/>
    <w:rsid w:val="00F03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E9939C"/>
  <w15:chartTrackingRefBased/>
  <w15:docId w15:val="{822694D4-8C01-914E-8811-9D7270EBF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0FEF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97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742C057C</Template>
  <TotalTime>0</TotalTime>
  <Pages>3</Pages>
  <Words>412</Words>
  <Characters>2350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Hannah Partis</cp:lastModifiedBy>
  <cp:revision>2</cp:revision>
  <dcterms:created xsi:type="dcterms:W3CDTF">2020-05-12T16:07:00Z</dcterms:created>
  <dcterms:modified xsi:type="dcterms:W3CDTF">2020-05-12T16:07:00Z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HPartis@brentford.hounslow.sch.uk</vt:lpwstr>
  </property>
  <property fmtid="{D5CDD505-2E9C-101B-9397-08002B2CF9AE}" pid="5" name="MSIP_Label_eae28bff-71c8-45f0-930c-ed5f9784e5a4_SetDate">
    <vt:lpwstr>2020-05-12T16:07:11.9367638Z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ActionId">
    <vt:lpwstr>b9e8054a-37d7-48bb-83e6-92d9c41331d4</vt:lpwstr>
  </property>
  <property fmtid="{D5CDD505-2E9C-101B-9397-08002B2CF9AE}" pid="9" name="MSIP_Label_eae28bff-71c8-45f0-930c-ed5f9784e5a4_Extended_MSFT_Method">
    <vt:lpwstr>Automatic</vt:lpwstr>
  </property>
  <property fmtid="{D5CDD505-2E9C-101B-9397-08002B2CF9AE}" pid="10" name="Sensitivity">
    <vt:lpwstr>General</vt:lpwstr>
  </property>
</Properties>
</file>