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9C" w:rsidRDefault="00BC5AEB">
      <w:pPr>
        <w:rPr>
          <w:rFonts w:ascii="Amatic SC" w:eastAsia="Amatic SC" w:hAnsi="Amatic SC" w:cs="Amatic SC"/>
          <w:b/>
          <w:sz w:val="48"/>
          <w:szCs w:val="48"/>
          <w:u w:val="single"/>
        </w:rPr>
      </w:pPr>
      <w:bookmarkStart w:id="0" w:name="_GoBack"/>
      <w:bookmarkEnd w:id="0"/>
      <w:r>
        <w:rPr>
          <w:rFonts w:ascii="Amatic SC" w:eastAsia="Amatic SC" w:hAnsi="Amatic SC" w:cs="Amatic SC"/>
          <w:b/>
          <w:sz w:val="48"/>
          <w:szCs w:val="48"/>
          <w:u w:val="single"/>
        </w:rPr>
        <w:t>Year 7: Phase 4 Checklist</w:t>
      </w:r>
    </w:p>
    <w:p w:rsidR="00EF2B9C" w:rsidRDefault="00EF2B9C"/>
    <w:p w:rsidR="00EF2B9C" w:rsidRDefault="00BC5AEB">
      <w:r>
        <w:t xml:space="preserve">Use this checklist to make sure you complete the tasks for Phase 4. We suggest you complete them in the order they </w:t>
      </w:r>
      <w:proofErr w:type="gramStart"/>
      <w:r>
        <w:t>are listed</w:t>
      </w:r>
      <w:proofErr w:type="gramEnd"/>
      <w:r>
        <w:t xml:space="preserve">. The consolidation quiz is for your teacher to see what you have learnt, but also give you some feedback. Do not worry if you </w:t>
      </w:r>
      <w:proofErr w:type="gramStart"/>
      <w:r>
        <w:t>can’</w:t>
      </w:r>
      <w:r>
        <w:t>t</w:t>
      </w:r>
      <w:proofErr w:type="gramEnd"/>
      <w:r>
        <w:t xml:space="preserve"> answer some questions, just have a go!</w:t>
      </w:r>
    </w:p>
    <w:p w:rsidR="00EF2B9C" w:rsidRDefault="00EF2B9C"/>
    <w:p w:rsidR="00EF2B9C" w:rsidRDefault="00EF2B9C"/>
    <w:tbl>
      <w:tblPr>
        <w:tblStyle w:val="a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EF2B9C">
        <w:tc>
          <w:tcPr>
            <w:tcW w:w="45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F2B9C" w:rsidRDefault="00BC5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Task</w:t>
            </w:r>
          </w:p>
        </w:tc>
        <w:tc>
          <w:tcPr>
            <w:tcW w:w="45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F2B9C" w:rsidRDefault="00BC5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Due Date</w:t>
            </w:r>
          </w:p>
        </w:tc>
      </w:tr>
      <w:tr w:rsidR="00EF2B9C"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EF2B9C" w:rsidRDefault="00BC5AE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 the consolidation quiz on Google Classroom.</w:t>
            </w:r>
          </w:p>
          <w:p w:rsidR="00EF2B9C" w:rsidRDefault="00EF2B9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EF2B9C" w:rsidRDefault="00BC5AE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copy </w:t>
            </w:r>
            <w:proofErr w:type="gramStart"/>
            <w:r>
              <w:rPr>
                <w:sz w:val="24"/>
                <w:szCs w:val="24"/>
              </w:rPr>
              <w:t>is also saved</w:t>
            </w:r>
            <w:proofErr w:type="gramEnd"/>
            <w:r>
              <w:rPr>
                <w:sz w:val="24"/>
                <w:szCs w:val="24"/>
              </w:rPr>
              <w:t xml:space="preserve"> on the website if you cannot access Google Classroom.</w:t>
            </w:r>
          </w:p>
        </w:tc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EF2B9C" w:rsidRDefault="00BC5AE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20th May 2020 </w:t>
            </w:r>
          </w:p>
          <w:p w:rsidR="00EF2B9C" w:rsidRDefault="00BC5AEB">
            <w:pPr>
              <w:widowControl w:val="0"/>
              <w:spacing w:line="240" w:lineRule="auto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 xml:space="preserve">This work </w:t>
            </w:r>
            <w:proofErr w:type="gramStart"/>
            <w:r>
              <w:rPr>
                <w:i/>
                <w:color w:val="FF0000"/>
                <w:sz w:val="24"/>
                <w:szCs w:val="24"/>
              </w:rPr>
              <w:t>must be submitted</w:t>
            </w:r>
            <w:proofErr w:type="gramEnd"/>
            <w:r>
              <w:rPr>
                <w:i/>
                <w:color w:val="FF0000"/>
                <w:sz w:val="24"/>
                <w:szCs w:val="24"/>
              </w:rPr>
              <w:t xml:space="preserve"> to your teacher on this date.</w:t>
            </w:r>
          </w:p>
        </w:tc>
      </w:tr>
      <w:tr w:rsidR="00EF2B9C"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EF2B9C" w:rsidRDefault="00BC5AEB">
            <w:pPr>
              <w:widowControl w:val="0"/>
              <w:spacing w:line="240" w:lineRule="auto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Read Chapters 4-6 of ‘Alice’s Adventures in Wonderland.’ </w:t>
            </w:r>
            <w:r>
              <w:rPr>
                <w:i/>
                <w:sz w:val="24"/>
                <w:szCs w:val="24"/>
              </w:rPr>
              <w:t xml:space="preserve">You could also listen on the audible link that has been on all previous home learning packs, or read from a PDF version. Email your teacher </w:t>
            </w:r>
            <w:r>
              <w:rPr>
                <w:i/>
                <w:sz w:val="24"/>
                <w:szCs w:val="24"/>
              </w:rPr>
              <w:t>for this, or check Google Classroom.</w:t>
            </w:r>
          </w:p>
        </w:tc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EF2B9C" w:rsidRDefault="00BC5AE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5th June 2020</w:t>
            </w:r>
          </w:p>
        </w:tc>
      </w:tr>
      <w:tr w:rsidR="00EF2B9C"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EF2B9C" w:rsidRDefault="00BC5AE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Creative Task: </w:t>
            </w:r>
            <w:r>
              <w:rPr>
                <w:sz w:val="24"/>
                <w:szCs w:val="24"/>
              </w:rPr>
              <w:t xml:space="preserve">Create your own Cheshire cat! Could be another toilet roll character, poster, cake, anything! </w:t>
            </w:r>
          </w:p>
          <w:p w:rsidR="00EF2B9C" w:rsidRDefault="00EF2B9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EF2B9C" w:rsidRDefault="00BC5AE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can then email a picture through to your teachers if you would like to.</w:t>
            </w:r>
          </w:p>
        </w:tc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EF2B9C" w:rsidRDefault="00BC5AE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5th June</w:t>
            </w:r>
          </w:p>
        </w:tc>
      </w:tr>
    </w:tbl>
    <w:p w:rsidR="00EF2B9C" w:rsidRDefault="00EF2B9C"/>
    <w:sectPr w:rsidR="00EF2B9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tic SC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B9C"/>
    <w:rsid w:val="00BC5AEB"/>
    <w:rsid w:val="00EF2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D26672-CE15-45D8-B2F0-7F2D5742C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15EC5F9C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Downton</dc:creator>
  <cp:lastModifiedBy>Emma Downton</cp:lastModifiedBy>
  <cp:revision>2</cp:revision>
  <dcterms:created xsi:type="dcterms:W3CDTF">2020-05-14T17:42:00Z</dcterms:created>
  <dcterms:modified xsi:type="dcterms:W3CDTF">2020-05-14T17:42:00Z</dcterms:modified>
</cp:coreProperties>
</file>