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A37" w:rsidRDefault="004A0A37" w:rsidP="004A0A37">
      <w:pPr>
        <w:jc w:val="center"/>
        <w:rPr>
          <w:b/>
          <w:sz w:val="36"/>
          <w:szCs w:val="36"/>
          <w:u w:val="single"/>
        </w:rPr>
      </w:pPr>
      <w:r>
        <w:rPr>
          <w:b/>
          <w:sz w:val="36"/>
          <w:szCs w:val="36"/>
          <w:u w:val="single"/>
        </w:rPr>
        <w:t>Head Start in Photography</w:t>
      </w:r>
      <w:bookmarkStart w:id="0" w:name="_GoBack"/>
      <w:bookmarkEnd w:id="0"/>
    </w:p>
    <w:p w:rsidR="00182D63" w:rsidRPr="00182D63" w:rsidRDefault="00182D63" w:rsidP="00182D63">
      <w:pPr>
        <w:jc w:val="center"/>
        <w:rPr>
          <w:b/>
          <w:sz w:val="32"/>
        </w:rPr>
      </w:pPr>
      <w:r w:rsidRPr="00182D63">
        <w:rPr>
          <w:b/>
          <w:sz w:val="32"/>
        </w:rPr>
        <w:t>Good morning Year 11!</w:t>
      </w:r>
    </w:p>
    <w:p w:rsidR="00182D63" w:rsidRPr="00182D63" w:rsidRDefault="00182D63" w:rsidP="00182D63">
      <w:pPr>
        <w:jc w:val="center"/>
        <w:rPr>
          <w:b/>
          <w:sz w:val="32"/>
        </w:rPr>
      </w:pPr>
      <w:r w:rsidRPr="00182D63">
        <w:rPr>
          <w:b/>
          <w:sz w:val="32"/>
        </w:rPr>
        <w:t>I am delighted that you are having a look at what Photography has to offer. Please find some useful information below about the course. You will also find some tasks that you can get started on. Please email if you have any questions about the course or anything else!</w:t>
      </w:r>
    </w:p>
    <w:p w:rsidR="00182D63" w:rsidRPr="00182D63" w:rsidRDefault="00182D63" w:rsidP="00182D63">
      <w:pPr>
        <w:jc w:val="center"/>
        <w:rPr>
          <w:b/>
          <w:sz w:val="32"/>
        </w:rPr>
      </w:pPr>
      <w:r w:rsidRPr="00182D63">
        <w:rPr>
          <w:b/>
          <w:sz w:val="32"/>
        </w:rPr>
        <w:t>Ms Pyke</w:t>
      </w:r>
    </w:p>
    <w:p w:rsidR="00182D63" w:rsidRDefault="00182D63">
      <w:pPr>
        <w:rPr>
          <w:b/>
        </w:rPr>
      </w:pPr>
    </w:p>
    <w:p w:rsidR="00A467A6" w:rsidRDefault="001B2082">
      <w:pPr>
        <w:rPr>
          <w:b/>
        </w:rPr>
      </w:pPr>
      <w:r>
        <w:rPr>
          <w:b/>
        </w:rPr>
        <w:t xml:space="preserve">Course Title: </w:t>
      </w:r>
      <w:r w:rsidR="001E706E">
        <w:rPr>
          <w:b/>
        </w:rPr>
        <w:t xml:space="preserve"> Photography  (Examination Board AQA)</w:t>
      </w:r>
    </w:p>
    <w:p w:rsidR="00A467A6" w:rsidRDefault="001E706E">
      <w:pPr>
        <w:rPr>
          <w:b/>
        </w:rPr>
      </w:pPr>
      <w:r>
        <w:rPr>
          <w:b/>
        </w:rPr>
        <w:t xml:space="preserve">Course overview and expectations:  </w:t>
      </w:r>
    </w:p>
    <w:p w:rsidR="00A467A6" w:rsidRPr="001B2082" w:rsidRDefault="001E706E">
      <w:r w:rsidRPr="001B2082">
        <w:t>You will create a coursework unit worth 50% of the overall grade, comprising a sketchbook showing your photographs, experimentation with media, development of idea(s), analysis of the work of photographers and production of final prints or moving image.</w:t>
      </w:r>
    </w:p>
    <w:p w:rsidR="00A467A6" w:rsidRPr="001B2082" w:rsidRDefault="001E706E">
      <w:r w:rsidRPr="001B2082">
        <w:t xml:space="preserve">The exam is worth 50% of the overall grade and follows the same process as described above. The theme is chosen from the examination paper and a 5 hour controlled assessment is carried out. </w:t>
      </w:r>
    </w:p>
    <w:p w:rsidR="00A467A6" w:rsidRPr="001B2082" w:rsidRDefault="001E706E">
      <w:r w:rsidRPr="001B2082">
        <w:t xml:space="preserve">At the start of the course you will be expected to carry out a variety of ‘mini-projects’ to familiarise yourself with approaches to photography. During the first week you will be set a series of tasks; taking photos and looking at the work of photographers. The above tasks will be followed by your choice for a substantial project based on a specific theme. </w:t>
      </w:r>
    </w:p>
    <w:p w:rsidR="00A467A6" w:rsidRPr="001B2082" w:rsidRDefault="001E706E">
      <w:pPr>
        <w:rPr>
          <w:b/>
          <w:u w:val="single"/>
        </w:rPr>
      </w:pPr>
      <w:r w:rsidRPr="001B2082">
        <w:rPr>
          <w:b/>
          <w:u w:val="single"/>
        </w:rPr>
        <w:t>Exam</w:t>
      </w:r>
    </w:p>
    <w:p w:rsidR="00A467A6" w:rsidRPr="001B2082" w:rsidRDefault="001E706E">
      <w:r w:rsidRPr="001B2082">
        <w:t>The exam project work will begin in February and will be comp</w:t>
      </w:r>
      <w:r w:rsidR="001B2082" w:rsidRPr="001B2082">
        <w:t>leted before the end of May</w:t>
      </w:r>
      <w:r w:rsidRPr="001B2082">
        <w:t>.</w:t>
      </w:r>
    </w:p>
    <w:p w:rsidR="00A467A6" w:rsidRPr="001B2082" w:rsidRDefault="001E706E">
      <w:r w:rsidRPr="001B2082">
        <w:t xml:space="preserve">Resources required: </w:t>
      </w:r>
    </w:p>
    <w:p w:rsidR="00A467A6" w:rsidRPr="001B2082" w:rsidRDefault="001E706E">
      <w:r w:rsidRPr="001B2082">
        <w:t>Ideally you wi</w:t>
      </w:r>
      <w:r w:rsidR="001B2082">
        <w:t>ll have your own digital camera</w:t>
      </w:r>
      <w:r w:rsidRPr="001B2082">
        <w:t xml:space="preserve">; an SLR digital is the best option if you are intending to buy one (choose the highest mega pixels on offer) but a basic digital camera to record your observations </w:t>
      </w:r>
      <w:r w:rsidR="001B2082">
        <w:t>is essential (school do have</w:t>
      </w:r>
      <w:r w:rsidRPr="001B2082">
        <w:t xml:space="preserve"> </w:t>
      </w:r>
      <w:r w:rsidR="001B2082">
        <w:t>D</w:t>
      </w:r>
      <w:r w:rsidRPr="001B2082">
        <w:t>SLR cameras that you can borrow if required).</w:t>
      </w:r>
    </w:p>
    <w:p w:rsidR="00A467A6" w:rsidRPr="001B2082" w:rsidRDefault="001E706E">
      <w:r w:rsidRPr="001B2082">
        <w:t>The school order books and folders which you can buy to present your work. We charge a small cost for printing A3 photographs.</w:t>
      </w:r>
    </w:p>
    <w:p w:rsidR="00A467A6" w:rsidRDefault="001E706E">
      <w:pPr>
        <w:rPr>
          <w:b/>
        </w:rPr>
      </w:pPr>
      <w:r>
        <w:rPr>
          <w:b/>
        </w:rPr>
        <w:t xml:space="preserve">School visit: </w:t>
      </w:r>
      <w:r w:rsidR="00CD323B">
        <w:rPr>
          <w:b/>
        </w:rPr>
        <w:t>Gallery Visit</w:t>
      </w:r>
    </w:p>
    <w:p w:rsidR="00A467A6" w:rsidRDefault="001E706E">
      <w:pPr>
        <w:rPr>
          <w:b/>
        </w:rPr>
      </w:pPr>
      <w:r>
        <w:t>Try to attend photography/ art exhibitions, if possible take photographs, buy postcards or do observational drawings of the work (write the name of the artist, title of the work and place it was on show) you can use this as reference material when you create your studio work.</w:t>
      </w:r>
    </w:p>
    <w:p w:rsidR="00A467A6" w:rsidRDefault="00A467A6"/>
    <w:p w:rsidR="00A467A6" w:rsidRDefault="00A467A6"/>
    <w:sectPr w:rsidR="00A467A6" w:rsidSect="001B208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082" w:rsidRDefault="001B2082" w:rsidP="001B2082">
      <w:pPr>
        <w:spacing w:after="0" w:line="240" w:lineRule="auto"/>
      </w:pPr>
      <w:r>
        <w:separator/>
      </w:r>
    </w:p>
  </w:endnote>
  <w:endnote w:type="continuationSeparator" w:id="0">
    <w:p w:rsidR="001B2082" w:rsidRDefault="001B2082" w:rsidP="001B2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082" w:rsidRDefault="001B2082" w:rsidP="001B2082">
      <w:pPr>
        <w:spacing w:after="0" w:line="240" w:lineRule="auto"/>
      </w:pPr>
      <w:r>
        <w:separator/>
      </w:r>
    </w:p>
  </w:footnote>
  <w:footnote w:type="continuationSeparator" w:id="0">
    <w:p w:rsidR="001B2082" w:rsidRDefault="001B2082" w:rsidP="001B20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33661D"/>
    <w:multiLevelType w:val="hybridMultilevel"/>
    <w:tmpl w:val="556E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7A6"/>
    <w:rsid w:val="00182D63"/>
    <w:rsid w:val="001B2082"/>
    <w:rsid w:val="001E706E"/>
    <w:rsid w:val="004A0A37"/>
    <w:rsid w:val="00A467A6"/>
    <w:rsid w:val="00CD323B"/>
    <w:rsid w:val="00FF0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483A02"/>
  <w15:docId w15:val="{CBD6F2BA-DFE9-41C1-96D6-70CC9A33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451424B4</Template>
  <TotalTime>4</TotalTime>
  <Pages>1</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BSfG</dc:creator>
  <cp:lastModifiedBy>Gita Agnihotri</cp:lastModifiedBy>
  <cp:revision>5</cp:revision>
  <dcterms:created xsi:type="dcterms:W3CDTF">2018-07-02T07:56:00Z</dcterms:created>
  <dcterms:modified xsi:type="dcterms:W3CDTF">2020-04-29T21:58:00Z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JPyke@brentford.hounslow.sch.uk</vt:lpwstr>
  </property>
  <property fmtid="{D5CDD505-2E9C-101B-9397-08002B2CF9AE}" pid="5" name="MSIP_Label_eae28bff-71c8-45f0-930c-ed5f9784e5a4_SetDate">
    <vt:lpwstr>2018-07-02T07:56:25.2775416Z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