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850" w:rsidRPr="00B57076" w:rsidRDefault="00B57076" w:rsidP="00B57076">
      <w:pPr>
        <w:jc w:val="center"/>
        <w:rPr>
          <w:b/>
        </w:rPr>
      </w:pPr>
      <w:r w:rsidRPr="00B57076">
        <w:rPr>
          <w:b/>
        </w:rPr>
        <w:t>University suggested reading resources</w:t>
      </w:r>
    </w:p>
    <w:p w:rsidR="00B57076" w:rsidRDefault="00B57076"/>
    <w:p w:rsidR="00B57076" w:rsidRDefault="00644F67">
      <w:hyperlink r:id="rId6" w:history="1">
        <w:r w:rsidRPr="004A63FD">
          <w:rPr>
            <w:rStyle w:val="Hyperlink"/>
          </w:rPr>
          <w:t>http://www.ox.ac.uk/admissions/undergraduate/courses/suggested-reading-and-resources</w:t>
        </w:r>
      </w:hyperlink>
      <w:r>
        <w:t xml:space="preserve"> </w:t>
      </w:r>
    </w:p>
    <w:p w:rsidR="00644F67" w:rsidRDefault="00644F67"/>
    <w:p w:rsidR="00644F67" w:rsidRDefault="00644F67">
      <w:r>
        <w:t>Oxford University has put together a list of resources you might want to read or activities you could do before you start your university.</w:t>
      </w:r>
    </w:p>
    <w:p w:rsidR="00644F67" w:rsidRDefault="00644F67"/>
    <w:p w:rsidR="00644F67" w:rsidRDefault="00644F67">
      <w:r>
        <w:t>These activities would allow you to keep your chosen subject fresh in your head.</w:t>
      </w:r>
      <w:bookmarkStart w:id="0" w:name="_GoBack"/>
      <w:bookmarkEnd w:id="0"/>
    </w:p>
    <w:sectPr w:rsidR="00644F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076" w:rsidRDefault="00B57076" w:rsidP="00B57076">
      <w:pPr>
        <w:spacing w:after="0" w:line="240" w:lineRule="auto"/>
      </w:pPr>
      <w:r>
        <w:separator/>
      </w:r>
    </w:p>
  </w:endnote>
  <w:endnote w:type="continuationSeparator" w:id="0">
    <w:p w:rsidR="00B57076" w:rsidRDefault="00B57076" w:rsidP="00B570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076" w:rsidRDefault="00B57076" w:rsidP="00B57076">
      <w:pPr>
        <w:spacing w:after="0" w:line="240" w:lineRule="auto"/>
      </w:pPr>
      <w:r>
        <w:separator/>
      </w:r>
    </w:p>
  </w:footnote>
  <w:footnote w:type="continuationSeparator" w:id="0">
    <w:p w:rsidR="00B57076" w:rsidRDefault="00B57076" w:rsidP="00B570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076"/>
    <w:rsid w:val="00644F67"/>
    <w:rsid w:val="00651DE5"/>
    <w:rsid w:val="006C6125"/>
    <w:rsid w:val="00B5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572BBA"/>
  <w15:chartTrackingRefBased/>
  <w15:docId w15:val="{2C7DFC0C-BB61-4892-92F4-F856D3601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4F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x.ac.uk/admissions/undergraduate/courses/suggested-reading-and-resource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7DD4F99C</Template>
  <TotalTime>4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Bell</dc:creator>
  <cp:keywords/>
  <dc:description/>
  <cp:lastModifiedBy>Catherine Bell</cp:lastModifiedBy>
  <cp:revision>2</cp:revision>
  <dcterms:created xsi:type="dcterms:W3CDTF">2020-03-30T14:26:00Z</dcterms:created>
  <dcterms:modified xsi:type="dcterms:W3CDTF">2020-03-30T14:30:00Z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CBell@brentford.hounslow.sch.uk</vt:lpwstr>
  </property>
  <property fmtid="{D5CDD505-2E9C-101B-9397-08002B2CF9AE}" pid="5" name="MSIP_Label_eae28bff-71c8-45f0-930c-ed5f9784e5a4_SetDate">
    <vt:lpwstr>2020-03-30T14:27:27.5375879Z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9bee683f-f21a-4fb9-8a99-424c4d5fe5f4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