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ABE" w:rsidRDefault="00DB5ABE" w:rsidP="00DB5ABE">
      <w:r>
        <w:t>Hello girls,</w:t>
      </w:r>
    </w:p>
    <w:p w:rsidR="00DB5ABE" w:rsidRDefault="00DB5ABE" w:rsidP="00DB5ABE">
      <w:r>
        <w:t>As we all have to stay at home, most people will be spending a lot of time with their family.  All families are different - some are big, some are small, some live to</w:t>
      </w:r>
      <w:r>
        <w:t>gether and some live far apart.</w:t>
      </w:r>
    </w:p>
    <w:p w:rsidR="00DB5ABE" w:rsidRDefault="00DB5ABE" w:rsidP="00DB5ABE">
      <w:r>
        <w:t>These two lessons look at different vocabulary that we use when talking about families, an</w:t>
      </w:r>
      <w:r>
        <w:t>d how we talk about the future.</w:t>
      </w:r>
    </w:p>
    <w:p w:rsidR="00DB5ABE" w:rsidRDefault="00DB5ABE" w:rsidP="00DB5ABE">
      <w:r>
        <w:t>Do one lesson at a time.  Start with Part 1. Write your answers on the slides</w:t>
      </w:r>
      <w:r>
        <w:t xml:space="preserve"> and </w:t>
      </w:r>
      <w:r w:rsidRPr="00157046">
        <w:rPr>
          <w:u w:val="single"/>
        </w:rPr>
        <w:t>save them</w:t>
      </w:r>
      <w:r>
        <w:t xml:space="preserve">. Check your answers on </w:t>
      </w:r>
      <w:r>
        <w:t>the answer sheets before you email it to me</w:t>
      </w:r>
      <w:r>
        <w:t>. You c</w:t>
      </w:r>
      <w:r>
        <w:t xml:space="preserve">an </w:t>
      </w:r>
      <w:r w:rsidR="00157046">
        <w:t xml:space="preserve">also </w:t>
      </w:r>
      <w:bookmarkStart w:id="0" w:name="_GoBack"/>
      <w:bookmarkEnd w:id="0"/>
      <w:r>
        <w:t>email me with any questions too.</w:t>
      </w:r>
    </w:p>
    <w:p w:rsidR="00DB5ABE" w:rsidRDefault="00DB5ABE" w:rsidP="00DB5ABE">
      <w:r>
        <w:t xml:space="preserve">This work is also on Google Classroom if you are ready to give it a try: </w:t>
      </w:r>
      <w:hyperlink r:id="rId6" w:history="1">
        <w:r>
          <w:rPr>
            <w:rStyle w:val="Hyperlink"/>
          </w:rPr>
          <w:t>https://classroom.google.com/</w:t>
        </w:r>
      </w:hyperlink>
    </w:p>
    <w:p w:rsidR="003D34C0" w:rsidRDefault="00DB5ABE" w:rsidP="00DB5ABE">
      <w:r>
        <w:t>Good luck!</w:t>
      </w:r>
    </w:p>
    <w:sectPr w:rsidR="003D3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BE" w:rsidRDefault="00DB5ABE" w:rsidP="00DB5ABE">
      <w:pPr>
        <w:spacing w:after="0" w:line="240" w:lineRule="auto"/>
      </w:pPr>
      <w:r>
        <w:separator/>
      </w:r>
    </w:p>
  </w:endnote>
  <w:endnote w:type="continuationSeparator" w:id="0">
    <w:p w:rsidR="00DB5ABE" w:rsidRDefault="00DB5ABE" w:rsidP="00DB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BE" w:rsidRDefault="00DB5ABE" w:rsidP="00DB5ABE">
      <w:pPr>
        <w:spacing w:after="0" w:line="240" w:lineRule="auto"/>
      </w:pPr>
      <w:r>
        <w:separator/>
      </w:r>
    </w:p>
  </w:footnote>
  <w:footnote w:type="continuationSeparator" w:id="0">
    <w:p w:rsidR="00DB5ABE" w:rsidRDefault="00DB5ABE" w:rsidP="00DB5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BE"/>
    <w:rsid w:val="00157046"/>
    <w:rsid w:val="003D34C0"/>
    <w:rsid w:val="00DB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1018D"/>
  <w15:chartTrackingRefBased/>
  <w15:docId w15:val="{9E8319C0-4EEF-41F5-A677-34645F8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5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google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9645114A</Template>
  <TotalTime>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O'Mullane</dc:creator>
  <cp:keywords/>
  <dc:description/>
  <cp:lastModifiedBy>Kathryn O'Mullane</cp:lastModifiedBy>
  <cp:revision>2</cp:revision>
  <dcterms:created xsi:type="dcterms:W3CDTF">2020-05-04T09:47:00Z</dcterms:created>
  <dcterms:modified xsi:type="dcterms:W3CDTF">2020-05-04T09:52:00Z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KOMullane@brentford.hounslow.sch.uk</vt:lpwstr>
  </property>
  <property fmtid="{D5CDD505-2E9C-101B-9397-08002B2CF9AE}" pid="5" name="MSIP_Label_eae28bff-71c8-45f0-930c-ed5f9784e5a4_SetDate">
    <vt:lpwstr>2020-05-04T09:51:12.2573802Z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5ae29f18-4c50-4427-ab8d-d779cbbfbac2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