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CA0" w:rsidRDefault="00887CA0" w:rsidP="00887CA0">
      <w:pPr>
        <w:jc w:val="center"/>
        <w:rPr>
          <w:b/>
        </w:rPr>
      </w:pPr>
    </w:p>
    <w:p w:rsidR="00887CA0" w:rsidRDefault="00887CA0" w:rsidP="00887CA0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7693C093" wp14:editId="1D4FBC98">
            <wp:extent cx="734808" cy="73342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080" cy="79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CA0" w:rsidRPr="00887CA0" w:rsidRDefault="00887CA0" w:rsidP="00887CA0">
      <w:pPr>
        <w:jc w:val="center"/>
        <w:rPr>
          <w:b/>
        </w:rPr>
      </w:pPr>
      <w:r w:rsidRPr="00887CA0">
        <w:rPr>
          <w:b/>
        </w:rPr>
        <w:t>Home learning</w:t>
      </w:r>
      <w:r w:rsidR="006C79AB">
        <w:rPr>
          <w:b/>
        </w:rPr>
        <w:t xml:space="preserve"> – Phase 2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300"/>
        <w:gridCol w:w="8334"/>
      </w:tblGrid>
      <w:tr w:rsidR="00887CA0" w:rsidRPr="00887CA0" w:rsidTr="00887CA0">
        <w:tc>
          <w:tcPr>
            <w:tcW w:w="1300" w:type="dxa"/>
          </w:tcPr>
          <w:p w:rsidR="00887CA0" w:rsidRPr="00887CA0" w:rsidRDefault="00887CA0">
            <w:pPr>
              <w:rPr>
                <w:b/>
              </w:rPr>
            </w:pPr>
            <w:r w:rsidRPr="00887CA0">
              <w:rPr>
                <w:b/>
              </w:rPr>
              <w:t>Year group</w:t>
            </w:r>
          </w:p>
        </w:tc>
        <w:tc>
          <w:tcPr>
            <w:tcW w:w="8334" w:type="dxa"/>
          </w:tcPr>
          <w:p w:rsidR="00887CA0" w:rsidRDefault="00471617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Pr="00887CA0" w:rsidRDefault="00887CA0">
            <w:pPr>
              <w:rPr>
                <w:b/>
              </w:rPr>
            </w:pPr>
          </w:p>
        </w:tc>
      </w:tr>
      <w:tr w:rsidR="00887CA0" w:rsidRPr="00887CA0" w:rsidTr="00887CA0">
        <w:tc>
          <w:tcPr>
            <w:tcW w:w="1300" w:type="dxa"/>
          </w:tcPr>
          <w:p w:rsidR="00887CA0" w:rsidRPr="00887CA0" w:rsidRDefault="00887CA0">
            <w:pPr>
              <w:rPr>
                <w:b/>
              </w:rPr>
            </w:pPr>
            <w:r w:rsidRPr="00887CA0">
              <w:rPr>
                <w:b/>
              </w:rPr>
              <w:t>Subject</w:t>
            </w:r>
          </w:p>
        </w:tc>
        <w:tc>
          <w:tcPr>
            <w:tcW w:w="8334" w:type="dxa"/>
          </w:tcPr>
          <w:p w:rsidR="00887CA0" w:rsidRDefault="00BF298C">
            <w:pPr>
              <w:rPr>
                <w:b/>
              </w:rPr>
            </w:pPr>
            <w:r>
              <w:rPr>
                <w:b/>
              </w:rPr>
              <w:t>English</w:t>
            </w:r>
            <w:r w:rsidR="00471617">
              <w:rPr>
                <w:b/>
              </w:rPr>
              <w:t xml:space="preserve"> Literature</w:t>
            </w:r>
          </w:p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Pr="00887CA0" w:rsidRDefault="00887CA0">
            <w:pPr>
              <w:rPr>
                <w:b/>
              </w:rPr>
            </w:pPr>
          </w:p>
        </w:tc>
      </w:tr>
      <w:tr w:rsidR="00887CA0" w:rsidRPr="00887CA0" w:rsidTr="00887CA0">
        <w:tc>
          <w:tcPr>
            <w:tcW w:w="1300" w:type="dxa"/>
          </w:tcPr>
          <w:p w:rsidR="00887CA0" w:rsidRPr="00887CA0" w:rsidRDefault="00887CA0">
            <w:pPr>
              <w:rPr>
                <w:b/>
              </w:rPr>
            </w:pPr>
            <w:r w:rsidRPr="00887CA0">
              <w:rPr>
                <w:b/>
              </w:rPr>
              <w:t>Instructions</w:t>
            </w:r>
          </w:p>
        </w:tc>
        <w:tc>
          <w:tcPr>
            <w:tcW w:w="8334" w:type="dxa"/>
          </w:tcPr>
          <w:p w:rsidR="00471617" w:rsidRDefault="00471617" w:rsidP="00471617"/>
          <w:p w:rsidR="00887CA0" w:rsidRDefault="00FF65C2">
            <w:r>
              <w:t>In case you are considering re-sitting in the Autumn, for your revision you should continue to learn and revise quotations and practise essays using the topic PLCs to form questions.</w:t>
            </w:r>
          </w:p>
          <w:p w:rsidR="00FF65C2" w:rsidRDefault="00FF65C2"/>
          <w:p w:rsidR="00FF65C2" w:rsidRDefault="00FF65C2">
            <w:r>
              <w:t>For something else:</w:t>
            </w:r>
          </w:p>
          <w:p w:rsidR="00FF65C2" w:rsidRDefault="00FF65C2"/>
          <w:p w:rsidR="00FF65C2" w:rsidRDefault="00FF65C2">
            <w:pPr>
              <w:rPr>
                <w:b/>
              </w:rPr>
            </w:pPr>
            <w:hyperlink r:id="rId8" w:history="1">
              <w:r w:rsidRPr="00FE59AC">
                <w:rPr>
                  <w:rStyle w:val="Hyperlink"/>
                  <w:b/>
                </w:rPr>
                <w:t>https://www.shakespearesglobe.com/watch</w:t>
              </w:r>
            </w:hyperlink>
          </w:p>
          <w:p w:rsidR="00FF65C2" w:rsidRDefault="00FF65C2">
            <w:pPr>
              <w:rPr>
                <w:b/>
              </w:rPr>
            </w:pPr>
          </w:p>
          <w:p w:rsidR="00FF65C2" w:rsidRDefault="00FF65C2">
            <w:pPr>
              <w:rPr>
                <w:b/>
              </w:rPr>
            </w:pPr>
            <w:r>
              <w:rPr>
                <w:b/>
              </w:rPr>
              <w:t>There is so much available online.  If you see any other resources or good ideas, please get in touch and let me know what you find.</w:t>
            </w:r>
          </w:p>
          <w:p w:rsidR="00FF65C2" w:rsidRDefault="00FF65C2">
            <w:pPr>
              <w:rPr>
                <w:b/>
              </w:rPr>
            </w:pPr>
          </w:p>
          <w:p w:rsidR="00FF65C2" w:rsidRPr="00FF65C2" w:rsidRDefault="00FF65C2">
            <w:bookmarkStart w:id="0" w:name="_GoBack"/>
            <w:r w:rsidRPr="00FF65C2">
              <w:t>All the best,</w:t>
            </w:r>
          </w:p>
          <w:p w:rsidR="00887CA0" w:rsidRPr="00FF65C2" w:rsidRDefault="00FF65C2">
            <w:r w:rsidRPr="00FF65C2">
              <w:t>Miss</w:t>
            </w:r>
          </w:p>
          <w:bookmarkEnd w:id="0"/>
          <w:p w:rsidR="00887CA0" w:rsidRDefault="00887CA0">
            <w:pPr>
              <w:rPr>
                <w:b/>
              </w:rPr>
            </w:pPr>
          </w:p>
          <w:p w:rsidR="00887CA0" w:rsidRDefault="00887CA0">
            <w:pPr>
              <w:rPr>
                <w:b/>
              </w:rPr>
            </w:pPr>
          </w:p>
          <w:p w:rsidR="00887CA0" w:rsidRPr="00887CA0" w:rsidRDefault="00887CA0">
            <w:pPr>
              <w:rPr>
                <w:b/>
              </w:rPr>
            </w:pPr>
          </w:p>
        </w:tc>
      </w:tr>
    </w:tbl>
    <w:p w:rsidR="00E75072" w:rsidRDefault="00E75072"/>
    <w:sectPr w:rsidR="00E75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617" w:rsidRDefault="00471617" w:rsidP="00887CA0">
      <w:pPr>
        <w:spacing w:after="0" w:line="240" w:lineRule="auto"/>
      </w:pPr>
      <w:r>
        <w:separator/>
      </w:r>
    </w:p>
  </w:endnote>
  <w:endnote w:type="continuationSeparator" w:id="0">
    <w:p w:rsidR="00471617" w:rsidRDefault="00471617" w:rsidP="0088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617" w:rsidRDefault="00471617" w:rsidP="00887CA0">
      <w:pPr>
        <w:spacing w:after="0" w:line="240" w:lineRule="auto"/>
      </w:pPr>
      <w:r>
        <w:separator/>
      </w:r>
    </w:p>
  </w:footnote>
  <w:footnote w:type="continuationSeparator" w:id="0">
    <w:p w:rsidR="00471617" w:rsidRDefault="00471617" w:rsidP="00887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A5729"/>
    <w:multiLevelType w:val="hybridMultilevel"/>
    <w:tmpl w:val="8688961A"/>
    <w:lvl w:ilvl="0" w:tplc="04FA5BD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5105B9"/>
    <w:multiLevelType w:val="hybridMultilevel"/>
    <w:tmpl w:val="D06EB1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CA0"/>
    <w:rsid w:val="003F09A4"/>
    <w:rsid w:val="00471617"/>
    <w:rsid w:val="006C137F"/>
    <w:rsid w:val="006C79AB"/>
    <w:rsid w:val="007838BE"/>
    <w:rsid w:val="00887CA0"/>
    <w:rsid w:val="00922811"/>
    <w:rsid w:val="00986957"/>
    <w:rsid w:val="00AC542D"/>
    <w:rsid w:val="00BF298C"/>
    <w:rsid w:val="00E75072"/>
    <w:rsid w:val="00F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BDFB4F"/>
  <w15:chartTrackingRefBased/>
  <w15:docId w15:val="{DD4D45C1-FF5A-421C-8C9D-0C0364ED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7C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CA0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F2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BF298C"/>
  </w:style>
  <w:style w:type="paragraph" w:styleId="ListParagraph">
    <w:name w:val="List Paragraph"/>
    <w:basedOn w:val="Normal"/>
    <w:uiPriority w:val="34"/>
    <w:qFormat/>
    <w:rsid w:val="006C79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79A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akespearesglobe.com/wat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7F31EE5F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Kelda Stevenson</dc:creator>
  <cp:keywords/>
  <dc:description/>
  <cp:lastModifiedBy>Emma Downton</cp:lastModifiedBy>
  <cp:revision>2</cp:revision>
  <cp:lastPrinted>2020-03-12T10:00:00Z</cp:lastPrinted>
  <dcterms:created xsi:type="dcterms:W3CDTF">2020-04-29T13:14:00Z</dcterms:created>
  <dcterms:modified xsi:type="dcterms:W3CDTF">2020-04-29T13:14:00Z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KStevenson@brentford.hounslow.sch.uk</vt:lpwstr>
  </property>
  <property fmtid="{D5CDD505-2E9C-101B-9397-08002B2CF9AE}" pid="5" name="MSIP_Label_eae28bff-71c8-45f0-930c-ed5f9784e5a4_SetDate">
    <vt:lpwstr>2020-03-12T10:00:23.5428420Z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e01e8955-f2f9-4282-b6f9-f4a21fc20e9c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