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511" w:rsidRDefault="00487A78">
      <w:pPr>
        <w:rPr>
          <w:b/>
        </w:rPr>
      </w:pPr>
      <w:r w:rsidRPr="00487A78">
        <w:rPr>
          <w:b/>
        </w:rPr>
        <w:t>Unit 3 Test</w:t>
      </w:r>
    </w:p>
    <w:p w:rsidR="00D61B1F" w:rsidRDefault="00D61B1F">
      <w:pPr>
        <w:rPr>
          <w:b/>
        </w:rPr>
      </w:pPr>
    </w:p>
    <w:p w:rsidR="00D61B1F" w:rsidRDefault="00D61B1F">
      <w:pPr>
        <w:rPr>
          <w:b/>
        </w:rPr>
      </w:pPr>
      <w:r>
        <w:rPr>
          <w:b/>
        </w:rPr>
        <w:t>Answe</w:t>
      </w:r>
      <w:r w:rsidR="007B0BD1">
        <w:rPr>
          <w:b/>
        </w:rPr>
        <w:t>r</w:t>
      </w:r>
      <w:bookmarkStart w:id="0" w:name="_GoBack"/>
      <w:bookmarkEnd w:id="0"/>
      <w:r>
        <w:rPr>
          <w:b/>
        </w:rPr>
        <w:t xml:space="preserve">s: </w:t>
      </w:r>
    </w:p>
    <w:p w:rsidR="00D61B1F" w:rsidRPr="00D61B1F" w:rsidRDefault="00D61B1F" w:rsidP="00D61B1F">
      <w:pPr>
        <w:pStyle w:val="ListParagraph"/>
        <w:numPr>
          <w:ilvl w:val="0"/>
          <w:numId w:val="1"/>
        </w:numPr>
        <w:rPr>
          <w:b/>
        </w:rPr>
      </w:pPr>
      <w:r w:rsidRPr="00D61B1F">
        <w:rPr>
          <w:b/>
        </w:rPr>
        <w:t>D</w:t>
      </w:r>
    </w:p>
    <w:p w:rsidR="00D61B1F" w:rsidRPr="00D61B1F" w:rsidRDefault="005C6A68" w:rsidP="00D61B1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</w:t>
      </w:r>
    </w:p>
    <w:p w:rsidR="00D61B1F" w:rsidRPr="00D61B1F" w:rsidRDefault="005C6A68" w:rsidP="00D61B1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</w:t>
      </w:r>
    </w:p>
    <w:p w:rsidR="00D61B1F" w:rsidRDefault="00D61B1F" w:rsidP="00D61B1F">
      <w:pPr>
        <w:pStyle w:val="ListParagraph"/>
        <w:numPr>
          <w:ilvl w:val="0"/>
          <w:numId w:val="1"/>
        </w:numPr>
        <w:rPr>
          <w:b/>
        </w:rPr>
      </w:pPr>
      <w:r w:rsidRPr="00D61B1F">
        <w:rPr>
          <w:b/>
        </w:rPr>
        <w:t>Electrophoresis</w:t>
      </w:r>
    </w:p>
    <w:p w:rsidR="005C6A68" w:rsidRPr="00D61B1F" w:rsidRDefault="005C6A68" w:rsidP="00D61B1F">
      <w:pPr>
        <w:pStyle w:val="ListParagraph"/>
        <w:numPr>
          <w:ilvl w:val="0"/>
          <w:numId w:val="1"/>
        </w:numPr>
        <w:rPr>
          <w:b/>
        </w:rPr>
      </w:pPr>
      <w:r w:rsidRPr="005C6A68">
        <w:rPr>
          <w:b/>
          <w:noProof/>
          <w:lang w:eastAsia="en-GB"/>
        </w:rPr>
        <w:drawing>
          <wp:inline distT="0" distB="0" distL="0" distR="0" wp14:anchorId="2F242D1D" wp14:editId="5B193D0D">
            <wp:extent cx="6645910" cy="1680845"/>
            <wp:effectExtent l="0" t="0" r="2540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B1F" w:rsidRPr="00D61B1F" w:rsidRDefault="00D61B1F" w:rsidP="00D61B1F">
      <w:pPr>
        <w:pStyle w:val="ListParagraph"/>
        <w:numPr>
          <w:ilvl w:val="0"/>
          <w:numId w:val="1"/>
        </w:numPr>
        <w:rPr>
          <w:b/>
        </w:rPr>
      </w:pPr>
      <w:r w:rsidRPr="00D61B1F">
        <w:rPr>
          <w:b/>
        </w:rPr>
        <w:t>A</w:t>
      </w:r>
    </w:p>
    <w:p w:rsidR="00D61B1F" w:rsidRPr="00D61B1F" w:rsidRDefault="00D61B1F" w:rsidP="00D61B1F">
      <w:pPr>
        <w:pStyle w:val="ListParagraph"/>
        <w:numPr>
          <w:ilvl w:val="0"/>
          <w:numId w:val="1"/>
        </w:numPr>
        <w:rPr>
          <w:b/>
        </w:rPr>
      </w:pPr>
      <w:r w:rsidRPr="00D61B1F">
        <w:rPr>
          <w:b/>
        </w:rPr>
        <w:t>B</w:t>
      </w:r>
    </w:p>
    <w:p w:rsidR="00D61B1F" w:rsidRPr="00D61B1F" w:rsidRDefault="00D61B1F" w:rsidP="00D61B1F">
      <w:pPr>
        <w:pStyle w:val="ListParagraph"/>
        <w:numPr>
          <w:ilvl w:val="0"/>
          <w:numId w:val="1"/>
        </w:numPr>
        <w:rPr>
          <w:b/>
        </w:rPr>
      </w:pPr>
      <w:r w:rsidRPr="00D61B1F">
        <w:rPr>
          <w:b/>
        </w:rPr>
        <w:t>B</w:t>
      </w:r>
    </w:p>
    <w:p w:rsidR="00D61B1F" w:rsidRPr="00D61B1F" w:rsidRDefault="00D61B1F" w:rsidP="00D61B1F">
      <w:pPr>
        <w:pStyle w:val="ListParagraph"/>
        <w:numPr>
          <w:ilvl w:val="0"/>
          <w:numId w:val="1"/>
        </w:numPr>
        <w:rPr>
          <w:b/>
        </w:rPr>
      </w:pPr>
      <w:r w:rsidRPr="00D61B1F">
        <w:rPr>
          <w:b/>
        </w:rPr>
        <w:t>C</w:t>
      </w:r>
    </w:p>
    <w:p w:rsidR="00487A78" w:rsidRDefault="00487A78">
      <w:r w:rsidRPr="00487A78">
        <w:rPr>
          <w:noProof/>
          <w:lang w:eastAsia="en-GB"/>
        </w:rPr>
        <w:lastRenderedPageBreak/>
        <w:drawing>
          <wp:inline distT="0" distB="0" distL="0" distR="0" wp14:anchorId="47385DF1" wp14:editId="2E102BB1">
            <wp:extent cx="5845667" cy="6857578"/>
            <wp:effectExtent l="0" t="0" r="3175" b="63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5667" cy="6857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6A68" w:rsidRPr="00487A78">
        <w:rPr>
          <w:noProof/>
          <w:lang w:eastAsia="en-GB"/>
        </w:rPr>
        <w:drawing>
          <wp:inline distT="0" distB="0" distL="0" distR="0" wp14:anchorId="3080F954" wp14:editId="5EE9C728">
            <wp:extent cx="6645910" cy="2667000"/>
            <wp:effectExtent l="0" t="0" r="254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7A78">
        <w:rPr>
          <w:noProof/>
          <w:lang w:eastAsia="en-GB"/>
        </w:rPr>
        <w:lastRenderedPageBreak/>
        <w:drawing>
          <wp:inline distT="0" distB="0" distL="0" distR="0" wp14:anchorId="7E509632" wp14:editId="06862281">
            <wp:extent cx="6645910" cy="6272530"/>
            <wp:effectExtent l="0" t="0" r="254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27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1B1F" w:rsidRPr="00D61B1F">
        <w:rPr>
          <w:noProof/>
          <w:lang w:eastAsia="en-GB"/>
        </w:rPr>
        <w:drawing>
          <wp:inline distT="0" distB="0" distL="0" distR="0" wp14:anchorId="4B0C4C71" wp14:editId="1BF7F297">
            <wp:extent cx="6645910" cy="1990725"/>
            <wp:effectExtent l="0" t="0" r="2540" b="9525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1CE1" w:rsidRPr="00CD1CE1">
        <w:rPr>
          <w:noProof/>
          <w:lang w:eastAsia="en-GB"/>
        </w:rPr>
        <w:lastRenderedPageBreak/>
        <w:drawing>
          <wp:inline distT="0" distB="0" distL="0" distR="0" wp14:anchorId="4C0F7932" wp14:editId="1B9EFB0C">
            <wp:extent cx="6457950" cy="6131535"/>
            <wp:effectExtent l="0" t="0" r="0" b="3175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60912" cy="6134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6A68" w:rsidRPr="00487A78">
        <w:rPr>
          <w:noProof/>
          <w:lang w:eastAsia="en-GB"/>
        </w:rPr>
        <w:drawing>
          <wp:inline distT="0" distB="0" distL="0" distR="0" wp14:anchorId="3423A7D6" wp14:editId="56EA9E13">
            <wp:extent cx="5561965" cy="3566438"/>
            <wp:effectExtent l="0" t="0" r="635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2648" cy="35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6A68" w:rsidRPr="00487A78">
        <w:rPr>
          <w:noProof/>
          <w:lang w:eastAsia="en-GB"/>
        </w:rPr>
        <w:lastRenderedPageBreak/>
        <w:drawing>
          <wp:inline distT="0" distB="0" distL="0" distR="0" wp14:anchorId="21C8DEF9" wp14:editId="321EC356">
            <wp:extent cx="5905500" cy="2473697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2304" cy="248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7A78">
        <w:rPr>
          <w:noProof/>
          <w:lang w:eastAsia="en-GB"/>
        </w:rPr>
        <w:drawing>
          <wp:inline distT="0" distB="0" distL="0" distR="0" wp14:anchorId="7A142DE4" wp14:editId="2825A217">
            <wp:extent cx="6645910" cy="3502660"/>
            <wp:effectExtent l="0" t="0" r="2540" b="254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7A78">
        <w:rPr>
          <w:noProof/>
          <w:lang w:eastAsia="en-GB"/>
        </w:rPr>
        <w:drawing>
          <wp:inline distT="0" distB="0" distL="0" distR="0" wp14:anchorId="750F7A6C" wp14:editId="15643D0D">
            <wp:extent cx="6057900" cy="2964702"/>
            <wp:effectExtent l="0" t="0" r="0" b="762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75486" cy="2973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7A78" w:rsidSect="00487A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CE1" w:rsidRDefault="00CD1CE1" w:rsidP="00D61B1F">
      <w:pPr>
        <w:spacing w:after="0" w:line="240" w:lineRule="auto"/>
      </w:pPr>
      <w:r>
        <w:separator/>
      </w:r>
    </w:p>
  </w:endnote>
  <w:endnote w:type="continuationSeparator" w:id="0">
    <w:p w:rsidR="00CD1CE1" w:rsidRDefault="00CD1CE1" w:rsidP="00D61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CE1" w:rsidRDefault="00CD1CE1" w:rsidP="00D61B1F">
      <w:pPr>
        <w:spacing w:after="0" w:line="240" w:lineRule="auto"/>
      </w:pPr>
      <w:r>
        <w:separator/>
      </w:r>
    </w:p>
  </w:footnote>
  <w:footnote w:type="continuationSeparator" w:id="0">
    <w:p w:rsidR="00CD1CE1" w:rsidRDefault="00CD1CE1" w:rsidP="00D61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74DA4"/>
    <w:multiLevelType w:val="hybridMultilevel"/>
    <w:tmpl w:val="8FD694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78"/>
    <w:rsid w:val="00470511"/>
    <w:rsid w:val="00487A78"/>
    <w:rsid w:val="005C6A68"/>
    <w:rsid w:val="007B0BD1"/>
    <w:rsid w:val="00CD1CE1"/>
    <w:rsid w:val="00D6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F22398"/>
  <w15:chartTrackingRefBased/>
  <w15:docId w15:val="{DC83CAEA-FDE0-4743-B951-CFBABADF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B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9BCE6F16</Template>
  <TotalTime>14</TotalTime>
  <Pages>5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3</cp:revision>
  <cp:lastPrinted>2019-03-02T17:58:00Z</cp:lastPrinted>
  <dcterms:created xsi:type="dcterms:W3CDTF">2019-03-02T17:36:00Z</dcterms:created>
  <dcterms:modified xsi:type="dcterms:W3CDTF">2019-03-02T17:58:00Z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2019-03-02T17:46:00.2053328Z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