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94E" w:rsidRDefault="00B9794E" w:rsidP="00B9794E">
      <w:pPr>
        <w:ind w:left="2880"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Topic 3</w:t>
      </w:r>
      <w:r w:rsidRPr="007B4456">
        <w:rPr>
          <w:b/>
          <w:sz w:val="24"/>
          <w:szCs w:val="24"/>
        </w:rPr>
        <w:t xml:space="preserve"> Revision Questions</w:t>
      </w:r>
    </w:p>
    <w:p w:rsidR="00B9794E" w:rsidRDefault="00B9794E" w:rsidP="00B9794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3.1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Principles of Classification</w:t>
      </w:r>
    </w:p>
    <w:p w:rsidR="00B9794E" w:rsidRPr="00B17058" w:rsidRDefault="00B17058" w:rsidP="00B9794E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What is biodiversity? </w:t>
      </w:r>
    </w:p>
    <w:p w:rsidR="00B17058" w:rsidRDefault="00B17058" w:rsidP="00B9794E">
      <w:pPr>
        <w:rPr>
          <w:sz w:val="24"/>
          <w:szCs w:val="24"/>
        </w:rPr>
      </w:pPr>
    </w:p>
    <w:p w:rsidR="00B9794E" w:rsidRPr="00B17058" w:rsidRDefault="00B17058" w:rsidP="00B9794E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What is taxonomy? </w:t>
      </w:r>
    </w:p>
    <w:p w:rsidR="00B17058" w:rsidRDefault="00B17058" w:rsidP="00B9794E">
      <w:pPr>
        <w:rPr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What do classification systems aim to do?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B17058" w:rsidRDefault="00B17058" w:rsidP="00B9794E">
      <w:pPr>
        <w:rPr>
          <w:color w:val="FF0000"/>
          <w:sz w:val="24"/>
          <w:szCs w:val="24"/>
        </w:rPr>
      </w:pPr>
    </w:p>
    <w:p w:rsidR="00B17058" w:rsidRDefault="00B17058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ind w:left="720" w:hanging="72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color w:val="000000" w:themeColor="text1"/>
          <w:sz w:val="24"/>
          <w:szCs w:val="24"/>
        </w:rPr>
        <w:tab/>
        <w:t xml:space="preserve">Why are valid classification systems based on the use of homologous structures rather than analogous features? </w:t>
      </w:r>
    </w:p>
    <w:p w:rsidR="00B9794E" w:rsidRDefault="00B9794E" w:rsidP="00B9794E">
      <w:pPr>
        <w:ind w:left="720" w:hanging="720"/>
        <w:rPr>
          <w:color w:val="FF0000"/>
          <w:sz w:val="24"/>
          <w:szCs w:val="24"/>
        </w:rPr>
      </w:pPr>
    </w:p>
    <w:p w:rsidR="00B17058" w:rsidRDefault="00B17058" w:rsidP="00B9794E">
      <w:pPr>
        <w:ind w:left="720" w:hanging="720"/>
        <w:rPr>
          <w:color w:val="FF0000"/>
          <w:sz w:val="24"/>
          <w:szCs w:val="24"/>
        </w:rPr>
      </w:pPr>
    </w:p>
    <w:p w:rsidR="00B17058" w:rsidRDefault="00B17058" w:rsidP="00B9794E">
      <w:pPr>
        <w:ind w:left="720" w:hanging="720"/>
        <w:rPr>
          <w:color w:val="FF0000"/>
          <w:sz w:val="24"/>
          <w:szCs w:val="24"/>
        </w:rPr>
      </w:pPr>
    </w:p>
    <w:p w:rsidR="00B9794E" w:rsidRDefault="00B9794E" w:rsidP="00B9794E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 xml:space="preserve">List the main taxonomic groups in order of their hierarchy. </w:t>
      </w:r>
    </w:p>
    <w:p w:rsidR="00B17058" w:rsidRDefault="00B17058" w:rsidP="00B17058">
      <w:pPr>
        <w:rPr>
          <w:color w:val="FF0000"/>
          <w:sz w:val="24"/>
          <w:szCs w:val="24"/>
        </w:rPr>
      </w:pPr>
    </w:p>
    <w:p w:rsidR="00B17058" w:rsidRDefault="00B17058" w:rsidP="00B9794E">
      <w:pPr>
        <w:ind w:left="720" w:hanging="720"/>
        <w:rPr>
          <w:sz w:val="24"/>
          <w:szCs w:val="24"/>
        </w:rPr>
      </w:pPr>
    </w:p>
    <w:p w:rsidR="00B9794E" w:rsidRDefault="00B9794E" w:rsidP="00B9794E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Describe some of the main features of each of the 6 kingdoms. (see page 167)</w:t>
      </w:r>
    </w:p>
    <w:p w:rsidR="00B17058" w:rsidRDefault="00B9794E" w:rsidP="00B9794E">
      <w:pPr>
        <w:ind w:left="720" w:hanging="720"/>
        <w:rPr>
          <w:color w:val="FF0000"/>
          <w:sz w:val="24"/>
          <w:szCs w:val="24"/>
        </w:rPr>
      </w:pPr>
      <w:r>
        <w:rPr>
          <w:sz w:val="24"/>
          <w:szCs w:val="24"/>
        </w:rPr>
        <w:t>(a)</w:t>
      </w:r>
      <w:r>
        <w:rPr>
          <w:sz w:val="24"/>
          <w:szCs w:val="24"/>
        </w:rPr>
        <w:tab/>
        <w:t xml:space="preserve">Archaebacteria – </w:t>
      </w:r>
    </w:p>
    <w:p w:rsidR="00B17058" w:rsidRDefault="00B17058" w:rsidP="00B9794E">
      <w:pPr>
        <w:ind w:left="720" w:hanging="720"/>
        <w:rPr>
          <w:color w:val="FF0000"/>
          <w:sz w:val="24"/>
          <w:szCs w:val="24"/>
        </w:rPr>
      </w:pPr>
    </w:p>
    <w:p w:rsidR="00B9794E" w:rsidRDefault="00B9794E" w:rsidP="00B9794E">
      <w:pPr>
        <w:ind w:left="720" w:hanging="720"/>
        <w:rPr>
          <w:color w:val="FF0000"/>
          <w:sz w:val="24"/>
          <w:szCs w:val="24"/>
        </w:rPr>
      </w:pPr>
      <w:r>
        <w:rPr>
          <w:sz w:val="24"/>
          <w:szCs w:val="24"/>
        </w:rPr>
        <w:t>(b)</w:t>
      </w:r>
      <w:r>
        <w:rPr>
          <w:sz w:val="24"/>
          <w:szCs w:val="24"/>
        </w:rPr>
        <w:tab/>
        <w:t xml:space="preserve">Eubacteria – </w:t>
      </w:r>
    </w:p>
    <w:p w:rsidR="00B17058" w:rsidRDefault="00B17058" w:rsidP="00B9794E">
      <w:pPr>
        <w:ind w:left="720" w:hanging="720"/>
        <w:rPr>
          <w:sz w:val="24"/>
          <w:szCs w:val="24"/>
        </w:rPr>
      </w:pPr>
    </w:p>
    <w:p w:rsidR="00B17058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(c) </w:t>
      </w:r>
      <w:r>
        <w:rPr>
          <w:sz w:val="24"/>
          <w:szCs w:val="24"/>
        </w:rPr>
        <w:tab/>
        <w:t xml:space="preserve">Protoctista – </w:t>
      </w:r>
    </w:p>
    <w:p w:rsidR="00B17058" w:rsidRDefault="00B17058" w:rsidP="00B9794E">
      <w:pPr>
        <w:rPr>
          <w:color w:val="FF0000"/>
          <w:sz w:val="24"/>
          <w:szCs w:val="24"/>
        </w:rPr>
      </w:pPr>
    </w:p>
    <w:p w:rsidR="00B17058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(d)</w:t>
      </w:r>
      <w:r>
        <w:rPr>
          <w:sz w:val="24"/>
          <w:szCs w:val="24"/>
        </w:rPr>
        <w:tab/>
        <w:t xml:space="preserve">Fungi – </w:t>
      </w:r>
    </w:p>
    <w:p w:rsidR="00B17058" w:rsidRDefault="00B17058" w:rsidP="00B9794E">
      <w:pPr>
        <w:rPr>
          <w:color w:val="FF0000"/>
          <w:sz w:val="24"/>
          <w:szCs w:val="24"/>
        </w:rPr>
      </w:pPr>
    </w:p>
    <w:p w:rsidR="00B17058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(e)</w:t>
      </w:r>
      <w:r>
        <w:rPr>
          <w:sz w:val="24"/>
          <w:szCs w:val="24"/>
        </w:rPr>
        <w:tab/>
        <w:t xml:space="preserve">Plantae – </w:t>
      </w:r>
    </w:p>
    <w:p w:rsidR="00B17058" w:rsidRPr="00B17058" w:rsidRDefault="00B17058" w:rsidP="00B9794E">
      <w:pPr>
        <w:rPr>
          <w:sz w:val="24"/>
          <w:szCs w:val="24"/>
        </w:rPr>
      </w:pPr>
    </w:p>
    <w:p w:rsidR="00B17058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>(f)</w:t>
      </w:r>
      <w:r>
        <w:rPr>
          <w:sz w:val="24"/>
          <w:szCs w:val="24"/>
        </w:rPr>
        <w:tab/>
        <w:t>Animalia –</w:t>
      </w:r>
    </w:p>
    <w:p w:rsidR="00B17058" w:rsidRDefault="00B17058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sz w:val="24"/>
          <w:szCs w:val="24"/>
        </w:rPr>
        <w:tab/>
        <w:t xml:space="preserve">List the rules for writing binomial names. </w:t>
      </w:r>
    </w:p>
    <w:p w:rsidR="00B17058" w:rsidRDefault="00B17058" w:rsidP="00B9794E">
      <w:pPr>
        <w:ind w:left="720" w:hanging="720"/>
        <w:rPr>
          <w:b/>
          <w:sz w:val="24"/>
          <w:szCs w:val="24"/>
        </w:rPr>
      </w:pPr>
    </w:p>
    <w:p w:rsidR="00B9794E" w:rsidRPr="00B22FA5" w:rsidRDefault="00B9794E" w:rsidP="006142B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3.1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What is a S</w:t>
      </w:r>
      <w:r w:rsidRPr="00B22FA5">
        <w:rPr>
          <w:b/>
          <w:sz w:val="24"/>
          <w:szCs w:val="24"/>
        </w:rPr>
        <w:t xml:space="preserve">pecies? </w:t>
      </w:r>
    </w:p>
    <w:p w:rsidR="00B9794E" w:rsidRDefault="00B9794E" w:rsidP="00B9794E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Explain why sexual dimorphism is a limitation of the morphological species concept.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B17058" w:rsidRDefault="00B17058" w:rsidP="00B9794E">
      <w:pPr>
        <w:rPr>
          <w:color w:val="FF0000"/>
          <w:sz w:val="24"/>
          <w:szCs w:val="24"/>
        </w:rPr>
      </w:pPr>
    </w:p>
    <w:p w:rsidR="00B17058" w:rsidRDefault="00B17058" w:rsidP="00B9794E">
      <w:pPr>
        <w:rPr>
          <w:color w:val="FF0000"/>
          <w:sz w:val="24"/>
          <w:szCs w:val="24"/>
        </w:rPr>
      </w:pPr>
    </w:p>
    <w:p w:rsidR="00B17058" w:rsidRDefault="00B17058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</w:t>
      </w:r>
      <w:r>
        <w:rPr>
          <w:color w:val="000000" w:themeColor="text1"/>
          <w:sz w:val="24"/>
          <w:szCs w:val="24"/>
        </w:rPr>
        <w:tab/>
        <w:t xml:space="preserve">What is the definition of a species based on the reproductive/biological species concept?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</w:t>
      </w:r>
      <w:r>
        <w:rPr>
          <w:color w:val="000000" w:themeColor="text1"/>
          <w:sz w:val="24"/>
          <w:szCs w:val="24"/>
        </w:rPr>
        <w:tab/>
        <w:t xml:space="preserve">Describe two limitations of the biological species concept.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B17058" w:rsidRDefault="00B17058" w:rsidP="00B9794E">
      <w:pPr>
        <w:rPr>
          <w:color w:val="FF0000"/>
          <w:sz w:val="24"/>
          <w:szCs w:val="24"/>
        </w:rPr>
      </w:pPr>
    </w:p>
    <w:p w:rsidR="00B17058" w:rsidRDefault="00B17058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color w:val="000000" w:themeColor="text1"/>
          <w:sz w:val="24"/>
          <w:szCs w:val="24"/>
        </w:rPr>
        <w:tab/>
        <w:t xml:space="preserve">What is molecular phylogeny?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B17058" w:rsidRDefault="00B17058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 xml:space="preserve">Describe what each species model is based on and a limitation for each one. </w:t>
      </w:r>
    </w:p>
    <w:p w:rsidR="00B9794E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>(a)</w:t>
      </w:r>
      <w:r>
        <w:rPr>
          <w:sz w:val="24"/>
          <w:szCs w:val="24"/>
        </w:rPr>
        <w:tab/>
        <w:t xml:space="preserve">Ecological species model – </w:t>
      </w:r>
    </w:p>
    <w:p w:rsidR="00B17058" w:rsidRDefault="00B17058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9794E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>(b)</w:t>
      </w:r>
      <w:r>
        <w:rPr>
          <w:sz w:val="24"/>
          <w:szCs w:val="24"/>
        </w:rPr>
        <w:tab/>
        <w:t>Mate-recognition species model –</w:t>
      </w:r>
      <w:r w:rsidRPr="00E25082">
        <w:rPr>
          <w:color w:val="FF0000"/>
          <w:sz w:val="24"/>
          <w:szCs w:val="24"/>
        </w:rPr>
        <w:t xml:space="preserve"> </w:t>
      </w:r>
    </w:p>
    <w:p w:rsidR="00B17058" w:rsidRDefault="00B17058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17058" w:rsidRPr="00886CF1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(c)</w:t>
      </w:r>
      <w:r>
        <w:rPr>
          <w:sz w:val="24"/>
          <w:szCs w:val="24"/>
        </w:rPr>
        <w:tab/>
        <w:t xml:space="preserve">Genetic species model – </w:t>
      </w:r>
    </w:p>
    <w:p w:rsidR="00B17058" w:rsidRDefault="00B17058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FF0000"/>
          <w:sz w:val="24"/>
          <w:szCs w:val="24"/>
        </w:rPr>
      </w:pPr>
      <w:r w:rsidRPr="006F6FEA">
        <w:rPr>
          <w:color w:val="000000" w:themeColor="text1"/>
          <w:sz w:val="24"/>
          <w:szCs w:val="24"/>
        </w:rPr>
        <w:t>(d)</w:t>
      </w:r>
      <w:r w:rsidRPr="006F6FEA"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 xml:space="preserve">Evolutionary species model – </w:t>
      </w:r>
    </w:p>
    <w:p w:rsidR="00B9794E" w:rsidRDefault="00B9794E" w:rsidP="00B9794E">
      <w:pPr>
        <w:rPr>
          <w:color w:val="000000" w:themeColor="text1"/>
          <w:sz w:val="24"/>
          <w:szCs w:val="24"/>
        </w:rPr>
      </w:pPr>
    </w:p>
    <w:p w:rsidR="006142BA" w:rsidRDefault="006142BA" w:rsidP="00B9794E">
      <w:pPr>
        <w:rPr>
          <w:b/>
          <w:sz w:val="24"/>
          <w:szCs w:val="24"/>
        </w:rPr>
      </w:pPr>
    </w:p>
    <w:p w:rsidR="006142BA" w:rsidRDefault="006142BA" w:rsidP="00B9794E">
      <w:pPr>
        <w:rPr>
          <w:b/>
          <w:sz w:val="24"/>
          <w:szCs w:val="24"/>
        </w:rPr>
      </w:pPr>
    </w:p>
    <w:p w:rsidR="006142BA" w:rsidRDefault="006142BA" w:rsidP="00B9794E">
      <w:pPr>
        <w:rPr>
          <w:b/>
          <w:sz w:val="24"/>
          <w:szCs w:val="24"/>
        </w:rPr>
      </w:pPr>
    </w:p>
    <w:p w:rsidR="006142BA" w:rsidRDefault="006142BA" w:rsidP="00B9794E">
      <w:pPr>
        <w:rPr>
          <w:b/>
          <w:sz w:val="24"/>
          <w:szCs w:val="24"/>
        </w:rPr>
      </w:pPr>
    </w:p>
    <w:p w:rsidR="00B9794E" w:rsidRPr="00AB1E93" w:rsidRDefault="00B9794E" w:rsidP="00B9794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3.1</w:t>
      </w:r>
      <w:r w:rsidRPr="00AB1E93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AB1E93">
        <w:rPr>
          <w:b/>
          <w:sz w:val="24"/>
          <w:szCs w:val="24"/>
        </w:rPr>
        <w:t>Identifying Individual Species</w:t>
      </w: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What is DNA sequencing?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What is DNA profiling?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Explain the role of bioinformatics in classification.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color w:val="000000" w:themeColor="text1"/>
          <w:sz w:val="24"/>
          <w:szCs w:val="24"/>
        </w:rPr>
        <w:tab/>
        <w:t xml:space="preserve">Explain how DNA barcoding will support traditional taxonomy.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Pr="00847EE7" w:rsidRDefault="00B9794E" w:rsidP="00B9794E">
      <w:pPr>
        <w:rPr>
          <w:b/>
          <w:sz w:val="24"/>
          <w:szCs w:val="24"/>
        </w:rPr>
      </w:pPr>
      <w:r>
        <w:rPr>
          <w:b/>
          <w:sz w:val="24"/>
          <w:szCs w:val="24"/>
        </w:rPr>
        <w:t>3.1</w:t>
      </w:r>
      <w:r w:rsidRPr="00847EE7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847EE7">
        <w:rPr>
          <w:b/>
          <w:sz w:val="24"/>
          <w:szCs w:val="24"/>
        </w:rPr>
        <w:t>New Evidence for Evolution</w:t>
      </w:r>
    </w:p>
    <w:p w:rsidR="00B9794E" w:rsidRPr="00847EE7" w:rsidRDefault="00B9794E" w:rsidP="00B9794E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Describe how comparison of DNA sequences can produce a ‘molecular clock’ to estimate how long ago a common ancestor lived. 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Pr="00EF5FBA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</w:t>
      </w:r>
      <w:r>
        <w:rPr>
          <w:color w:val="000000" w:themeColor="text1"/>
          <w:sz w:val="24"/>
          <w:szCs w:val="24"/>
        </w:rPr>
        <w:tab/>
        <w:t xml:space="preserve">What can the polymerase chain reaction do? </w:t>
      </w: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B9794E" w:rsidRPr="00DF289B" w:rsidRDefault="00B9794E" w:rsidP="00B9794E">
      <w:pPr>
        <w:ind w:left="720" w:hanging="720"/>
        <w:rPr>
          <w:color w:val="FF0000"/>
          <w:sz w:val="24"/>
          <w:szCs w:val="24"/>
        </w:rPr>
      </w:pPr>
      <w:r w:rsidRPr="00DF289B">
        <w:rPr>
          <w:sz w:val="24"/>
          <w:szCs w:val="24"/>
        </w:rPr>
        <w:t>3.</w:t>
      </w:r>
      <w:r>
        <w:rPr>
          <w:color w:val="FF0000"/>
          <w:sz w:val="24"/>
          <w:szCs w:val="24"/>
        </w:rPr>
        <w:tab/>
      </w:r>
      <w:r w:rsidRPr="00DF289B">
        <w:rPr>
          <w:sz w:val="24"/>
          <w:szCs w:val="24"/>
        </w:rPr>
        <w:t>Explain how new evidence from DNA analysis could lead scientists to rethink their original ideas of evolutionary relationships</w:t>
      </w:r>
      <w:r>
        <w:rPr>
          <w:sz w:val="24"/>
          <w:szCs w:val="24"/>
        </w:rPr>
        <w:t xml:space="preserve"> based on morphology</w:t>
      </w:r>
      <w:r w:rsidRPr="00DF289B">
        <w:rPr>
          <w:sz w:val="24"/>
          <w:szCs w:val="24"/>
        </w:rPr>
        <w:t>.</w:t>
      </w:r>
      <w:r w:rsidRPr="00DF289B">
        <w:rPr>
          <w:color w:val="FF0000"/>
          <w:sz w:val="24"/>
          <w:szCs w:val="24"/>
        </w:rPr>
        <w:t xml:space="preserve">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What is the role of the scientific community in validating new evidence? </w:t>
      </w:r>
    </w:p>
    <w:p w:rsidR="00886CF1" w:rsidRDefault="00886CF1" w:rsidP="00B9794E">
      <w:pPr>
        <w:rPr>
          <w:b/>
          <w:sz w:val="24"/>
          <w:szCs w:val="24"/>
        </w:rPr>
      </w:pPr>
    </w:p>
    <w:p w:rsidR="00886CF1" w:rsidRDefault="00886CF1" w:rsidP="00B9794E">
      <w:pPr>
        <w:rPr>
          <w:b/>
          <w:sz w:val="24"/>
          <w:szCs w:val="24"/>
        </w:rPr>
      </w:pPr>
    </w:p>
    <w:p w:rsidR="00886CF1" w:rsidRDefault="00886CF1" w:rsidP="00B9794E">
      <w:pPr>
        <w:rPr>
          <w:b/>
          <w:sz w:val="24"/>
          <w:szCs w:val="24"/>
        </w:rPr>
      </w:pPr>
    </w:p>
    <w:p w:rsidR="00886CF1" w:rsidRDefault="00886CF1" w:rsidP="00B9794E">
      <w:pPr>
        <w:rPr>
          <w:b/>
          <w:sz w:val="24"/>
          <w:szCs w:val="24"/>
        </w:rPr>
      </w:pPr>
    </w:p>
    <w:p w:rsidR="00B9794E" w:rsidRPr="00DF289B" w:rsidRDefault="00B9794E" w:rsidP="00B9794E">
      <w:pPr>
        <w:rPr>
          <w:b/>
          <w:sz w:val="24"/>
          <w:szCs w:val="24"/>
        </w:rPr>
      </w:pPr>
      <w:r w:rsidRPr="00DF289B">
        <w:rPr>
          <w:b/>
          <w:sz w:val="24"/>
          <w:szCs w:val="24"/>
        </w:rPr>
        <w:lastRenderedPageBreak/>
        <w:t>3.1</w:t>
      </w:r>
      <w:r w:rsidRPr="00DF289B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F289B">
        <w:rPr>
          <w:b/>
          <w:sz w:val="24"/>
          <w:szCs w:val="24"/>
        </w:rPr>
        <w:t xml:space="preserve">Domains, Kingdoms or Both? </w:t>
      </w: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What is gel electrophoresis?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</w:t>
      </w:r>
      <w:r>
        <w:rPr>
          <w:color w:val="000000" w:themeColor="text1"/>
          <w:sz w:val="24"/>
          <w:szCs w:val="24"/>
        </w:rPr>
        <w:tab/>
        <w:t>Which special enzymes are used to cut DNA into fragments at specific sequences?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</w:t>
      </w:r>
      <w:r>
        <w:rPr>
          <w:color w:val="000000" w:themeColor="text1"/>
          <w:sz w:val="24"/>
          <w:szCs w:val="24"/>
        </w:rPr>
        <w:tab/>
        <w:t xml:space="preserve">Describe the theory of endosymbiosis.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Pr="00DC1F1D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What are some of the key differences between the Archaea and Bacteria domains? </w:t>
      </w:r>
    </w:p>
    <w:p w:rsidR="00B9794E" w:rsidRDefault="00B9794E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9794E" w:rsidRPr="00A82244" w:rsidRDefault="00B9794E" w:rsidP="00B9794E">
      <w:pPr>
        <w:rPr>
          <w:b/>
          <w:sz w:val="24"/>
          <w:szCs w:val="24"/>
        </w:rPr>
      </w:pPr>
      <w:r w:rsidRPr="00A82244">
        <w:rPr>
          <w:b/>
          <w:sz w:val="24"/>
          <w:szCs w:val="24"/>
        </w:rPr>
        <w:lastRenderedPageBreak/>
        <w:t>3.2</w:t>
      </w:r>
      <w:r w:rsidRPr="00A82244">
        <w:rPr>
          <w:b/>
          <w:sz w:val="24"/>
          <w:szCs w:val="24"/>
        </w:rPr>
        <w:tab/>
      </w:r>
      <w:r w:rsidRPr="00A82244">
        <w:rPr>
          <w:b/>
          <w:sz w:val="24"/>
          <w:szCs w:val="24"/>
        </w:rPr>
        <w:tab/>
        <w:t>Evolution and Adaptation</w:t>
      </w: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ab/>
        <w:t xml:space="preserve">Describe the main ideas in Darwin’s theory of evolution by natural selection. </w:t>
      </w:r>
    </w:p>
    <w:p w:rsidR="00B9794E" w:rsidRDefault="00B9794E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B9794E" w:rsidRDefault="00B9794E" w:rsidP="00B9794E">
      <w:pPr>
        <w:ind w:left="720" w:hanging="720"/>
        <w:rPr>
          <w:color w:val="000000" w:themeColor="text1"/>
          <w:sz w:val="24"/>
          <w:szCs w:val="24"/>
        </w:rPr>
      </w:pPr>
      <w:r w:rsidRPr="00FE3E9D">
        <w:rPr>
          <w:color w:val="000000" w:themeColor="text1"/>
          <w:sz w:val="24"/>
          <w:szCs w:val="24"/>
        </w:rPr>
        <w:t>2.</w:t>
      </w:r>
      <w:r w:rsidRPr="00FE3E9D"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 xml:space="preserve">Describe the modern day theory of evolution by natural selection including the evidence that scientists now have to support Darwin’s theory. </w:t>
      </w:r>
    </w:p>
    <w:p w:rsidR="00B9794E" w:rsidRDefault="00B9794E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886CF1" w:rsidRPr="00FE3E9D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B9794E" w:rsidRDefault="00B9794E" w:rsidP="00B9794E">
      <w:pPr>
        <w:ind w:left="720" w:hanging="72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</w:t>
      </w:r>
      <w:r>
        <w:rPr>
          <w:color w:val="000000" w:themeColor="text1"/>
          <w:sz w:val="24"/>
          <w:szCs w:val="24"/>
        </w:rPr>
        <w:tab/>
        <w:t xml:space="preserve">What is a niche? </w:t>
      </w:r>
    </w:p>
    <w:p w:rsidR="00B9794E" w:rsidRDefault="00B9794E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B9794E" w:rsidRDefault="00B9794E" w:rsidP="00B9794E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Can a number of different species occupy a single niche? </w:t>
      </w:r>
    </w:p>
    <w:p w:rsidR="00B9794E" w:rsidRDefault="00B9794E" w:rsidP="00B9794E">
      <w:pPr>
        <w:ind w:left="720" w:hanging="720"/>
        <w:rPr>
          <w:color w:val="FF0000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FF0000"/>
          <w:sz w:val="24"/>
          <w:szCs w:val="24"/>
        </w:rPr>
      </w:pPr>
    </w:p>
    <w:p w:rsidR="00B9794E" w:rsidRDefault="00B9794E" w:rsidP="00B9794E">
      <w:pPr>
        <w:ind w:left="720" w:hanging="72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5.</w:t>
      </w:r>
      <w:r>
        <w:rPr>
          <w:color w:val="000000" w:themeColor="text1"/>
          <w:sz w:val="24"/>
          <w:szCs w:val="24"/>
        </w:rPr>
        <w:tab/>
        <w:t xml:space="preserve">Define each of the following types of adaptations and give one example for each. </w:t>
      </w:r>
    </w:p>
    <w:p w:rsidR="00B9794E" w:rsidRDefault="00B9794E" w:rsidP="00B9794E">
      <w:pPr>
        <w:ind w:left="720" w:hanging="720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Anatomical adaptations –</w:t>
      </w:r>
    </w:p>
    <w:p w:rsidR="00886CF1" w:rsidRDefault="00886CF1" w:rsidP="00B9794E">
      <w:pPr>
        <w:ind w:left="720" w:hanging="720"/>
        <w:rPr>
          <w:color w:val="000000" w:themeColor="text1"/>
          <w:sz w:val="24"/>
          <w:szCs w:val="24"/>
        </w:rPr>
      </w:pPr>
    </w:p>
    <w:p w:rsidR="00B9794E" w:rsidRDefault="00B9794E" w:rsidP="00B9794E">
      <w:pPr>
        <w:ind w:left="720" w:hanging="720"/>
        <w:rPr>
          <w:color w:val="000000" w:themeColor="text1"/>
          <w:sz w:val="24"/>
          <w:szCs w:val="24"/>
        </w:rPr>
      </w:pPr>
    </w:p>
    <w:p w:rsidR="00B9794E" w:rsidRPr="00886CF1" w:rsidRDefault="00B9794E" w:rsidP="00886CF1">
      <w:pPr>
        <w:ind w:left="720" w:hanging="72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Physiological adaptations – </w:t>
      </w:r>
    </w:p>
    <w:p w:rsidR="00B9794E" w:rsidRDefault="00B9794E" w:rsidP="00B9794E">
      <w:pPr>
        <w:ind w:left="720" w:hanging="720"/>
        <w:rPr>
          <w:color w:val="000000" w:themeColor="text1"/>
          <w:sz w:val="24"/>
          <w:szCs w:val="24"/>
        </w:rPr>
      </w:pPr>
    </w:p>
    <w:p w:rsidR="00886CF1" w:rsidRDefault="00886CF1" w:rsidP="00B9794E">
      <w:pPr>
        <w:ind w:left="720" w:hanging="720"/>
        <w:rPr>
          <w:color w:val="000000" w:themeColor="text1"/>
          <w:sz w:val="24"/>
          <w:szCs w:val="24"/>
        </w:rPr>
      </w:pPr>
    </w:p>
    <w:p w:rsidR="00B9794E" w:rsidRDefault="00B9794E" w:rsidP="00B9794E">
      <w:pPr>
        <w:ind w:left="720" w:hanging="720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Behavioural adaptations –</w:t>
      </w:r>
    </w:p>
    <w:p w:rsidR="00886CF1" w:rsidRDefault="00886CF1" w:rsidP="00B9794E">
      <w:pPr>
        <w:ind w:left="720" w:hanging="720"/>
        <w:rPr>
          <w:sz w:val="24"/>
          <w:szCs w:val="24"/>
        </w:rPr>
      </w:pPr>
    </w:p>
    <w:p w:rsidR="00886CF1" w:rsidRDefault="00886CF1" w:rsidP="00B9794E">
      <w:pPr>
        <w:ind w:left="720" w:hanging="720"/>
        <w:rPr>
          <w:sz w:val="24"/>
          <w:szCs w:val="24"/>
        </w:rPr>
      </w:pPr>
    </w:p>
    <w:p w:rsidR="00886CF1" w:rsidRDefault="00886CF1" w:rsidP="00B9794E">
      <w:pPr>
        <w:ind w:left="720" w:hanging="720"/>
        <w:rPr>
          <w:sz w:val="24"/>
          <w:szCs w:val="24"/>
        </w:rPr>
      </w:pPr>
    </w:p>
    <w:p w:rsidR="00B9794E" w:rsidRPr="001F755B" w:rsidRDefault="00B9794E" w:rsidP="00B9794E">
      <w:pPr>
        <w:ind w:left="720" w:hanging="720"/>
        <w:rPr>
          <w:b/>
          <w:sz w:val="24"/>
          <w:szCs w:val="24"/>
        </w:rPr>
      </w:pPr>
      <w:r w:rsidRPr="001F755B">
        <w:rPr>
          <w:b/>
          <w:sz w:val="24"/>
          <w:szCs w:val="24"/>
        </w:rPr>
        <w:lastRenderedPageBreak/>
        <w:t>3.2</w:t>
      </w:r>
      <w:r w:rsidRPr="001F755B">
        <w:rPr>
          <w:b/>
          <w:sz w:val="24"/>
          <w:szCs w:val="24"/>
        </w:rPr>
        <w:tab/>
      </w:r>
      <w:r w:rsidRPr="001F755B">
        <w:rPr>
          <w:b/>
          <w:sz w:val="24"/>
          <w:szCs w:val="24"/>
        </w:rPr>
        <w:tab/>
        <w:t>Natural Selection in Action</w:t>
      </w:r>
    </w:p>
    <w:p w:rsidR="00B9794E" w:rsidRDefault="00B9794E" w:rsidP="00B9794E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What is a selection pressure? Give an example.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</w:t>
      </w:r>
      <w:r>
        <w:rPr>
          <w:color w:val="000000" w:themeColor="text1"/>
          <w:sz w:val="24"/>
          <w:szCs w:val="24"/>
        </w:rPr>
        <w:tab/>
        <w:t xml:space="preserve">Explain how industrial melanism has occurred in peppered moths.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Explain how natural selection operates on adaptations that increase reproductive success.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color w:val="000000" w:themeColor="text1"/>
          <w:sz w:val="24"/>
          <w:szCs w:val="24"/>
        </w:rPr>
        <w:tab/>
        <w:t xml:space="preserve">What is directional selection?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Default="00886CF1" w:rsidP="00B9794E">
      <w:pPr>
        <w:rPr>
          <w:b/>
          <w:color w:val="FF0000"/>
          <w:sz w:val="24"/>
          <w:szCs w:val="24"/>
        </w:rPr>
      </w:pPr>
    </w:p>
    <w:p w:rsidR="00886CF1" w:rsidRPr="00225803" w:rsidRDefault="00886CF1" w:rsidP="00B9794E">
      <w:pPr>
        <w:rPr>
          <w:b/>
          <w:color w:val="FF0000"/>
          <w:sz w:val="24"/>
          <w:szCs w:val="24"/>
        </w:rPr>
      </w:pPr>
    </w:p>
    <w:p w:rsidR="00B9794E" w:rsidRPr="00225803" w:rsidRDefault="00B9794E" w:rsidP="00B9794E">
      <w:pPr>
        <w:rPr>
          <w:b/>
          <w:sz w:val="24"/>
          <w:szCs w:val="24"/>
        </w:rPr>
      </w:pPr>
      <w:r w:rsidRPr="00225803">
        <w:rPr>
          <w:b/>
          <w:sz w:val="24"/>
          <w:szCs w:val="24"/>
        </w:rPr>
        <w:lastRenderedPageBreak/>
        <w:t>3.2</w:t>
      </w:r>
      <w:r w:rsidRPr="00225803">
        <w:rPr>
          <w:b/>
          <w:sz w:val="24"/>
          <w:szCs w:val="24"/>
        </w:rPr>
        <w:tab/>
      </w:r>
      <w:r w:rsidRPr="00225803">
        <w:rPr>
          <w:b/>
          <w:sz w:val="24"/>
          <w:szCs w:val="24"/>
        </w:rPr>
        <w:tab/>
        <w:t>The Evolutionary Race between Pathogens and Medicines</w:t>
      </w: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What are pathogens?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Pr="00886CF1" w:rsidRDefault="00886CF1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</w:t>
      </w:r>
      <w:r>
        <w:rPr>
          <w:color w:val="000000" w:themeColor="text1"/>
          <w:sz w:val="24"/>
          <w:szCs w:val="24"/>
        </w:rPr>
        <w:tab/>
        <w:t xml:space="preserve">What are antibiotics?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Explain how bacteria can become resistant to antibiotics.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Which factors have led to the development of multi-drug resistant strains of bacteria? </w:t>
      </w: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 xml:space="preserve">Outline some of the ways in which scientists hope to overcome the antibiotic resistance problem. </w:t>
      </w:r>
    </w:p>
    <w:p w:rsidR="00B9794E" w:rsidRDefault="00B9794E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886CF1" w:rsidRDefault="00886CF1" w:rsidP="00B9794E">
      <w:pPr>
        <w:rPr>
          <w:color w:val="000000" w:themeColor="text1"/>
          <w:sz w:val="24"/>
          <w:szCs w:val="24"/>
        </w:rPr>
      </w:pPr>
    </w:p>
    <w:p w:rsidR="00B9794E" w:rsidRPr="008A5D92" w:rsidRDefault="00B9794E" w:rsidP="00B9794E">
      <w:pPr>
        <w:rPr>
          <w:b/>
          <w:color w:val="000000" w:themeColor="text1"/>
          <w:sz w:val="24"/>
          <w:szCs w:val="24"/>
        </w:rPr>
      </w:pPr>
      <w:r w:rsidRPr="008A5D92">
        <w:rPr>
          <w:b/>
          <w:color w:val="000000" w:themeColor="text1"/>
          <w:sz w:val="24"/>
          <w:szCs w:val="24"/>
        </w:rPr>
        <w:lastRenderedPageBreak/>
        <w:t>3.2</w:t>
      </w:r>
      <w:r w:rsidRPr="008A5D92">
        <w:rPr>
          <w:b/>
          <w:color w:val="000000" w:themeColor="text1"/>
          <w:sz w:val="24"/>
          <w:szCs w:val="24"/>
        </w:rPr>
        <w:tab/>
      </w:r>
      <w:r w:rsidRPr="008A5D92">
        <w:rPr>
          <w:b/>
          <w:color w:val="000000" w:themeColor="text1"/>
          <w:sz w:val="24"/>
          <w:szCs w:val="24"/>
        </w:rPr>
        <w:tab/>
        <w:t>Speciation</w:t>
      </w: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ab/>
        <w:t xml:space="preserve">What is speciation?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>Explain how speciation occurs as a result of:</w:t>
      </w:r>
    </w:p>
    <w:p w:rsidR="00B9794E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(a) reproductive isolation –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Pr="00155B72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(b) hybridisation  -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Explain how each of these reproductive isolating mechanisms prevents interbreeding and reduces gene flow between populations. </w:t>
      </w:r>
    </w:p>
    <w:p w:rsidR="00886CF1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(a) Geographical isolation –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 xml:space="preserve">(b) Ecological isolation </w:t>
      </w:r>
      <w:r w:rsidRPr="00886CF1">
        <w:rPr>
          <w:sz w:val="24"/>
          <w:szCs w:val="24"/>
        </w:rPr>
        <w:t xml:space="preserve">– </w:t>
      </w:r>
    </w:p>
    <w:p w:rsidR="00886CF1" w:rsidRDefault="00886CF1" w:rsidP="00B9794E">
      <w:pPr>
        <w:rPr>
          <w:sz w:val="24"/>
          <w:szCs w:val="24"/>
        </w:rPr>
      </w:pPr>
    </w:p>
    <w:p w:rsidR="00886CF1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(c) Seasonal/temporal isolation –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(d) Behavioural isolation – </w:t>
      </w:r>
    </w:p>
    <w:p w:rsidR="00886CF1" w:rsidRDefault="00886CF1" w:rsidP="00B9794E">
      <w:pPr>
        <w:rPr>
          <w:sz w:val="24"/>
          <w:szCs w:val="24"/>
        </w:rPr>
      </w:pPr>
    </w:p>
    <w:p w:rsidR="00B9794E" w:rsidRDefault="00B9794E" w:rsidP="00B9794E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(e) Mechanical isolation – </w:t>
      </w:r>
    </w:p>
    <w:p w:rsidR="00886CF1" w:rsidRPr="0093244B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Explain the difference between allopatric and sympatric speciation.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 xml:space="preserve">What is an endemic species? </w:t>
      </w: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 xml:space="preserve">What is adaptive radiation? </w:t>
      </w:r>
    </w:p>
    <w:p w:rsidR="00886CF1" w:rsidRP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Pr="00E143EB" w:rsidRDefault="00B9794E" w:rsidP="00B9794E">
      <w:pPr>
        <w:rPr>
          <w:b/>
          <w:color w:val="000000" w:themeColor="text1"/>
          <w:sz w:val="24"/>
          <w:szCs w:val="24"/>
        </w:rPr>
      </w:pPr>
      <w:r w:rsidRPr="00E143EB">
        <w:rPr>
          <w:b/>
          <w:color w:val="000000" w:themeColor="text1"/>
          <w:sz w:val="24"/>
          <w:szCs w:val="24"/>
        </w:rPr>
        <w:lastRenderedPageBreak/>
        <w:t>3.3</w:t>
      </w:r>
      <w:r w:rsidRPr="00E143EB">
        <w:rPr>
          <w:b/>
          <w:color w:val="000000" w:themeColor="text1"/>
          <w:sz w:val="24"/>
          <w:szCs w:val="24"/>
        </w:rPr>
        <w:tab/>
      </w:r>
      <w:r w:rsidRPr="00E143EB">
        <w:rPr>
          <w:b/>
          <w:color w:val="000000" w:themeColor="text1"/>
          <w:sz w:val="24"/>
          <w:szCs w:val="24"/>
        </w:rPr>
        <w:tab/>
        <w:t>The Importance of Biodiversity</w:t>
      </w: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ab/>
        <w:t>What is meant by biodiversity?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What is species richness?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Pr="00642949" w:rsidRDefault="00B9794E" w:rsidP="00B9794E">
      <w:pPr>
        <w:rPr>
          <w:sz w:val="24"/>
          <w:szCs w:val="24"/>
        </w:rPr>
      </w:pPr>
      <w:r w:rsidRPr="00642949">
        <w:rPr>
          <w:sz w:val="24"/>
          <w:szCs w:val="24"/>
        </w:rPr>
        <w:t>3.</w:t>
      </w:r>
      <w:r w:rsidRPr="00642949">
        <w:rPr>
          <w:sz w:val="24"/>
          <w:szCs w:val="24"/>
        </w:rPr>
        <w:tab/>
        <w:t xml:space="preserve">What is relative species abundance?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Calculate the index of diversity for the area of woodland in Question 2 (p.148). </w:t>
      </w:r>
      <w:r>
        <w:rPr>
          <w:noProof/>
          <w:lang w:eastAsia="en-GB"/>
        </w:rPr>
        <w:drawing>
          <wp:inline distT="0" distB="0" distL="0" distR="0" wp14:anchorId="138BC919" wp14:editId="74AE73A9">
            <wp:extent cx="2895600" cy="2302369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-127" t="184" r="46964" b="39967"/>
                    <a:stretch/>
                  </pic:blipFill>
                  <pic:spPr bwMode="auto">
                    <a:xfrm>
                      <a:off x="0" y="0"/>
                      <a:ext cx="2896475" cy="2303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9794E" w:rsidRDefault="00B9794E" w:rsidP="00B9794E">
      <w:pPr>
        <w:rPr>
          <w:noProof/>
          <w:lang w:eastAsia="en-GB"/>
        </w:rPr>
      </w:pPr>
      <w:r>
        <w:rPr>
          <w:noProof/>
          <w:lang w:eastAsia="en-GB"/>
        </w:rPr>
        <w:t xml:space="preserve">     </w:t>
      </w:r>
    </w:p>
    <w:p w:rsidR="00B9794E" w:rsidRDefault="00B9794E" w:rsidP="00B9794E">
      <w:pPr>
        <w:rPr>
          <w:noProof/>
          <w:sz w:val="24"/>
          <w:szCs w:val="24"/>
          <w:lang w:eastAsia="en-GB"/>
        </w:rPr>
      </w:pPr>
      <w:r w:rsidRPr="007F7A40">
        <w:rPr>
          <w:noProof/>
          <w:sz w:val="24"/>
          <w:szCs w:val="24"/>
          <w:lang w:eastAsia="en-GB"/>
        </w:rPr>
        <w:t>5.</w:t>
      </w:r>
      <w:r w:rsidRPr="007F7A40">
        <w:rPr>
          <w:noProof/>
          <w:sz w:val="24"/>
          <w:szCs w:val="24"/>
          <w:lang w:eastAsia="en-GB"/>
        </w:rPr>
        <w:tab/>
        <w:t>E</w:t>
      </w:r>
      <w:r>
        <w:rPr>
          <w:noProof/>
          <w:sz w:val="24"/>
          <w:szCs w:val="24"/>
          <w:lang w:eastAsia="en-GB"/>
        </w:rPr>
        <w:t>xplain why in each of these cases we observe high levels of biodiversity:</w:t>
      </w:r>
    </w:p>
    <w:p w:rsidR="00B9794E" w:rsidRDefault="00B9794E" w:rsidP="00B9794E">
      <w:pPr>
        <w:rPr>
          <w:noProof/>
          <w:color w:val="FF0000"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(a)</w:t>
      </w:r>
      <w:r>
        <w:rPr>
          <w:noProof/>
          <w:sz w:val="24"/>
          <w:szCs w:val="24"/>
          <w:lang w:eastAsia="en-GB"/>
        </w:rPr>
        <w:tab/>
        <w:t>Very stable ecosystems –</w:t>
      </w:r>
    </w:p>
    <w:p w:rsidR="00886CF1" w:rsidRPr="00790741" w:rsidRDefault="00886CF1" w:rsidP="00B9794E">
      <w:pPr>
        <w:rPr>
          <w:noProof/>
          <w:color w:val="FF0000"/>
          <w:sz w:val="24"/>
          <w:szCs w:val="24"/>
          <w:lang w:eastAsia="en-GB"/>
        </w:rPr>
      </w:pPr>
    </w:p>
    <w:p w:rsidR="00B9794E" w:rsidRDefault="00B9794E" w:rsidP="00B9794E">
      <w:pPr>
        <w:rPr>
          <w:noProof/>
          <w:color w:val="FF0000"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(b)</w:t>
      </w:r>
      <w:r>
        <w:rPr>
          <w:noProof/>
          <w:sz w:val="24"/>
          <w:szCs w:val="24"/>
          <w:lang w:eastAsia="en-GB"/>
        </w:rPr>
        <w:tab/>
        <w:t>Areas where there are high levels of productivity/photosynthesis –</w:t>
      </w:r>
    </w:p>
    <w:p w:rsidR="00886CF1" w:rsidRPr="00790741" w:rsidRDefault="00886CF1" w:rsidP="00B9794E">
      <w:pPr>
        <w:rPr>
          <w:noProof/>
          <w:color w:val="FF0000"/>
          <w:sz w:val="24"/>
          <w:szCs w:val="24"/>
          <w:lang w:eastAsia="en-GB"/>
        </w:rPr>
      </w:pPr>
    </w:p>
    <w:p w:rsidR="00B9794E" w:rsidRDefault="00B9794E" w:rsidP="00B9794E">
      <w:pPr>
        <w:ind w:left="720" w:hanging="720"/>
        <w:rPr>
          <w:noProof/>
          <w:color w:val="FF0000"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(c)</w:t>
      </w:r>
      <w:r>
        <w:rPr>
          <w:noProof/>
          <w:sz w:val="24"/>
          <w:szCs w:val="24"/>
          <w:lang w:eastAsia="en-GB"/>
        </w:rPr>
        <w:tab/>
        <w:t xml:space="preserve">Areas where organisms can grow and reproduce rapidly – </w:t>
      </w:r>
    </w:p>
    <w:p w:rsidR="00886CF1" w:rsidRPr="00790741" w:rsidRDefault="00886CF1" w:rsidP="00B9794E">
      <w:pPr>
        <w:ind w:left="720" w:hanging="720"/>
        <w:rPr>
          <w:noProof/>
          <w:color w:val="FF0000"/>
          <w:sz w:val="24"/>
          <w:szCs w:val="24"/>
          <w:lang w:eastAsia="en-GB"/>
        </w:rPr>
      </w:pPr>
    </w:p>
    <w:p w:rsidR="00B9794E" w:rsidRPr="00225803" w:rsidRDefault="00B9794E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 xml:space="preserve">Which types of habitats are more vulnerable to loss of biodiversity? </w:t>
      </w:r>
    </w:p>
    <w:p w:rsidR="00B9794E" w:rsidRDefault="00B9794E" w:rsidP="00B9794E">
      <w:pPr>
        <w:rPr>
          <w:color w:val="FF0000"/>
          <w:sz w:val="24"/>
          <w:szCs w:val="24"/>
        </w:rPr>
      </w:pPr>
    </w:p>
    <w:p w:rsidR="00886CF1" w:rsidRPr="00790741" w:rsidRDefault="00886CF1" w:rsidP="00B9794E">
      <w:pPr>
        <w:rPr>
          <w:sz w:val="24"/>
          <w:szCs w:val="24"/>
        </w:rPr>
      </w:pPr>
    </w:p>
    <w:p w:rsidR="00886CF1" w:rsidRPr="00886CF1" w:rsidRDefault="00B9794E" w:rsidP="00B9794E">
      <w:pPr>
        <w:rPr>
          <w:sz w:val="24"/>
          <w:szCs w:val="24"/>
        </w:rPr>
      </w:pPr>
      <w:r w:rsidRPr="00790741">
        <w:rPr>
          <w:sz w:val="24"/>
          <w:szCs w:val="24"/>
        </w:rPr>
        <w:t>7.</w:t>
      </w:r>
      <w:r w:rsidRPr="00790741">
        <w:rPr>
          <w:sz w:val="24"/>
          <w:szCs w:val="24"/>
        </w:rPr>
        <w:tab/>
        <w:t>Explain why it is important to assess biodiversity</w:t>
      </w:r>
      <w:r>
        <w:rPr>
          <w:sz w:val="24"/>
          <w:szCs w:val="24"/>
        </w:rPr>
        <w:t xml:space="preserve"> at different times</w:t>
      </w:r>
      <w:r w:rsidR="00886CF1">
        <w:rPr>
          <w:sz w:val="24"/>
          <w:szCs w:val="24"/>
        </w:rPr>
        <w:t xml:space="preserve">. </w:t>
      </w:r>
    </w:p>
    <w:p w:rsidR="00886CF1" w:rsidRPr="00426997" w:rsidRDefault="00886CF1" w:rsidP="00B9794E">
      <w:pPr>
        <w:rPr>
          <w:b/>
          <w:color w:val="000000" w:themeColor="text1"/>
          <w:sz w:val="24"/>
          <w:szCs w:val="24"/>
        </w:rPr>
      </w:pPr>
    </w:p>
    <w:p w:rsidR="00B9794E" w:rsidRDefault="00B9794E" w:rsidP="00B9794E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lastRenderedPageBreak/>
        <w:t>3.3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Biodiversity w</w:t>
      </w:r>
      <w:r w:rsidRPr="00426997">
        <w:rPr>
          <w:b/>
          <w:color w:val="000000" w:themeColor="text1"/>
          <w:sz w:val="24"/>
          <w:szCs w:val="24"/>
        </w:rPr>
        <w:t>ithin a Species</w:t>
      </w: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ab/>
        <w:t xml:space="preserve">What is a gene pool?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What are mutations?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Explain how mutations can increase the gene pool of a population.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color w:val="000000" w:themeColor="text1"/>
          <w:sz w:val="24"/>
          <w:szCs w:val="24"/>
        </w:rPr>
        <w:tab/>
        <w:t xml:space="preserve">What is the allele frequency?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5.</w:t>
      </w:r>
      <w:r>
        <w:rPr>
          <w:color w:val="000000" w:themeColor="text1"/>
          <w:sz w:val="24"/>
          <w:szCs w:val="24"/>
        </w:rPr>
        <w:tab/>
        <w:t xml:space="preserve">What is genetic diversity?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 xml:space="preserve">Explain why populations with low levels of genetic diversity are vulnerable.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956BB3" w:rsidRDefault="00956BB3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sz w:val="24"/>
          <w:szCs w:val="24"/>
        </w:rPr>
        <w:tab/>
        <w:t xml:space="preserve">How can genetic diversity in populations be measured?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  <w:t xml:space="preserve">Explain why endemic populations are very vulnerable to the introduction of disease.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956BB3" w:rsidRDefault="00956BB3" w:rsidP="00B9794E">
      <w:pPr>
        <w:rPr>
          <w:b/>
          <w:color w:val="000000" w:themeColor="text1"/>
          <w:sz w:val="24"/>
          <w:szCs w:val="24"/>
        </w:rPr>
      </w:pPr>
    </w:p>
    <w:p w:rsidR="00956BB3" w:rsidRDefault="00956BB3" w:rsidP="00B9794E">
      <w:pPr>
        <w:rPr>
          <w:b/>
          <w:color w:val="000000" w:themeColor="text1"/>
          <w:sz w:val="24"/>
          <w:szCs w:val="24"/>
        </w:rPr>
      </w:pPr>
    </w:p>
    <w:p w:rsidR="00B9794E" w:rsidRDefault="00B9794E" w:rsidP="00B9794E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3.3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Ecosystem Services</w:t>
      </w: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ab/>
        <w:t xml:space="preserve">List some ethical reasons for maintaining biodiversity. </w:t>
      </w: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What are ecosystem services? Give examples. </w:t>
      </w:r>
    </w:p>
    <w:p w:rsidR="00886CF1" w:rsidRDefault="00886CF1" w:rsidP="00886CF1">
      <w:pPr>
        <w:rPr>
          <w:color w:val="FF0000"/>
          <w:sz w:val="24"/>
          <w:szCs w:val="24"/>
        </w:rPr>
      </w:pPr>
    </w:p>
    <w:p w:rsidR="00886CF1" w:rsidRDefault="00886CF1" w:rsidP="00886CF1">
      <w:pPr>
        <w:rPr>
          <w:color w:val="FF0000"/>
          <w:sz w:val="24"/>
          <w:szCs w:val="24"/>
        </w:rPr>
      </w:pPr>
    </w:p>
    <w:p w:rsidR="00886CF1" w:rsidRDefault="00886CF1" w:rsidP="00886CF1">
      <w:pPr>
        <w:rPr>
          <w:color w:val="FF0000"/>
          <w:sz w:val="24"/>
          <w:szCs w:val="24"/>
        </w:rPr>
      </w:pPr>
    </w:p>
    <w:p w:rsidR="00886CF1" w:rsidRDefault="00886CF1" w:rsidP="00886CF1">
      <w:pPr>
        <w:rPr>
          <w:color w:val="FF0000"/>
          <w:sz w:val="24"/>
          <w:szCs w:val="24"/>
        </w:rPr>
      </w:pPr>
    </w:p>
    <w:p w:rsidR="00886CF1" w:rsidRDefault="00886CF1" w:rsidP="00886CF1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3.3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Ex-Situ and In-Situ Conservation</w:t>
      </w: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What is conservation?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Explain the difference between ex-situ and in-situ conservation. Give examples.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</w:t>
      </w:r>
      <w:r>
        <w:rPr>
          <w:color w:val="000000" w:themeColor="text1"/>
          <w:sz w:val="24"/>
          <w:szCs w:val="24"/>
        </w:rPr>
        <w:tab/>
        <w:t xml:space="preserve">How are seeds stored in seed banks? 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color w:val="000000" w:themeColor="text1"/>
          <w:sz w:val="24"/>
          <w:szCs w:val="24"/>
        </w:rPr>
        <w:tab/>
        <w:t xml:space="preserve">Describe some of the issues associated with captive breeding programmes. </w:t>
      </w: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Explain why poachers are a problem.</w:t>
      </w: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886CF1" w:rsidRDefault="00886CF1" w:rsidP="00B9794E">
      <w:pPr>
        <w:rPr>
          <w:color w:val="FF0000"/>
          <w:sz w:val="24"/>
          <w:szCs w:val="24"/>
        </w:rPr>
      </w:pPr>
    </w:p>
    <w:p w:rsidR="00B9794E" w:rsidRDefault="00B9794E" w:rsidP="00B9794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6.</w:t>
      </w:r>
      <w:r>
        <w:rPr>
          <w:color w:val="000000" w:themeColor="text1"/>
          <w:sz w:val="24"/>
          <w:szCs w:val="24"/>
        </w:rPr>
        <w:tab/>
        <w:t xml:space="preserve">Give examples of some threats to biodiversity. </w:t>
      </w: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886CF1" w:rsidRDefault="00886CF1" w:rsidP="00B9794E">
      <w:pPr>
        <w:rPr>
          <w:sz w:val="24"/>
          <w:szCs w:val="24"/>
        </w:rPr>
      </w:pPr>
    </w:p>
    <w:p w:rsidR="00B9794E" w:rsidRDefault="00B9794E" w:rsidP="00B9794E">
      <w:pPr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sz w:val="24"/>
          <w:szCs w:val="24"/>
        </w:rPr>
        <w:tab/>
        <w:t xml:space="preserve">What is sustainability? </w:t>
      </w:r>
    </w:p>
    <w:p w:rsidR="00B9794E" w:rsidRPr="0064788B" w:rsidRDefault="00B9794E" w:rsidP="00B9794E">
      <w:pPr>
        <w:rPr>
          <w:color w:val="FF0000"/>
          <w:sz w:val="24"/>
          <w:szCs w:val="24"/>
        </w:rPr>
      </w:pPr>
    </w:p>
    <w:p w:rsidR="00B9794E" w:rsidRPr="001D3E24" w:rsidRDefault="00B9794E" w:rsidP="00B9794E">
      <w:pPr>
        <w:rPr>
          <w:color w:val="000000" w:themeColor="text1"/>
          <w:sz w:val="24"/>
          <w:szCs w:val="24"/>
        </w:rPr>
      </w:pPr>
    </w:p>
    <w:p w:rsidR="00B9794E" w:rsidRDefault="00B9794E" w:rsidP="00B9794E">
      <w:pPr>
        <w:rPr>
          <w:b/>
          <w:color w:val="000000" w:themeColor="text1"/>
          <w:sz w:val="24"/>
          <w:szCs w:val="24"/>
        </w:rPr>
      </w:pPr>
    </w:p>
    <w:p w:rsidR="00886CF1" w:rsidRDefault="00886CF1" w:rsidP="00B9794E">
      <w:pPr>
        <w:rPr>
          <w:b/>
          <w:color w:val="000000" w:themeColor="text1"/>
          <w:sz w:val="24"/>
          <w:szCs w:val="24"/>
        </w:rPr>
      </w:pPr>
    </w:p>
    <w:p w:rsidR="00886CF1" w:rsidRDefault="00886CF1" w:rsidP="00B9794E">
      <w:pPr>
        <w:rPr>
          <w:b/>
          <w:color w:val="000000" w:themeColor="text1"/>
          <w:sz w:val="24"/>
          <w:szCs w:val="24"/>
        </w:rPr>
      </w:pPr>
    </w:p>
    <w:p w:rsidR="00886CF1" w:rsidRPr="00426997" w:rsidRDefault="00886CF1" w:rsidP="00B9794E">
      <w:pPr>
        <w:rPr>
          <w:b/>
          <w:color w:val="000000" w:themeColor="text1"/>
          <w:sz w:val="24"/>
          <w:szCs w:val="24"/>
        </w:rPr>
      </w:pPr>
    </w:p>
    <w:p w:rsidR="007B4456" w:rsidRPr="007B4456" w:rsidRDefault="007B4456">
      <w:pPr>
        <w:rPr>
          <w:b/>
          <w:sz w:val="24"/>
          <w:szCs w:val="24"/>
        </w:rPr>
      </w:pPr>
      <w:bookmarkStart w:id="0" w:name="_GoBack"/>
      <w:bookmarkEnd w:id="0"/>
    </w:p>
    <w:sectPr w:rsidR="007B4456" w:rsidRPr="007B4456" w:rsidSect="007B44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2BA" w:rsidRDefault="006142BA" w:rsidP="007B4456">
      <w:pPr>
        <w:spacing w:after="0" w:line="240" w:lineRule="auto"/>
      </w:pPr>
      <w:r>
        <w:separator/>
      </w:r>
    </w:p>
  </w:endnote>
  <w:endnote w:type="continuationSeparator" w:id="0">
    <w:p w:rsidR="006142BA" w:rsidRDefault="006142BA" w:rsidP="007B4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2BA" w:rsidRDefault="006142BA" w:rsidP="007B4456">
      <w:pPr>
        <w:spacing w:after="0" w:line="240" w:lineRule="auto"/>
      </w:pPr>
      <w:r>
        <w:separator/>
      </w:r>
    </w:p>
  </w:footnote>
  <w:footnote w:type="continuationSeparator" w:id="0">
    <w:p w:rsidR="006142BA" w:rsidRDefault="006142BA" w:rsidP="007B4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20A14"/>
    <w:multiLevelType w:val="hybridMultilevel"/>
    <w:tmpl w:val="9FBC5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A576C"/>
    <w:multiLevelType w:val="hybridMultilevel"/>
    <w:tmpl w:val="12FEE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96BC8"/>
    <w:multiLevelType w:val="hybridMultilevel"/>
    <w:tmpl w:val="713ED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B1FB5"/>
    <w:multiLevelType w:val="hybridMultilevel"/>
    <w:tmpl w:val="43A6A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E7E52"/>
    <w:multiLevelType w:val="hybridMultilevel"/>
    <w:tmpl w:val="D834DC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C54509"/>
    <w:multiLevelType w:val="hybridMultilevel"/>
    <w:tmpl w:val="56046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52C43"/>
    <w:multiLevelType w:val="hybridMultilevel"/>
    <w:tmpl w:val="794CC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5984DC4"/>
    <w:multiLevelType w:val="hybridMultilevel"/>
    <w:tmpl w:val="430820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5841DE"/>
    <w:multiLevelType w:val="hybridMultilevel"/>
    <w:tmpl w:val="63F64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E85310"/>
    <w:multiLevelType w:val="hybridMultilevel"/>
    <w:tmpl w:val="AF0A8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C0B20"/>
    <w:multiLevelType w:val="hybridMultilevel"/>
    <w:tmpl w:val="D7149D3A"/>
    <w:lvl w:ilvl="0" w:tplc="25C8D4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792DCD"/>
    <w:multiLevelType w:val="hybridMultilevel"/>
    <w:tmpl w:val="7DC68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97A7FC2"/>
    <w:multiLevelType w:val="hybridMultilevel"/>
    <w:tmpl w:val="2FA2C3C4"/>
    <w:lvl w:ilvl="0" w:tplc="C9401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1E6886"/>
    <w:multiLevelType w:val="hybridMultilevel"/>
    <w:tmpl w:val="689C9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CB0564"/>
    <w:multiLevelType w:val="hybridMultilevel"/>
    <w:tmpl w:val="E5ACA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14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10"/>
  </w:num>
  <w:num w:numId="10">
    <w:abstractNumId w:val="13"/>
  </w:num>
  <w:num w:numId="11">
    <w:abstractNumId w:val="8"/>
  </w:num>
  <w:num w:numId="12">
    <w:abstractNumId w:val="0"/>
  </w:num>
  <w:num w:numId="13">
    <w:abstractNumId w:val="9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56"/>
    <w:rsid w:val="000254D3"/>
    <w:rsid w:val="0004678B"/>
    <w:rsid w:val="000A4991"/>
    <w:rsid w:val="000E3AA8"/>
    <w:rsid w:val="000F4CC7"/>
    <w:rsid w:val="00155B72"/>
    <w:rsid w:val="001D3E24"/>
    <w:rsid w:val="001F755B"/>
    <w:rsid w:val="00225803"/>
    <w:rsid w:val="003D39EB"/>
    <w:rsid w:val="00426997"/>
    <w:rsid w:val="005E5BA7"/>
    <w:rsid w:val="006142BA"/>
    <w:rsid w:val="00625B78"/>
    <w:rsid w:val="00642949"/>
    <w:rsid w:val="0064788B"/>
    <w:rsid w:val="006536B8"/>
    <w:rsid w:val="006678F0"/>
    <w:rsid w:val="00673DCF"/>
    <w:rsid w:val="006F6FEA"/>
    <w:rsid w:val="0070376D"/>
    <w:rsid w:val="00790741"/>
    <w:rsid w:val="007B4456"/>
    <w:rsid w:val="007E6CD8"/>
    <w:rsid w:val="007F7A40"/>
    <w:rsid w:val="00847EE7"/>
    <w:rsid w:val="00883935"/>
    <w:rsid w:val="00886838"/>
    <w:rsid w:val="00886CF1"/>
    <w:rsid w:val="008A5D92"/>
    <w:rsid w:val="008E03BD"/>
    <w:rsid w:val="008F15AD"/>
    <w:rsid w:val="00901445"/>
    <w:rsid w:val="0093244B"/>
    <w:rsid w:val="00954BC2"/>
    <w:rsid w:val="00956BB3"/>
    <w:rsid w:val="009707B5"/>
    <w:rsid w:val="009E3463"/>
    <w:rsid w:val="00A82244"/>
    <w:rsid w:val="00A92B83"/>
    <w:rsid w:val="00AB1E93"/>
    <w:rsid w:val="00B17058"/>
    <w:rsid w:val="00B22FA5"/>
    <w:rsid w:val="00B301F7"/>
    <w:rsid w:val="00B9794E"/>
    <w:rsid w:val="00BF0627"/>
    <w:rsid w:val="00BF5525"/>
    <w:rsid w:val="00BF5537"/>
    <w:rsid w:val="00C43A57"/>
    <w:rsid w:val="00C459BF"/>
    <w:rsid w:val="00D31265"/>
    <w:rsid w:val="00DA4636"/>
    <w:rsid w:val="00DA5333"/>
    <w:rsid w:val="00DC1F1D"/>
    <w:rsid w:val="00DF289B"/>
    <w:rsid w:val="00E143EB"/>
    <w:rsid w:val="00E25082"/>
    <w:rsid w:val="00EB5A9D"/>
    <w:rsid w:val="00EF5FBA"/>
    <w:rsid w:val="00F34881"/>
    <w:rsid w:val="00FE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942B862"/>
  <w15:chartTrackingRefBased/>
  <w15:docId w15:val="{68467A12-69C4-40C6-A0CA-178DECF37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4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4456"/>
  </w:style>
  <w:style w:type="paragraph" w:styleId="Footer">
    <w:name w:val="footer"/>
    <w:basedOn w:val="Normal"/>
    <w:link w:val="FooterChar"/>
    <w:uiPriority w:val="99"/>
    <w:unhideWhenUsed/>
    <w:rsid w:val="007B44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456"/>
  </w:style>
  <w:style w:type="paragraph" w:styleId="ListParagraph">
    <w:name w:val="List Paragraph"/>
    <w:basedOn w:val="Normal"/>
    <w:uiPriority w:val="34"/>
    <w:qFormat/>
    <w:rsid w:val="00BF5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3A1A3701</Template>
  <TotalTime>1</TotalTime>
  <Pages>11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3</cp:revision>
  <dcterms:created xsi:type="dcterms:W3CDTF">2019-04-29T13:16:00Z</dcterms:created>
  <dcterms:modified xsi:type="dcterms:W3CDTF">2019-04-29T13:17:00Z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2019-04-27T12:36:46.6185156Z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