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F4B50" w14:textId="77777777" w:rsidR="00CA60B6" w:rsidRDefault="00CA60B6">
      <w:pPr>
        <w:rPr>
          <w:rFonts w:cstheme="minorHAnsi"/>
          <w:b/>
          <w:sz w:val="24"/>
          <w:szCs w:val="24"/>
        </w:rPr>
      </w:pPr>
    </w:p>
    <w:p w14:paraId="58DF87F4" w14:textId="061D4B81" w:rsidR="00CA60B6" w:rsidRDefault="00CA60B6">
      <w:pPr>
        <w:rPr>
          <w:rFonts w:cstheme="minorHAnsi"/>
          <w:b/>
          <w:sz w:val="24"/>
          <w:szCs w:val="24"/>
        </w:rPr>
      </w:pPr>
    </w:p>
    <w:p w14:paraId="180BC95C" w14:textId="6DC27A6D" w:rsidR="00AB1F42" w:rsidRPr="00994EDF" w:rsidRDefault="00562B99">
      <w:pPr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t>Sustainability</w:t>
      </w:r>
    </w:p>
    <w:p w14:paraId="7298BBF7" w14:textId="09B15878" w:rsidR="00562B99" w:rsidRPr="00994EDF" w:rsidRDefault="00562B99">
      <w:pPr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t>Sustainable development</w:t>
      </w:r>
      <w:bookmarkStart w:id="0" w:name="_GoBack"/>
      <w:bookmarkEnd w:id="0"/>
    </w:p>
    <w:p w14:paraId="2B0FD2C5" w14:textId="77777777" w:rsidR="00405922" w:rsidRDefault="00405922" w:rsidP="0040592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Minimise effects on habitats and wildlife whilst providing food, housing, energy, transport systems. </w:t>
      </w:r>
    </w:p>
    <w:p w14:paraId="08149D0E" w14:textId="77777777" w:rsidR="00333E58" w:rsidRPr="00994EDF" w:rsidRDefault="00333E58" w:rsidP="00333E58">
      <w:pPr>
        <w:rPr>
          <w:rFonts w:cstheme="minorHAnsi"/>
          <w:sz w:val="24"/>
          <w:szCs w:val="24"/>
        </w:rPr>
      </w:pPr>
      <w:r w:rsidRPr="00994EDF">
        <w:rPr>
          <w:rFonts w:cstheme="minorHAnsi"/>
          <w:sz w:val="24"/>
          <w:szCs w:val="24"/>
        </w:rPr>
        <w:t>What is the difference between conservation and preservation? (2 marks)</w:t>
      </w:r>
    </w:p>
    <w:p w14:paraId="19D9DCAF" w14:textId="77777777" w:rsidR="00333E58" w:rsidRPr="006800B8" w:rsidRDefault="00333E58" w:rsidP="00333E58">
      <w:pPr>
        <w:rPr>
          <w:rFonts w:cstheme="minorHAnsi"/>
          <w:color w:val="FF0000"/>
          <w:sz w:val="24"/>
          <w:szCs w:val="24"/>
        </w:rPr>
      </w:pPr>
      <w:r w:rsidRPr="006800B8">
        <w:rPr>
          <w:rFonts w:cstheme="minorHAnsi"/>
          <w:color w:val="FF0000"/>
          <w:sz w:val="24"/>
          <w:szCs w:val="24"/>
        </w:rPr>
        <w:t xml:space="preserve">Conservation is the wise use of a resource, preservation is the non-use of that resource. </w:t>
      </w:r>
    </w:p>
    <w:p w14:paraId="0288741D" w14:textId="115FA4AA" w:rsidR="00A86B5E" w:rsidRDefault="00A86B5E">
      <w:pPr>
        <w:rPr>
          <w:rFonts w:cstheme="minorHAnsi"/>
          <w:sz w:val="24"/>
          <w:szCs w:val="24"/>
        </w:rPr>
      </w:pPr>
    </w:p>
    <w:p w14:paraId="48661864" w14:textId="08837D8A" w:rsidR="00BE08B7" w:rsidRDefault="00BE08B7">
      <w:pPr>
        <w:rPr>
          <w:rFonts w:cstheme="minorHAnsi"/>
          <w:sz w:val="24"/>
          <w:szCs w:val="24"/>
        </w:rPr>
      </w:pPr>
    </w:p>
    <w:p w14:paraId="3773CBA9" w14:textId="7058D288" w:rsidR="00405922" w:rsidRDefault="00405922">
      <w:pPr>
        <w:rPr>
          <w:rFonts w:cstheme="minorHAnsi"/>
          <w:sz w:val="24"/>
          <w:szCs w:val="24"/>
        </w:rPr>
      </w:pPr>
    </w:p>
    <w:p w14:paraId="1A9197D5" w14:textId="77777777" w:rsidR="00405922" w:rsidRPr="00994EDF" w:rsidRDefault="00405922">
      <w:pPr>
        <w:rPr>
          <w:rFonts w:cstheme="minorHAnsi"/>
          <w:sz w:val="24"/>
          <w:szCs w:val="24"/>
        </w:rPr>
      </w:pPr>
    </w:p>
    <w:sectPr w:rsidR="00405922" w:rsidRPr="00994EDF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DE679B" w:rsidRDefault="00DE679B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DE679B" w:rsidRDefault="00DE679B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DE679B" w:rsidRDefault="00DE679B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DE679B" w:rsidRDefault="00DE679B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764922"/>
    <w:multiLevelType w:val="hybridMultilevel"/>
    <w:tmpl w:val="B2ECAD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5C5C6A"/>
    <w:multiLevelType w:val="hybridMultilevel"/>
    <w:tmpl w:val="3710B1F0"/>
    <w:lvl w:ilvl="0" w:tplc="06960F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F3192E"/>
    <w:multiLevelType w:val="hybridMultilevel"/>
    <w:tmpl w:val="7390B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4D03F8"/>
    <w:multiLevelType w:val="hybridMultilevel"/>
    <w:tmpl w:val="054236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81642D"/>
    <w:multiLevelType w:val="hybridMultilevel"/>
    <w:tmpl w:val="BCB87AB0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1773F"/>
    <w:multiLevelType w:val="hybridMultilevel"/>
    <w:tmpl w:val="E2B86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0D447E"/>
    <w:multiLevelType w:val="hybridMultilevel"/>
    <w:tmpl w:val="A9943556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E311A"/>
    <w:multiLevelType w:val="hybridMultilevel"/>
    <w:tmpl w:val="46E8A9BC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720DC4"/>
    <w:multiLevelType w:val="hybridMultilevel"/>
    <w:tmpl w:val="95DA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5F1E1C"/>
    <w:multiLevelType w:val="hybridMultilevel"/>
    <w:tmpl w:val="88C20ECE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637B2F"/>
    <w:multiLevelType w:val="hybridMultilevel"/>
    <w:tmpl w:val="2D96360E"/>
    <w:lvl w:ilvl="0" w:tplc="06960FE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7E44782"/>
    <w:multiLevelType w:val="hybridMultilevel"/>
    <w:tmpl w:val="1FDA6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B02F54"/>
    <w:multiLevelType w:val="hybridMultilevel"/>
    <w:tmpl w:val="B65A135A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0"/>
  </w:num>
  <w:num w:numId="4">
    <w:abstractNumId w:val="30"/>
  </w:num>
  <w:num w:numId="5">
    <w:abstractNumId w:val="18"/>
  </w:num>
  <w:num w:numId="6">
    <w:abstractNumId w:val="35"/>
  </w:num>
  <w:num w:numId="7">
    <w:abstractNumId w:val="34"/>
  </w:num>
  <w:num w:numId="8">
    <w:abstractNumId w:val="17"/>
  </w:num>
  <w:num w:numId="9">
    <w:abstractNumId w:val="16"/>
  </w:num>
  <w:num w:numId="10">
    <w:abstractNumId w:val="26"/>
  </w:num>
  <w:num w:numId="11">
    <w:abstractNumId w:val="24"/>
  </w:num>
  <w:num w:numId="12">
    <w:abstractNumId w:val="8"/>
  </w:num>
  <w:num w:numId="13">
    <w:abstractNumId w:val="9"/>
  </w:num>
  <w:num w:numId="14">
    <w:abstractNumId w:val="20"/>
  </w:num>
  <w:num w:numId="15">
    <w:abstractNumId w:val="23"/>
  </w:num>
  <w:num w:numId="16">
    <w:abstractNumId w:val="2"/>
  </w:num>
  <w:num w:numId="17">
    <w:abstractNumId w:val="7"/>
  </w:num>
  <w:num w:numId="18">
    <w:abstractNumId w:val="1"/>
  </w:num>
  <w:num w:numId="19">
    <w:abstractNumId w:val="21"/>
  </w:num>
  <w:num w:numId="20">
    <w:abstractNumId w:val="22"/>
  </w:num>
  <w:num w:numId="21">
    <w:abstractNumId w:val="19"/>
  </w:num>
  <w:num w:numId="22">
    <w:abstractNumId w:val="0"/>
  </w:num>
  <w:num w:numId="23">
    <w:abstractNumId w:val="27"/>
  </w:num>
  <w:num w:numId="24">
    <w:abstractNumId w:val="12"/>
  </w:num>
  <w:num w:numId="25">
    <w:abstractNumId w:val="13"/>
  </w:num>
  <w:num w:numId="26">
    <w:abstractNumId w:val="29"/>
  </w:num>
  <w:num w:numId="27">
    <w:abstractNumId w:val="4"/>
  </w:num>
  <w:num w:numId="28">
    <w:abstractNumId w:val="3"/>
  </w:num>
  <w:num w:numId="29">
    <w:abstractNumId w:val="31"/>
  </w:num>
  <w:num w:numId="30">
    <w:abstractNumId w:val="28"/>
  </w:num>
  <w:num w:numId="31">
    <w:abstractNumId w:val="14"/>
  </w:num>
  <w:num w:numId="32">
    <w:abstractNumId w:val="37"/>
  </w:num>
  <w:num w:numId="33">
    <w:abstractNumId w:val="5"/>
  </w:num>
  <w:num w:numId="34">
    <w:abstractNumId w:val="15"/>
  </w:num>
  <w:num w:numId="35">
    <w:abstractNumId w:val="32"/>
  </w:num>
  <w:num w:numId="36">
    <w:abstractNumId w:val="41"/>
  </w:num>
  <w:num w:numId="37">
    <w:abstractNumId w:val="6"/>
  </w:num>
  <w:num w:numId="38">
    <w:abstractNumId w:val="39"/>
  </w:num>
  <w:num w:numId="39">
    <w:abstractNumId w:val="36"/>
  </w:num>
  <w:num w:numId="40">
    <w:abstractNumId w:val="33"/>
  </w:num>
  <w:num w:numId="41">
    <w:abstractNumId w:val="25"/>
  </w:num>
  <w:num w:numId="42">
    <w:abstractNumId w:val="42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D5BAC"/>
    <w:rsid w:val="000E7E0C"/>
    <w:rsid w:val="000F00A1"/>
    <w:rsid w:val="000F6945"/>
    <w:rsid w:val="00100333"/>
    <w:rsid w:val="00115C1B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5366"/>
    <w:rsid w:val="002528E1"/>
    <w:rsid w:val="00256B50"/>
    <w:rsid w:val="0028529D"/>
    <w:rsid w:val="002A1D5B"/>
    <w:rsid w:val="002C4FB4"/>
    <w:rsid w:val="002E1E3B"/>
    <w:rsid w:val="002F0769"/>
    <w:rsid w:val="002F5B24"/>
    <w:rsid w:val="003123E7"/>
    <w:rsid w:val="00333E58"/>
    <w:rsid w:val="00346228"/>
    <w:rsid w:val="00346BE8"/>
    <w:rsid w:val="00347668"/>
    <w:rsid w:val="00366FB8"/>
    <w:rsid w:val="00387187"/>
    <w:rsid w:val="003A752C"/>
    <w:rsid w:val="003C0CE6"/>
    <w:rsid w:val="003D3F9C"/>
    <w:rsid w:val="00405922"/>
    <w:rsid w:val="00414963"/>
    <w:rsid w:val="00415AA0"/>
    <w:rsid w:val="004307C6"/>
    <w:rsid w:val="00450E49"/>
    <w:rsid w:val="004705DE"/>
    <w:rsid w:val="00471A06"/>
    <w:rsid w:val="00497FD5"/>
    <w:rsid w:val="004C23B1"/>
    <w:rsid w:val="004C4F81"/>
    <w:rsid w:val="004F3DE6"/>
    <w:rsid w:val="004F4764"/>
    <w:rsid w:val="00506B3E"/>
    <w:rsid w:val="00510B8E"/>
    <w:rsid w:val="005142F1"/>
    <w:rsid w:val="00562B99"/>
    <w:rsid w:val="005647EF"/>
    <w:rsid w:val="0057047B"/>
    <w:rsid w:val="005827FB"/>
    <w:rsid w:val="00595338"/>
    <w:rsid w:val="00596AA0"/>
    <w:rsid w:val="005C47D0"/>
    <w:rsid w:val="005C64BB"/>
    <w:rsid w:val="005F2DFB"/>
    <w:rsid w:val="006017E9"/>
    <w:rsid w:val="00607DCA"/>
    <w:rsid w:val="006800B8"/>
    <w:rsid w:val="00692F50"/>
    <w:rsid w:val="006C1C90"/>
    <w:rsid w:val="006F389B"/>
    <w:rsid w:val="007056BC"/>
    <w:rsid w:val="0072300D"/>
    <w:rsid w:val="00740751"/>
    <w:rsid w:val="00757F13"/>
    <w:rsid w:val="007832CB"/>
    <w:rsid w:val="007C504E"/>
    <w:rsid w:val="007F79B7"/>
    <w:rsid w:val="007F7FFE"/>
    <w:rsid w:val="00804631"/>
    <w:rsid w:val="00821692"/>
    <w:rsid w:val="008630FB"/>
    <w:rsid w:val="00865676"/>
    <w:rsid w:val="008E6788"/>
    <w:rsid w:val="009071CA"/>
    <w:rsid w:val="00992B95"/>
    <w:rsid w:val="00994EDF"/>
    <w:rsid w:val="009A4551"/>
    <w:rsid w:val="009B77DD"/>
    <w:rsid w:val="009D266A"/>
    <w:rsid w:val="00A1532D"/>
    <w:rsid w:val="00A34656"/>
    <w:rsid w:val="00A37C3A"/>
    <w:rsid w:val="00A85B5A"/>
    <w:rsid w:val="00A86B5E"/>
    <w:rsid w:val="00AB1F42"/>
    <w:rsid w:val="00AE2284"/>
    <w:rsid w:val="00AF2231"/>
    <w:rsid w:val="00B029D1"/>
    <w:rsid w:val="00B36227"/>
    <w:rsid w:val="00B90B32"/>
    <w:rsid w:val="00BC7302"/>
    <w:rsid w:val="00BD45E8"/>
    <w:rsid w:val="00BE08B7"/>
    <w:rsid w:val="00C025E6"/>
    <w:rsid w:val="00C04B17"/>
    <w:rsid w:val="00C52086"/>
    <w:rsid w:val="00C569D5"/>
    <w:rsid w:val="00C61F3D"/>
    <w:rsid w:val="00CA60B6"/>
    <w:rsid w:val="00CB3075"/>
    <w:rsid w:val="00CB4BCE"/>
    <w:rsid w:val="00D04890"/>
    <w:rsid w:val="00D12D3E"/>
    <w:rsid w:val="00D214F2"/>
    <w:rsid w:val="00D362A8"/>
    <w:rsid w:val="00D6500A"/>
    <w:rsid w:val="00D659BB"/>
    <w:rsid w:val="00D81A5F"/>
    <w:rsid w:val="00DC0FB4"/>
    <w:rsid w:val="00DE65D3"/>
    <w:rsid w:val="00DE679B"/>
    <w:rsid w:val="00E121E2"/>
    <w:rsid w:val="00E67C5F"/>
    <w:rsid w:val="00EC6D02"/>
    <w:rsid w:val="00ED29A2"/>
    <w:rsid w:val="00F23143"/>
    <w:rsid w:val="00F333F4"/>
    <w:rsid w:val="00F37B0A"/>
    <w:rsid w:val="00F80E82"/>
    <w:rsid w:val="00FA0314"/>
    <w:rsid w:val="00FC4763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82565B2C</Template>
  <TotalTime>2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5</cp:revision>
  <dcterms:created xsi:type="dcterms:W3CDTF">2019-01-31T14:45:00Z</dcterms:created>
  <dcterms:modified xsi:type="dcterms:W3CDTF">2019-02-01T21:13:00Z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