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46E08" w14:textId="5149DE23" w:rsidR="00552411" w:rsidRPr="00342A89" w:rsidRDefault="00342A89" w:rsidP="00342A89">
      <w:r w:rsidRPr="00342A89">
        <w:drawing>
          <wp:inline distT="0" distB="0" distL="0" distR="0" wp14:anchorId="19DBBB8F" wp14:editId="7C5521AD">
            <wp:extent cx="6690268" cy="8588375"/>
            <wp:effectExtent l="0" t="0" r="0" b="317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t="2635" r="2574" b="781"/>
                    <a:stretch/>
                  </pic:blipFill>
                  <pic:spPr>
                    <a:xfrm>
                      <a:off x="0" y="0"/>
                      <a:ext cx="6701797" cy="860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2411" w:rsidRPr="00342A89">
        <w:t xml:space="preserve"> </w:t>
      </w:r>
      <w:bookmarkStart w:id="0" w:name="_GoBack"/>
      <w:bookmarkEnd w:id="0"/>
    </w:p>
    <w:sectPr w:rsidR="00552411" w:rsidRPr="00342A89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9A2F2F" w:rsidRDefault="009A2F2F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9A2F2F" w:rsidRDefault="009A2F2F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9A2F2F" w:rsidRDefault="009A2F2F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9A2F2F" w:rsidRDefault="009A2F2F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4795"/>
    <w:multiLevelType w:val="hybridMultilevel"/>
    <w:tmpl w:val="760C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B1A82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B787A"/>
    <w:multiLevelType w:val="hybridMultilevel"/>
    <w:tmpl w:val="6CE28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01D8C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5E57F5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18F5364"/>
    <w:multiLevelType w:val="hybridMultilevel"/>
    <w:tmpl w:val="C3B468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B735EF"/>
    <w:multiLevelType w:val="hybridMultilevel"/>
    <w:tmpl w:val="AA424E92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946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48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A28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D80C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80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C6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8AE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C04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DCD6AD7"/>
    <w:multiLevelType w:val="hybridMultilevel"/>
    <w:tmpl w:val="7EB09118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56949"/>
    <w:rsid w:val="000D5BAC"/>
    <w:rsid w:val="000E7E0C"/>
    <w:rsid w:val="000F00A1"/>
    <w:rsid w:val="000F6945"/>
    <w:rsid w:val="00100333"/>
    <w:rsid w:val="00115C1B"/>
    <w:rsid w:val="00120728"/>
    <w:rsid w:val="00126522"/>
    <w:rsid w:val="001304D5"/>
    <w:rsid w:val="00132521"/>
    <w:rsid w:val="00140D36"/>
    <w:rsid w:val="001425D9"/>
    <w:rsid w:val="0014417D"/>
    <w:rsid w:val="00156BD1"/>
    <w:rsid w:val="00160445"/>
    <w:rsid w:val="001678D0"/>
    <w:rsid w:val="001710B7"/>
    <w:rsid w:val="001740A5"/>
    <w:rsid w:val="001A5980"/>
    <w:rsid w:val="001B7383"/>
    <w:rsid w:val="001F0C4B"/>
    <w:rsid w:val="001F0D44"/>
    <w:rsid w:val="001F65CB"/>
    <w:rsid w:val="00214E34"/>
    <w:rsid w:val="00225366"/>
    <w:rsid w:val="00256B50"/>
    <w:rsid w:val="0028529D"/>
    <w:rsid w:val="002A1D5B"/>
    <w:rsid w:val="002A499D"/>
    <w:rsid w:val="002C4FB4"/>
    <w:rsid w:val="002E1E3B"/>
    <w:rsid w:val="002F0769"/>
    <w:rsid w:val="002F5B24"/>
    <w:rsid w:val="003123E7"/>
    <w:rsid w:val="00342A89"/>
    <w:rsid w:val="00346228"/>
    <w:rsid w:val="00346BE8"/>
    <w:rsid w:val="00347668"/>
    <w:rsid w:val="00387187"/>
    <w:rsid w:val="003A752C"/>
    <w:rsid w:val="003C0CE6"/>
    <w:rsid w:val="003C6A10"/>
    <w:rsid w:val="003D3F9C"/>
    <w:rsid w:val="003D4C94"/>
    <w:rsid w:val="00414963"/>
    <w:rsid w:val="00415AA0"/>
    <w:rsid w:val="00417DCE"/>
    <w:rsid w:val="004307C6"/>
    <w:rsid w:val="00450E49"/>
    <w:rsid w:val="004705DE"/>
    <w:rsid w:val="00471A06"/>
    <w:rsid w:val="00497FD5"/>
    <w:rsid w:val="004A4E43"/>
    <w:rsid w:val="004C0813"/>
    <w:rsid w:val="004C23B1"/>
    <w:rsid w:val="004C4F81"/>
    <w:rsid w:val="004F15B4"/>
    <w:rsid w:val="004F3DE6"/>
    <w:rsid w:val="004F4764"/>
    <w:rsid w:val="00506B3E"/>
    <w:rsid w:val="00510B8E"/>
    <w:rsid w:val="005142F1"/>
    <w:rsid w:val="00552130"/>
    <w:rsid w:val="00552411"/>
    <w:rsid w:val="00562B99"/>
    <w:rsid w:val="005647EF"/>
    <w:rsid w:val="0057047B"/>
    <w:rsid w:val="00571BF4"/>
    <w:rsid w:val="005827FB"/>
    <w:rsid w:val="00595338"/>
    <w:rsid w:val="00596AA0"/>
    <w:rsid w:val="005A11B4"/>
    <w:rsid w:val="005C47D0"/>
    <w:rsid w:val="005C64BB"/>
    <w:rsid w:val="005F2DFB"/>
    <w:rsid w:val="00607DCA"/>
    <w:rsid w:val="006800B8"/>
    <w:rsid w:val="00692F50"/>
    <w:rsid w:val="006F389B"/>
    <w:rsid w:val="007056BC"/>
    <w:rsid w:val="00712DD9"/>
    <w:rsid w:val="0072300D"/>
    <w:rsid w:val="00740751"/>
    <w:rsid w:val="00757F13"/>
    <w:rsid w:val="007832CB"/>
    <w:rsid w:val="007A425A"/>
    <w:rsid w:val="007C504E"/>
    <w:rsid w:val="007F79B7"/>
    <w:rsid w:val="007F7FFE"/>
    <w:rsid w:val="00804631"/>
    <w:rsid w:val="00821692"/>
    <w:rsid w:val="0083626A"/>
    <w:rsid w:val="008571F6"/>
    <w:rsid w:val="008630FB"/>
    <w:rsid w:val="00865676"/>
    <w:rsid w:val="008E6788"/>
    <w:rsid w:val="009068BF"/>
    <w:rsid w:val="009071CA"/>
    <w:rsid w:val="009836CD"/>
    <w:rsid w:val="00992B95"/>
    <w:rsid w:val="00994EDF"/>
    <w:rsid w:val="009A2F2F"/>
    <w:rsid w:val="009A4551"/>
    <w:rsid w:val="009B77DD"/>
    <w:rsid w:val="009C2C68"/>
    <w:rsid w:val="009D266A"/>
    <w:rsid w:val="009D4A3D"/>
    <w:rsid w:val="00A004C1"/>
    <w:rsid w:val="00A1532D"/>
    <w:rsid w:val="00A26AF8"/>
    <w:rsid w:val="00A34656"/>
    <w:rsid w:val="00A37C3A"/>
    <w:rsid w:val="00A46447"/>
    <w:rsid w:val="00A526CA"/>
    <w:rsid w:val="00A85B5A"/>
    <w:rsid w:val="00A86B5E"/>
    <w:rsid w:val="00AB1F42"/>
    <w:rsid w:val="00AC2D56"/>
    <w:rsid w:val="00AC79E4"/>
    <w:rsid w:val="00AE2284"/>
    <w:rsid w:val="00AF2231"/>
    <w:rsid w:val="00B029D1"/>
    <w:rsid w:val="00B36227"/>
    <w:rsid w:val="00B90B32"/>
    <w:rsid w:val="00BC7302"/>
    <w:rsid w:val="00BD45E8"/>
    <w:rsid w:val="00C025E6"/>
    <w:rsid w:val="00C1451B"/>
    <w:rsid w:val="00C52086"/>
    <w:rsid w:val="00C569D5"/>
    <w:rsid w:val="00C61F3D"/>
    <w:rsid w:val="00CA292E"/>
    <w:rsid w:val="00CB2A7F"/>
    <w:rsid w:val="00CB3075"/>
    <w:rsid w:val="00CB4BCE"/>
    <w:rsid w:val="00D04890"/>
    <w:rsid w:val="00D12D3E"/>
    <w:rsid w:val="00D214F2"/>
    <w:rsid w:val="00D362A8"/>
    <w:rsid w:val="00D50DF4"/>
    <w:rsid w:val="00D6500A"/>
    <w:rsid w:val="00D659BB"/>
    <w:rsid w:val="00D77045"/>
    <w:rsid w:val="00D81A5F"/>
    <w:rsid w:val="00DC0FB4"/>
    <w:rsid w:val="00DE65D3"/>
    <w:rsid w:val="00E121E2"/>
    <w:rsid w:val="00E43135"/>
    <w:rsid w:val="00E67C5F"/>
    <w:rsid w:val="00E83158"/>
    <w:rsid w:val="00EC6D02"/>
    <w:rsid w:val="00ED29A2"/>
    <w:rsid w:val="00F05FC9"/>
    <w:rsid w:val="00F23143"/>
    <w:rsid w:val="00F24DAA"/>
    <w:rsid w:val="00F32A84"/>
    <w:rsid w:val="00F333F4"/>
    <w:rsid w:val="00F36FFF"/>
    <w:rsid w:val="00F37B0A"/>
    <w:rsid w:val="00F76C6E"/>
    <w:rsid w:val="00F80E82"/>
    <w:rsid w:val="00F95EC2"/>
    <w:rsid w:val="00FA0314"/>
    <w:rsid w:val="00FD3EBE"/>
    <w:rsid w:val="00FE2AAB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680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40522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3920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16539B51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3</cp:revision>
  <dcterms:created xsi:type="dcterms:W3CDTF">2019-03-09T12:46:00Z</dcterms:created>
  <dcterms:modified xsi:type="dcterms:W3CDTF">2019-03-09T12:48:00Z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