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8787B" w14:textId="445A5C86" w:rsidR="00B42A1A" w:rsidRDefault="004E1110" w:rsidP="00425C3E">
      <w:pPr>
        <w:spacing w:line="480" w:lineRule="auto"/>
        <w:rPr>
          <w:b/>
          <w:sz w:val="24"/>
          <w:szCs w:val="24"/>
        </w:rPr>
      </w:pPr>
      <w:r w:rsidRPr="00894170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1D07256" wp14:editId="5B63D35A">
                <wp:simplePos x="0" y="0"/>
                <wp:positionH relativeFrom="margin">
                  <wp:posOffset>5326380</wp:posOffset>
                </wp:positionH>
                <wp:positionV relativeFrom="paragraph">
                  <wp:posOffset>304165</wp:posOffset>
                </wp:positionV>
                <wp:extent cx="1196340" cy="1950720"/>
                <wp:effectExtent l="0" t="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66770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All</w:t>
                            </w:r>
                          </w:p>
                          <w:p w14:paraId="28BB1FF6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Biodiversity</w:t>
                            </w:r>
                          </w:p>
                          <w:p w14:paraId="2DC5E5FA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Diversity</w:t>
                            </w:r>
                          </w:p>
                          <w:p w14:paraId="1C1477D9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Each</w:t>
                            </w:r>
                          </w:p>
                          <w:p w14:paraId="58467302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Ethical</w:t>
                            </w:r>
                          </w:p>
                          <w:p w14:paraId="21B6EFE4" w14:textId="5FDE522E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5761B6">
                              <w:rPr>
                                <w:i/>
                                <w:sz w:val="24"/>
                                <w:szCs w:val="24"/>
                              </w:rPr>
                              <w:t>Ex-situ</w:t>
                            </w:r>
                          </w:p>
                          <w:p w14:paraId="6F038A92" w14:textId="218C3B53" w:rsidR="008455E2" w:rsidRPr="005761B6" w:rsidRDefault="008455E2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Genetic</w:t>
                            </w:r>
                          </w:p>
                          <w:p w14:paraId="021DC158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Habitat</w:t>
                            </w:r>
                          </w:p>
                          <w:p w14:paraId="4A8EF355" w14:textId="77777777" w:rsidR="004E1110" w:rsidRPr="005761B6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5761B6">
                              <w:rPr>
                                <w:i/>
                                <w:sz w:val="24"/>
                                <w:szCs w:val="24"/>
                              </w:rPr>
                              <w:t>In-situ</w:t>
                            </w:r>
                          </w:p>
                          <w:p w14:paraId="6919DDB8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Resources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072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9.4pt;margin-top:23.95pt;width:94.2pt;height:153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">
                <v:textbox>
                  <w:txbxContent>
                    <w:p w14:paraId="78066770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All</w:t>
                      </w:r>
                    </w:p>
                    <w:p w14:paraId="28BB1FF6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Biodiversity</w:t>
                      </w:r>
                    </w:p>
                    <w:p w14:paraId="2DC5E5FA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Diversity</w:t>
                      </w:r>
                    </w:p>
                    <w:p w14:paraId="1C1477D9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Each</w:t>
                      </w:r>
                    </w:p>
                    <w:p w14:paraId="58467302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Ethical</w:t>
                      </w:r>
                    </w:p>
                    <w:p w14:paraId="21B6EFE4" w14:textId="5FDE522E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i/>
                          <w:sz w:val="24"/>
                          <w:szCs w:val="24"/>
                        </w:rPr>
                      </w:pPr>
                      <w:r w:rsidRPr="005761B6">
                        <w:rPr>
                          <w:i/>
                          <w:sz w:val="24"/>
                          <w:szCs w:val="24"/>
                        </w:rPr>
                        <w:t>Ex-situ</w:t>
                      </w:r>
                    </w:p>
                    <w:p w14:paraId="6F038A92" w14:textId="218C3B53" w:rsidR="008455E2" w:rsidRPr="005761B6" w:rsidRDefault="008455E2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Genetic</w:t>
                      </w:r>
                    </w:p>
                    <w:p w14:paraId="021DC158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Habitat</w:t>
                      </w:r>
                    </w:p>
                    <w:p w14:paraId="4A8EF355" w14:textId="77777777" w:rsidR="004E1110" w:rsidRPr="005761B6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i/>
                          <w:sz w:val="24"/>
                          <w:szCs w:val="24"/>
                        </w:rPr>
                      </w:pPr>
                      <w:r w:rsidRPr="005761B6">
                        <w:rPr>
                          <w:i/>
                          <w:sz w:val="24"/>
                          <w:szCs w:val="24"/>
                        </w:rPr>
                        <w:t>In-situ</w:t>
                      </w:r>
                    </w:p>
                    <w:p w14:paraId="6919DDB8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Resources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2A1A" w:rsidRPr="00B42A1A">
        <w:rPr>
          <w:b/>
          <w:sz w:val="24"/>
          <w:szCs w:val="24"/>
        </w:rPr>
        <w:t>Biodiversity</w:t>
      </w:r>
    </w:p>
    <w:p w14:paraId="2951C268" w14:textId="75216E2E" w:rsidR="00B42A1A" w:rsidRDefault="009B3527" w:rsidP="00425C3E">
      <w:pPr>
        <w:pStyle w:val="ListParagraph"/>
        <w:numPr>
          <w:ilvl w:val="0"/>
          <w:numId w:val="1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Biodiversity can be assessed at different levels:</w:t>
      </w:r>
      <w:r w:rsidR="00425C3E" w:rsidRPr="00425C3E">
        <w:rPr>
          <w:b/>
          <w:noProof/>
          <w:sz w:val="24"/>
          <w:szCs w:val="24"/>
          <w:lang w:eastAsia="en-GB"/>
        </w:rPr>
        <w:t xml:space="preserve"> </w:t>
      </w:r>
    </w:p>
    <w:p w14:paraId="26D18086" w14:textId="14DC1280" w:rsidR="009B3527" w:rsidRDefault="009B3527" w:rsidP="00425C3E">
      <w:pPr>
        <w:pStyle w:val="ListParagraph"/>
        <w:numPr>
          <w:ilvl w:val="1"/>
          <w:numId w:val="1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Within a ____________________ at the species level. </w:t>
      </w:r>
    </w:p>
    <w:p w14:paraId="53B8C7D5" w14:textId="51286A56" w:rsidR="009B3527" w:rsidRDefault="009B3527" w:rsidP="00425C3E">
      <w:pPr>
        <w:pStyle w:val="ListParagraph"/>
        <w:numPr>
          <w:ilvl w:val="1"/>
          <w:numId w:val="1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Within a species at the ___________________________ level. </w:t>
      </w:r>
    </w:p>
    <w:p w14:paraId="11F25ED7" w14:textId="48938519" w:rsidR="009B3527" w:rsidRPr="00740ED0" w:rsidRDefault="009B3527" w:rsidP="00425C3E">
      <w:pPr>
        <w:pStyle w:val="ListParagraph"/>
        <w:numPr>
          <w:ilvl w:val="0"/>
          <w:numId w:val="11"/>
        </w:numPr>
        <w:spacing w:line="480" w:lineRule="auto"/>
        <w:rPr>
          <w:rFonts w:cstheme="minorHAnsi"/>
          <w:sz w:val="24"/>
          <w:szCs w:val="24"/>
        </w:rPr>
      </w:pPr>
      <w:r w:rsidRPr="00740ED0">
        <w:rPr>
          <w:sz w:val="24"/>
          <w:szCs w:val="24"/>
        </w:rPr>
        <w:t>Within a community, an index of ______________ (</w:t>
      </w:r>
      <w:r w:rsidRPr="00740ED0">
        <w:rPr>
          <w:i/>
          <w:sz w:val="24"/>
          <w:szCs w:val="24"/>
        </w:rPr>
        <w:t>D</w:t>
      </w:r>
      <w:r w:rsidRPr="00740ED0">
        <w:rPr>
          <w:sz w:val="24"/>
          <w:szCs w:val="24"/>
        </w:rPr>
        <w:t>) can be calculated from sampling data using the formula</w:t>
      </w:r>
      <m:oMath>
        <m:r>
          <w:rPr>
            <w:rFonts w:ascii="Cambria Math" w:hAnsi="Cambria Math"/>
            <w:sz w:val="24"/>
            <w:szCs w:val="24"/>
          </w:rPr>
          <m:t>:</m:t>
        </m:r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D= </m:t>
          </m:r>
          <m:f>
            <m:f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N(N-1)</m:t>
              </m:r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n(n-1)</m:t>
                  </m:r>
                </m:e>
              </m:nary>
            </m:den>
          </m:f>
        </m:oMath>
      </m:oMathPara>
    </w:p>
    <w:p w14:paraId="769A82B9" w14:textId="7D5229AF" w:rsidR="009B3527" w:rsidRDefault="00740ED0" w:rsidP="00425C3E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Where </w:t>
      </w:r>
      <w:r w:rsidRPr="00740ED0">
        <w:rPr>
          <w:i/>
          <w:sz w:val="24"/>
          <w:szCs w:val="24"/>
        </w:rPr>
        <w:t>N</w:t>
      </w:r>
      <w:r>
        <w:rPr>
          <w:sz w:val="24"/>
          <w:szCs w:val="24"/>
        </w:rPr>
        <w:t xml:space="preserve"> is the number of organisms of ____________________ species and </w:t>
      </w:r>
      <w:r w:rsidRPr="00740ED0">
        <w:rPr>
          <w:i/>
          <w:sz w:val="24"/>
          <w:szCs w:val="24"/>
        </w:rPr>
        <w:t>n</w:t>
      </w:r>
      <w:r>
        <w:rPr>
          <w:sz w:val="24"/>
          <w:szCs w:val="24"/>
        </w:rPr>
        <w:t xml:space="preserve"> is the number of organisms of ___________ species. </w:t>
      </w:r>
    </w:p>
    <w:p w14:paraId="32C064CB" w14:textId="24233172" w:rsidR="00740ED0" w:rsidRDefault="00740ED0" w:rsidP="00425C3E">
      <w:pPr>
        <w:pStyle w:val="ListParagraph"/>
        <w:numPr>
          <w:ilvl w:val="0"/>
          <w:numId w:val="1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process of conservation is used to maintain __________________________ and the sustainable used of natural ________________________________. </w:t>
      </w:r>
    </w:p>
    <w:p w14:paraId="3C00063C" w14:textId="725240EC" w:rsidR="00740ED0" w:rsidRDefault="00740ED0" w:rsidP="00425C3E">
      <w:pPr>
        <w:pStyle w:val="ListParagraph"/>
        <w:numPr>
          <w:ilvl w:val="0"/>
          <w:numId w:val="1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maintenance of biodiversity can be justified</w:t>
      </w:r>
      <w:r w:rsidR="00425C3E">
        <w:rPr>
          <w:sz w:val="24"/>
          <w:szCs w:val="24"/>
        </w:rPr>
        <w:t xml:space="preserve"> using economic and ___________</w:t>
      </w:r>
      <w:r>
        <w:rPr>
          <w:sz w:val="24"/>
          <w:szCs w:val="24"/>
        </w:rPr>
        <w:t xml:space="preserve">______ reasons. </w:t>
      </w:r>
    </w:p>
    <w:p w14:paraId="72BD5AA2" w14:textId="08520F8B" w:rsidR="00740ED0" w:rsidRDefault="00740ED0" w:rsidP="00425C3E">
      <w:pPr>
        <w:pStyle w:val="ListParagraph"/>
        <w:numPr>
          <w:ilvl w:val="0"/>
          <w:numId w:val="1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 conservation involves establishing seed banks, botanical gardens and zoological gardens to maintain biodiversity. </w:t>
      </w:r>
    </w:p>
    <w:p w14:paraId="6AB25A4D" w14:textId="7AE7F5A7" w:rsidR="00740ED0" w:rsidRDefault="00740ED0" w:rsidP="00425C3E">
      <w:pPr>
        <w:pStyle w:val="ListParagraph"/>
        <w:numPr>
          <w:ilvl w:val="0"/>
          <w:numId w:val="1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 conservation involves designating and protecting areas of natural habitat.</w:t>
      </w:r>
    </w:p>
    <w:p w14:paraId="0196AC18" w14:textId="77777777" w:rsidR="00740ED0" w:rsidRPr="009B3527" w:rsidRDefault="00740ED0" w:rsidP="00740ED0">
      <w:pPr>
        <w:pStyle w:val="ListParagraph"/>
        <w:rPr>
          <w:sz w:val="24"/>
          <w:szCs w:val="24"/>
        </w:rPr>
      </w:pPr>
    </w:p>
    <w:p w14:paraId="04302ABD" w14:textId="77777777" w:rsidR="004E1110" w:rsidRDefault="004E1110" w:rsidP="00425C3E">
      <w:pPr>
        <w:rPr>
          <w:b/>
          <w:sz w:val="24"/>
          <w:szCs w:val="24"/>
        </w:rPr>
      </w:pPr>
    </w:p>
    <w:p w14:paraId="40EC3EA7" w14:textId="77777777" w:rsidR="004E1110" w:rsidRDefault="004E1110" w:rsidP="00425C3E">
      <w:pPr>
        <w:rPr>
          <w:b/>
          <w:sz w:val="24"/>
          <w:szCs w:val="24"/>
        </w:rPr>
      </w:pPr>
    </w:p>
    <w:p w14:paraId="3A2954A3" w14:textId="77777777" w:rsidR="004E1110" w:rsidRDefault="004E1110" w:rsidP="00425C3E">
      <w:pPr>
        <w:rPr>
          <w:b/>
          <w:sz w:val="24"/>
          <w:szCs w:val="24"/>
        </w:rPr>
      </w:pPr>
    </w:p>
    <w:p w14:paraId="55F473CA" w14:textId="77777777" w:rsidR="004E1110" w:rsidRDefault="004E1110" w:rsidP="00425C3E">
      <w:pPr>
        <w:rPr>
          <w:b/>
          <w:sz w:val="24"/>
          <w:szCs w:val="24"/>
        </w:rPr>
      </w:pPr>
    </w:p>
    <w:p w14:paraId="229C50FA" w14:textId="77777777" w:rsidR="004E1110" w:rsidRDefault="004E1110" w:rsidP="00425C3E">
      <w:pPr>
        <w:rPr>
          <w:b/>
          <w:sz w:val="24"/>
          <w:szCs w:val="24"/>
        </w:rPr>
      </w:pPr>
    </w:p>
    <w:p w14:paraId="35074860" w14:textId="77777777" w:rsidR="004E1110" w:rsidRDefault="004E1110" w:rsidP="00425C3E">
      <w:pPr>
        <w:rPr>
          <w:b/>
          <w:sz w:val="24"/>
          <w:szCs w:val="24"/>
        </w:rPr>
      </w:pPr>
    </w:p>
    <w:p w14:paraId="35E39F8C" w14:textId="77777777" w:rsidR="004E1110" w:rsidRDefault="004E1110" w:rsidP="00425C3E">
      <w:pPr>
        <w:rPr>
          <w:b/>
          <w:sz w:val="24"/>
          <w:szCs w:val="24"/>
        </w:rPr>
      </w:pPr>
    </w:p>
    <w:p w14:paraId="774413DF" w14:textId="77777777" w:rsidR="004E1110" w:rsidRDefault="004E1110" w:rsidP="00425C3E">
      <w:pPr>
        <w:rPr>
          <w:b/>
          <w:sz w:val="24"/>
          <w:szCs w:val="24"/>
        </w:rPr>
      </w:pPr>
    </w:p>
    <w:p w14:paraId="70DDEA47" w14:textId="58918F79" w:rsidR="004E1110" w:rsidRDefault="004E1110" w:rsidP="00425C3E">
      <w:pPr>
        <w:rPr>
          <w:b/>
          <w:sz w:val="24"/>
          <w:szCs w:val="24"/>
        </w:rPr>
      </w:pPr>
    </w:p>
    <w:p w14:paraId="633A0AF8" w14:textId="12537B7A" w:rsidR="00C737E9" w:rsidRDefault="00C737E9" w:rsidP="00425C3E">
      <w:pPr>
        <w:rPr>
          <w:b/>
          <w:sz w:val="24"/>
          <w:szCs w:val="24"/>
        </w:rPr>
      </w:pPr>
    </w:p>
    <w:p w14:paraId="213D2DF0" w14:textId="328AE9B2" w:rsidR="00C737E9" w:rsidRDefault="00C737E9" w:rsidP="00425C3E">
      <w:pPr>
        <w:rPr>
          <w:b/>
          <w:sz w:val="24"/>
          <w:szCs w:val="24"/>
        </w:rPr>
      </w:pPr>
    </w:p>
    <w:p w14:paraId="685CD0B9" w14:textId="10D841A5" w:rsidR="00425C3E" w:rsidRDefault="00425C3E" w:rsidP="00425C3E">
      <w:pPr>
        <w:rPr>
          <w:sz w:val="24"/>
          <w:szCs w:val="24"/>
        </w:rPr>
      </w:pPr>
    </w:p>
    <w:p w14:paraId="4BC0250D" w14:textId="6DDB30AD" w:rsidR="00425C3E" w:rsidRDefault="00B6036D" w:rsidP="00425C3E">
      <w:pPr>
        <w:rPr>
          <w:b/>
          <w:sz w:val="24"/>
          <w:szCs w:val="24"/>
        </w:rPr>
      </w:pPr>
      <w:r w:rsidRPr="00894170">
        <w:rPr>
          <w:b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F3266E7" wp14:editId="0CE74321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1196340" cy="1950720"/>
                <wp:effectExtent l="0" t="0" r="22860" b="114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9702E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All</w:t>
                            </w:r>
                          </w:p>
                          <w:p w14:paraId="1CF16E41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Biodiversity</w:t>
                            </w:r>
                          </w:p>
                          <w:p w14:paraId="751F6969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Diversity</w:t>
                            </w:r>
                          </w:p>
                          <w:p w14:paraId="511BCB04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Each</w:t>
                            </w:r>
                          </w:p>
                          <w:p w14:paraId="32484B9E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Ethical</w:t>
                            </w:r>
                          </w:p>
                          <w:p w14:paraId="1A89CD35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Ex-situ</w:t>
                            </w:r>
                          </w:p>
                          <w:p w14:paraId="339237CE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Habitat</w:t>
                            </w:r>
                          </w:p>
                          <w:p w14:paraId="0B73B39B" w14:textId="77777777" w:rsidR="004E1110" w:rsidRPr="00425C3E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In-situ</w:t>
                            </w:r>
                          </w:p>
                          <w:p w14:paraId="70BDE5A5" w14:textId="77777777" w:rsidR="004E1110" w:rsidRDefault="004E1110" w:rsidP="00425C3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Resources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266E7" id="Text Box 5" o:spid="_x0000_s1027" type="#_x0000_t202" style="position:absolute;margin-left:43pt;margin-top:.25pt;width:94.2pt;height:153.6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">
                <v:textbox>
                  <w:txbxContent>
                    <w:p w14:paraId="5A19702E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All</w:t>
                      </w:r>
                    </w:p>
                    <w:p w14:paraId="1CF16E41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Biodiversity</w:t>
                      </w:r>
                    </w:p>
                    <w:p w14:paraId="751F6969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Diversity</w:t>
                      </w:r>
                    </w:p>
                    <w:p w14:paraId="511BCB04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Each</w:t>
                      </w:r>
                    </w:p>
                    <w:p w14:paraId="32484B9E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Ethical</w:t>
                      </w:r>
                    </w:p>
                    <w:p w14:paraId="1A89CD35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Ex-situ</w:t>
                      </w:r>
                    </w:p>
                    <w:p w14:paraId="339237CE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Habitat</w:t>
                      </w:r>
                    </w:p>
                    <w:p w14:paraId="0B73B39B" w14:textId="77777777" w:rsidR="004E1110" w:rsidRPr="00425C3E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In-situ</w:t>
                      </w:r>
                    </w:p>
                    <w:p w14:paraId="70BDE5A5" w14:textId="77777777" w:rsidR="004E1110" w:rsidRDefault="004E1110" w:rsidP="00425C3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Resources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5C3E" w:rsidRPr="00B42A1A">
        <w:rPr>
          <w:b/>
          <w:sz w:val="24"/>
          <w:szCs w:val="24"/>
        </w:rPr>
        <w:t>Biodiversity</w:t>
      </w:r>
    </w:p>
    <w:p w14:paraId="255A3998" w14:textId="75C23F3E" w:rsidR="00425C3E" w:rsidRDefault="00425C3E" w:rsidP="00425C3E">
      <w:pPr>
        <w:pStyle w:val="ListParagraph"/>
        <w:numPr>
          <w:ilvl w:val="0"/>
          <w:numId w:val="11"/>
        </w:num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>Biodiversity can be assessed at different levels:</w:t>
      </w:r>
      <w:r w:rsidRPr="00425C3E">
        <w:rPr>
          <w:b/>
          <w:noProof/>
          <w:sz w:val="24"/>
          <w:szCs w:val="24"/>
          <w:lang w:eastAsia="en-GB"/>
        </w:rPr>
        <w:t xml:space="preserve"> </w:t>
      </w:r>
    </w:p>
    <w:p w14:paraId="116035D7" w14:textId="698D155E" w:rsidR="00425C3E" w:rsidRDefault="00425C3E" w:rsidP="00425C3E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Within a ________</w:t>
      </w:r>
      <w:r w:rsidRPr="009B3527">
        <w:rPr>
          <w:color w:val="FF0000"/>
          <w:sz w:val="24"/>
          <w:szCs w:val="24"/>
        </w:rPr>
        <w:t>habitat</w:t>
      </w:r>
      <w:r>
        <w:rPr>
          <w:sz w:val="24"/>
          <w:szCs w:val="24"/>
        </w:rPr>
        <w:t xml:space="preserve">____________ at the species level. </w:t>
      </w:r>
    </w:p>
    <w:p w14:paraId="32FE46BB" w14:textId="5A93A985" w:rsidR="00425C3E" w:rsidRDefault="00425C3E" w:rsidP="00425C3E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Within a species at the _____________</w:t>
      </w:r>
      <w:r w:rsidRPr="009B3527">
        <w:rPr>
          <w:color w:val="FF0000"/>
          <w:sz w:val="24"/>
          <w:szCs w:val="24"/>
        </w:rPr>
        <w:t>genetic</w:t>
      </w:r>
      <w:r>
        <w:rPr>
          <w:sz w:val="24"/>
          <w:szCs w:val="24"/>
        </w:rPr>
        <w:t xml:space="preserve">______________ level. </w:t>
      </w:r>
    </w:p>
    <w:p w14:paraId="5FEC54AA" w14:textId="77777777" w:rsidR="00425C3E" w:rsidRPr="00740ED0" w:rsidRDefault="00425C3E" w:rsidP="00425C3E">
      <w:pPr>
        <w:pStyle w:val="ListParagraph"/>
        <w:numPr>
          <w:ilvl w:val="0"/>
          <w:numId w:val="11"/>
        </w:numPr>
        <w:rPr>
          <w:rFonts w:cstheme="minorHAnsi"/>
          <w:sz w:val="24"/>
          <w:szCs w:val="24"/>
        </w:rPr>
      </w:pPr>
      <w:r w:rsidRPr="00740ED0">
        <w:rPr>
          <w:sz w:val="24"/>
          <w:szCs w:val="24"/>
        </w:rPr>
        <w:t>Within a community, an index of ______</w:t>
      </w:r>
      <w:r w:rsidRPr="00740ED0">
        <w:rPr>
          <w:color w:val="FF0000"/>
          <w:sz w:val="24"/>
          <w:szCs w:val="24"/>
        </w:rPr>
        <w:t>diversity</w:t>
      </w:r>
      <w:r w:rsidRPr="00740ED0">
        <w:rPr>
          <w:sz w:val="24"/>
          <w:szCs w:val="24"/>
        </w:rPr>
        <w:t>________ (</w:t>
      </w:r>
      <w:r w:rsidRPr="00740ED0">
        <w:rPr>
          <w:i/>
          <w:sz w:val="24"/>
          <w:szCs w:val="24"/>
        </w:rPr>
        <w:t>D</w:t>
      </w:r>
      <w:r w:rsidRPr="00740ED0">
        <w:rPr>
          <w:sz w:val="24"/>
          <w:szCs w:val="24"/>
        </w:rPr>
        <w:t>) can be calculated from sampling data using the formula</w:t>
      </w:r>
      <m:oMath>
        <m:r>
          <w:rPr>
            <w:rFonts w:ascii="Cambria Math" w:hAnsi="Cambria Math"/>
            <w:sz w:val="24"/>
            <w:szCs w:val="24"/>
          </w:rPr>
          <m:t>:</m:t>
        </m:r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D= </m:t>
          </m:r>
          <m:f>
            <m:f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N(N-1)</m:t>
              </m:r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n(n-1)</m:t>
                  </m:r>
                </m:e>
              </m:nary>
            </m:den>
          </m:f>
        </m:oMath>
      </m:oMathPara>
    </w:p>
    <w:p w14:paraId="0878EAB5" w14:textId="77777777" w:rsidR="00425C3E" w:rsidRDefault="00425C3E" w:rsidP="00425C3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Where </w:t>
      </w:r>
      <w:r w:rsidRPr="00740ED0">
        <w:rPr>
          <w:i/>
          <w:sz w:val="24"/>
          <w:szCs w:val="24"/>
        </w:rPr>
        <w:t>N</w:t>
      </w:r>
      <w:r>
        <w:rPr>
          <w:sz w:val="24"/>
          <w:szCs w:val="24"/>
        </w:rPr>
        <w:t xml:space="preserve"> is the number of organisms of _________</w:t>
      </w:r>
      <w:r w:rsidRPr="00740ED0">
        <w:rPr>
          <w:color w:val="FF0000"/>
          <w:sz w:val="24"/>
          <w:szCs w:val="24"/>
        </w:rPr>
        <w:t>all</w:t>
      </w:r>
      <w:r>
        <w:rPr>
          <w:sz w:val="24"/>
          <w:szCs w:val="24"/>
        </w:rPr>
        <w:t xml:space="preserve">___________ species and </w:t>
      </w:r>
      <w:r w:rsidRPr="00740ED0">
        <w:rPr>
          <w:i/>
          <w:sz w:val="24"/>
          <w:szCs w:val="24"/>
        </w:rPr>
        <w:t>n</w:t>
      </w:r>
      <w:r>
        <w:rPr>
          <w:sz w:val="24"/>
          <w:szCs w:val="24"/>
        </w:rPr>
        <w:t xml:space="preserve"> is the number of organisms of _____</w:t>
      </w:r>
      <w:r w:rsidRPr="00740ED0">
        <w:rPr>
          <w:color w:val="FF0000"/>
          <w:sz w:val="24"/>
          <w:szCs w:val="24"/>
        </w:rPr>
        <w:t>each</w:t>
      </w:r>
      <w:r>
        <w:rPr>
          <w:sz w:val="24"/>
          <w:szCs w:val="24"/>
        </w:rPr>
        <w:t xml:space="preserve">______ species. </w:t>
      </w:r>
    </w:p>
    <w:p w14:paraId="21D0D947" w14:textId="77777777" w:rsidR="00425C3E" w:rsidRDefault="00425C3E" w:rsidP="00425C3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process of conservation is used to maintain ___________</w:t>
      </w:r>
      <w:r w:rsidRPr="00740ED0">
        <w:rPr>
          <w:color w:val="FF0000"/>
          <w:sz w:val="24"/>
          <w:szCs w:val="24"/>
        </w:rPr>
        <w:t>biodiversity</w:t>
      </w:r>
      <w:r>
        <w:rPr>
          <w:sz w:val="24"/>
          <w:szCs w:val="24"/>
        </w:rPr>
        <w:t>_______________ and the sustainable used of natural ____________</w:t>
      </w:r>
      <w:r w:rsidRPr="00740ED0">
        <w:rPr>
          <w:color w:val="FF0000"/>
          <w:sz w:val="24"/>
          <w:szCs w:val="24"/>
        </w:rPr>
        <w:t>resources</w:t>
      </w:r>
      <w:r>
        <w:rPr>
          <w:sz w:val="24"/>
          <w:szCs w:val="24"/>
        </w:rPr>
        <w:t xml:space="preserve">____________________. </w:t>
      </w:r>
    </w:p>
    <w:p w14:paraId="642C431F" w14:textId="77777777" w:rsidR="00425C3E" w:rsidRDefault="00425C3E" w:rsidP="00425C3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maintenance of biodiversity can be justified using economic and ____________</w:t>
      </w:r>
      <w:r w:rsidRPr="00740ED0">
        <w:rPr>
          <w:color w:val="FF0000"/>
          <w:sz w:val="24"/>
          <w:szCs w:val="24"/>
        </w:rPr>
        <w:t>ethical</w:t>
      </w:r>
      <w:r>
        <w:rPr>
          <w:sz w:val="24"/>
          <w:szCs w:val="24"/>
        </w:rPr>
        <w:t xml:space="preserve">_______ reasons. </w:t>
      </w:r>
    </w:p>
    <w:p w14:paraId="1117DD4C" w14:textId="77777777" w:rsidR="00425C3E" w:rsidRDefault="00425C3E" w:rsidP="00425C3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________</w:t>
      </w:r>
      <w:r w:rsidRPr="00740ED0">
        <w:rPr>
          <w:color w:val="FF0000"/>
          <w:sz w:val="24"/>
          <w:szCs w:val="24"/>
        </w:rPr>
        <w:t>Ex-situ</w:t>
      </w:r>
      <w:r>
        <w:rPr>
          <w:sz w:val="24"/>
          <w:szCs w:val="24"/>
        </w:rPr>
        <w:t xml:space="preserve">________ conservation involves establishing seed banks, botanical gardens and zoological gardens to maintain biodiversity. </w:t>
      </w:r>
    </w:p>
    <w:p w14:paraId="5B9168B3" w14:textId="77777777" w:rsidR="00425C3E" w:rsidRDefault="00425C3E" w:rsidP="00425C3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_______</w:t>
      </w:r>
      <w:r w:rsidRPr="00740ED0">
        <w:rPr>
          <w:color w:val="FF0000"/>
          <w:sz w:val="24"/>
          <w:szCs w:val="24"/>
        </w:rPr>
        <w:t>In-situ</w:t>
      </w:r>
      <w:r>
        <w:rPr>
          <w:sz w:val="24"/>
          <w:szCs w:val="24"/>
        </w:rPr>
        <w:t>__________ conservation involves designating and protecting areas of natural habitat.</w:t>
      </w:r>
    </w:p>
    <w:bookmarkEnd w:id="0"/>
    <w:p w14:paraId="746A8ECA" w14:textId="77777777" w:rsidR="00425C3E" w:rsidRPr="009B3527" w:rsidRDefault="00425C3E" w:rsidP="00425C3E">
      <w:pPr>
        <w:pStyle w:val="ListParagraph"/>
        <w:rPr>
          <w:sz w:val="24"/>
          <w:szCs w:val="24"/>
        </w:rPr>
      </w:pPr>
    </w:p>
    <w:p w14:paraId="36F4CD93" w14:textId="77777777" w:rsidR="00425C3E" w:rsidRPr="00B42A1A" w:rsidRDefault="00425C3E" w:rsidP="00425C3E">
      <w:pPr>
        <w:rPr>
          <w:sz w:val="24"/>
          <w:szCs w:val="24"/>
        </w:rPr>
      </w:pPr>
    </w:p>
    <w:p w14:paraId="687F5359" w14:textId="77777777" w:rsidR="00425C3E" w:rsidRPr="0053401F" w:rsidRDefault="00425C3E" w:rsidP="00425C3E">
      <w:r w:rsidRPr="0053401F">
        <w:t xml:space="preserve"> </w:t>
      </w:r>
    </w:p>
    <w:p w14:paraId="106649C8" w14:textId="77777777" w:rsidR="00B42A1A" w:rsidRPr="00B42A1A" w:rsidRDefault="00B42A1A" w:rsidP="00B42A1A">
      <w:pPr>
        <w:rPr>
          <w:sz w:val="24"/>
          <w:szCs w:val="24"/>
        </w:rPr>
      </w:pPr>
    </w:p>
    <w:p w14:paraId="5AB46E08" w14:textId="4CA5713B" w:rsidR="00552411" w:rsidRPr="0053401F" w:rsidRDefault="00552411" w:rsidP="0053401F">
      <w:r w:rsidRPr="0053401F">
        <w:t xml:space="preserve"> </w:t>
      </w:r>
    </w:p>
    <w:sectPr w:rsidR="00552411" w:rsidRPr="0053401F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4E1110" w:rsidRDefault="004E1110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4E1110" w:rsidRDefault="004E1110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4E1110" w:rsidRDefault="004E1110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4E1110" w:rsidRDefault="004E1110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4795"/>
    <w:multiLevelType w:val="hybridMultilevel"/>
    <w:tmpl w:val="760C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B1A82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B787A"/>
    <w:multiLevelType w:val="hybridMultilevel"/>
    <w:tmpl w:val="6CE28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B2286"/>
    <w:multiLevelType w:val="hybridMultilevel"/>
    <w:tmpl w:val="5FCC9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01D8C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492ECE"/>
    <w:multiLevelType w:val="hybridMultilevel"/>
    <w:tmpl w:val="33CEC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F1BE4"/>
    <w:multiLevelType w:val="hybridMultilevel"/>
    <w:tmpl w:val="7B803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E441D"/>
    <w:multiLevelType w:val="hybridMultilevel"/>
    <w:tmpl w:val="8194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5E57F5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18F5364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9B735EF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CD6AD7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0"/>
  </w:num>
  <w:num w:numId="5">
    <w:abstractNumId w:val="10"/>
  </w:num>
  <w:num w:numId="6">
    <w:abstractNumId w:val="11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  <w:num w:numId="11">
    <w:abstractNumId w:val="5"/>
  </w:num>
  <w:num w:numId="1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6522"/>
    <w:rsid w:val="001304D5"/>
    <w:rsid w:val="00132521"/>
    <w:rsid w:val="00140D36"/>
    <w:rsid w:val="001425D9"/>
    <w:rsid w:val="0014417D"/>
    <w:rsid w:val="00156BD1"/>
    <w:rsid w:val="00160445"/>
    <w:rsid w:val="001678D0"/>
    <w:rsid w:val="001710B7"/>
    <w:rsid w:val="001740A5"/>
    <w:rsid w:val="001A5980"/>
    <w:rsid w:val="001B7383"/>
    <w:rsid w:val="001F0C4B"/>
    <w:rsid w:val="001F0D44"/>
    <w:rsid w:val="001F65CB"/>
    <w:rsid w:val="00214E34"/>
    <w:rsid w:val="00225366"/>
    <w:rsid w:val="00256B50"/>
    <w:rsid w:val="0028529D"/>
    <w:rsid w:val="002A1D5B"/>
    <w:rsid w:val="002A499D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C6A10"/>
    <w:rsid w:val="003D3F9C"/>
    <w:rsid w:val="003D4C94"/>
    <w:rsid w:val="00414963"/>
    <w:rsid w:val="00415AA0"/>
    <w:rsid w:val="00417DCE"/>
    <w:rsid w:val="00425C3E"/>
    <w:rsid w:val="004307C6"/>
    <w:rsid w:val="00450E49"/>
    <w:rsid w:val="004705DE"/>
    <w:rsid w:val="00471A06"/>
    <w:rsid w:val="00497FD5"/>
    <w:rsid w:val="004A4E43"/>
    <w:rsid w:val="004C0813"/>
    <w:rsid w:val="004C23B1"/>
    <w:rsid w:val="004C4F81"/>
    <w:rsid w:val="004E1110"/>
    <w:rsid w:val="004F15B4"/>
    <w:rsid w:val="004F3DE6"/>
    <w:rsid w:val="004F4764"/>
    <w:rsid w:val="00506B3E"/>
    <w:rsid w:val="00507B9E"/>
    <w:rsid w:val="00510B8E"/>
    <w:rsid w:val="005142F1"/>
    <w:rsid w:val="00522E7D"/>
    <w:rsid w:val="0053401F"/>
    <w:rsid w:val="00552130"/>
    <w:rsid w:val="00552411"/>
    <w:rsid w:val="00562B99"/>
    <w:rsid w:val="005647EF"/>
    <w:rsid w:val="0057047B"/>
    <w:rsid w:val="00571BF4"/>
    <w:rsid w:val="005761B6"/>
    <w:rsid w:val="005827FB"/>
    <w:rsid w:val="00595338"/>
    <w:rsid w:val="00596AA0"/>
    <w:rsid w:val="005A11B4"/>
    <w:rsid w:val="005C47D0"/>
    <w:rsid w:val="005C64BB"/>
    <w:rsid w:val="005F2DFB"/>
    <w:rsid w:val="00607DCA"/>
    <w:rsid w:val="006800B8"/>
    <w:rsid w:val="00692F50"/>
    <w:rsid w:val="006F389B"/>
    <w:rsid w:val="007056BC"/>
    <w:rsid w:val="00712DD9"/>
    <w:rsid w:val="0072300D"/>
    <w:rsid w:val="00740751"/>
    <w:rsid w:val="00740ED0"/>
    <w:rsid w:val="00757F13"/>
    <w:rsid w:val="007832CB"/>
    <w:rsid w:val="007A425A"/>
    <w:rsid w:val="007B30E3"/>
    <w:rsid w:val="007C504E"/>
    <w:rsid w:val="007F79B7"/>
    <w:rsid w:val="007F7FFE"/>
    <w:rsid w:val="00804631"/>
    <w:rsid w:val="00821692"/>
    <w:rsid w:val="0083626A"/>
    <w:rsid w:val="008455E2"/>
    <w:rsid w:val="008571F6"/>
    <w:rsid w:val="008630FB"/>
    <w:rsid w:val="00865676"/>
    <w:rsid w:val="00894170"/>
    <w:rsid w:val="008E6788"/>
    <w:rsid w:val="009068BF"/>
    <w:rsid w:val="009071CA"/>
    <w:rsid w:val="009836CD"/>
    <w:rsid w:val="00992B95"/>
    <w:rsid w:val="00994EDF"/>
    <w:rsid w:val="009A2F2F"/>
    <w:rsid w:val="009A4551"/>
    <w:rsid w:val="009B3527"/>
    <w:rsid w:val="009B77DD"/>
    <w:rsid w:val="009C2C68"/>
    <w:rsid w:val="009D266A"/>
    <w:rsid w:val="009D4A3D"/>
    <w:rsid w:val="00A004C1"/>
    <w:rsid w:val="00A1532D"/>
    <w:rsid w:val="00A26AF8"/>
    <w:rsid w:val="00A34656"/>
    <w:rsid w:val="00A37C3A"/>
    <w:rsid w:val="00A46447"/>
    <w:rsid w:val="00A526CA"/>
    <w:rsid w:val="00A85B5A"/>
    <w:rsid w:val="00A86B5E"/>
    <w:rsid w:val="00AB1F42"/>
    <w:rsid w:val="00AC2D56"/>
    <w:rsid w:val="00AC79E4"/>
    <w:rsid w:val="00AE2284"/>
    <w:rsid w:val="00AF2231"/>
    <w:rsid w:val="00B029D1"/>
    <w:rsid w:val="00B36227"/>
    <w:rsid w:val="00B42A1A"/>
    <w:rsid w:val="00B6036D"/>
    <w:rsid w:val="00B90B32"/>
    <w:rsid w:val="00BC7302"/>
    <w:rsid w:val="00BD45E8"/>
    <w:rsid w:val="00C025E6"/>
    <w:rsid w:val="00C1451B"/>
    <w:rsid w:val="00C52086"/>
    <w:rsid w:val="00C569D5"/>
    <w:rsid w:val="00C61F3D"/>
    <w:rsid w:val="00C737E9"/>
    <w:rsid w:val="00CA292E"/>
    <w:rsid w:val="00CB2A7F"/>
    <w:rsid w:val="00CB3075"/>
    <w:rsid w:val="00CB4BCE"/>
    <w:rsid w:val="00CE01E4"/>
    <w:rsid w:val="00D04890"/>
    <w:rsid w:val="00D12D3E"/>
    <w:rsid w:val="00D214F2"/>
    <w:rsid w:val="00D362A8"/>
    <w:rsid w:val="00D50DF4"/>
    <w:rsid w:val="00D6500A"/>
    <w:rsid w:val="00D659BB"/>
    <w:rsid w:val="00D77045"/>
    <w:rsid w:val="00D81A5F"/>
    <w:rsid w:val="00DC0FB4"/>
    <w:rsid w:val="00DE65D3"/>
    <w:rsid w:val="00E121E2"/>
    <w:rsid w:val="00E43135"/>
    <w:rsid w:val="00E67C5F"/>
    <w:rsid w:val="00E83158"/>
    <w:rsid w:val="00EC6D02"/>
    <w:rsid w:val="00ED29A2"/>
    <w:rsid w:val="00F05FC9"/>
    <w:rsid w:val="00F23143"/>
    <w:rsid w:val="00F24DAA"/>
    <w:rsid w:val="00F333F4"/>
    <w:rsid w:val="00F36FFF"/>
    <w:rsid w:val="00F37B0A"/>
    <w:rsid w:val="00F76C6E"/>
    <w:rsid w:val="00F80E82"/>
    <w:rsid w:val="00F95EC2"/>
    <w:rsid w:val="00FA0314"/>
    <w:rsid w:val="00FD3EBE"/>
    <w:rsid w:val="00FE2AAB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680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40522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3920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166F3E17</Template>
  <TotalTime>4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6</cp:revision>
  <dcterms:created xsi:type="dcterms:W3CDTF">2019-03-03T11:53:00Z</dcterms:created>
  <dcterms:modified xsi:type="dcterms:W3CDTF">2019-03-14T12:12:00Z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