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928FA3" w14:textId="11E36689" w:rsidR="00AC79E4" w:rsidRDefault="007A4B91" w:rsidP="007A4B91">
      <w:r w:rsidRPr="007A4B91">
        <w:drawing>
          <wp:inline distT="0" distB="0" distL="0" distR="0" wp14:anchorId="07F828DE" wp14:editId="4A500ED8">
            <wp:extent cx="6645910" cy="6515735"/>
            <wp:effectExtent l="0" t="0" r="254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51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4B91">
        <w:lastRenderedPageBreak/>
        <w:drawing>
          <wp:inline distT="0" distB="0" distL="0" distR="0" wp14:anchorId="08585A5C" wp14:editId="4368431C">
            <wp:extent cx="6515100" cy="8246591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27714" cy="8262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C79E4" w:rsidRPr="007A4B91">
        <w:t xml:space="preserve"> </w:t>
      </w:r>
    </w:p>
    <w:p w14:paraId="5BE155AF" w14:textId="4367FB41" w:rsidR="007A4B91" w:rsidRDefault="007A4B91" w:rsidP="007A4B91"/>
    <w:p w14:paraId="071ED4B1" w14:textId="44D2493E" w:rsidR="007A4B91" w:rsidRDefault="007A4B91" w:rsidP="007A4B91"/>
    <w:p w14:paraId="5250992D" w14:textId="79114263" w:rsidR="007A4B91" w:rsidRDefault="007A4B91" w:rsidP="007A4B91"/>
    <w:p w14:paraId="262CD783" w14:textId="215486B2" w:rsidR="007A4B91" w:rsidRDefault="007A4B91" w:rsidP="007A4B91"/>
    <w:p w14:paraId="42C026CB" w14:textId="609D0233" w:rsidR="007A4B91" w:rsidRDefault="007A4B91" w:rsidP="007A4B91"/>
    <w:p w14:paraId="026A512C" w14:textId="3C4F09E4" w:rsidR="007A4B91" w:rsidRDefault="007A4B91" w:rsidP="007A4B91">
      <w:r w:rsidRPr="007A4B91">
        <w:lastRenderedPageBreak/>
        <w:drawing>
          <wp:inline distT="0" distB="0" distL="0" distR="0" wp14:anchorId="0EFEA301" wp14:editId="4AC33AD7">
            <wp:extent cx="6645910" cy="3459480"/>
            <wp:effectExtent l="0" t="0" r="2540" b="7620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45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B3A9B" w14:textId="164B13FE" w:rsidR="007A4B91" w:rsidRDefault="007A4B91" w:rsidP="007A4B91"/>
    <w:p w14:paraId="594AB4F0" w14:textId="220C47D6" w:rsidR="007A4B91" w:rsidRDefault="007A4B91" w:rsidP="007A4B91"/>
    <w:p w14:paraId="4C2C9EC1" w14:textId="66D32CED" w:rsidR="007A4B91" w:rsidRDefault="007A4B91" w:rsidP="007A4B91"/>
    <w:p w14:paraId="4E6F5FA1" w14:textId="21B49408" w:rsidR="007A4B91" w:rsidRDefault="007A4B91" w:rsidP="007A4B91"/>
    <w:p w14:paraId="279FCA01" w14:textId="38154CB3" w:rsidR="007A4B91" w:rsidRDefault="007A4B91" w:rsidP="007A4B91"/>
    <w:p w14:paraId="242C3BAE" w14:textId="4FFA5515" w:rsidR="007A4B91" w:rsidRDefault="007A4B91" w:rsidP="007A4B91"/>
    <w:p w14:paraId="519EDC6C" w14:textId="567AF440" w:rsidR="007A4B91" w:rsidRDefault="007A4B91" w:rsidP="007A4B91"/>
    <w:p w14:paraId="45F90CFF" w14:textId="7E7472FE" w:rsidR="007A4B91" w:rsidRDefault="007A4B91" w:rsidP="007A4B91"/>
    <w:p w14:paraId="546C6ABD" w14:textId="5E47C739" w:rsidR="007A4B91" w:rsidRDefault="007A4B91" w:rsidP="007A4B91"/>
    <w:p w14:paraId="02B2CB80" w14:textId="20358F4C" w:rsidR="007A4B91" w:rsidRDefault="007A4B91" w:rsidP="007A4B91"/>
    <w:p w14:paraId="41C70704" w14:textId="0B64FBF9" w:rsidR="007A4B91" w:rsidRDefault="007A4B91" w:rsidP="007A4B91"/>
    <w:p w14:paraId="3C2338ED" w14:textId="2E4BC227" w:rsidR="007A4B91" w:rsidRDefault="007A4B91" w:rsidP="007A4B91"/>
    <w:p w14:paraId="2B6414C8" w14:textId="397E027D" w:rsidR="007A4B91" w:rsidRDefault="007A4B91" w:rsidP="007A4B91"/>
    <w:p w14:paraId="32325A57" w14:textId="50C088C8" w:rsidR="007A4B91" w:rsidRDefault="007A4B91" w:rsidP="007A4B91"/>
    <w:p w14:paraId="054C3DF2" w14:textId="58F125DC" w:rsidR="007A4B91" w:rsidRDefault="007A4B91" w:rsidP="007A4B91"/>
    <w:p w14:paraId="3646448F" w14:textId="40C10168" w:rsidR="007A4B91" w:rsidRDefault="007A4B91" w:rsidP="007A4B91"/>
    <w:p w14:paraId="475FDC5B" w14:textId="43956646" w:rsidR="007A4B91" w:rsidRDefault="007A4B91" w:rsidP="007A4B91"/>
    <w:p w14:paraId="558175C0" w14:textId="628F3D49" w:rsidR="007A4B91" w:rsidRDefault="007A4B91" w:rsidP="007A4B91"/>
    <w:p w14:paraId="2C2F00FF" w14:textId="22460A8F" w:rsidR="007A4B91" w:rsidRDefault="007A4B91" w:rsidP="007A4B91"/>
    <w:p w14:paraId="740FD435" w14:textId="1E4CE14E" w:rsidR="007A4B91" w:rsidRDefault="007A4B91" w:rsidP="007A4B91"/>
    <w:p w14:paraId="066C1E1E" w14:textId="7CCC21E3" w:rsidR="007A4B91" w:rsidRDefault="007A4B91" w:rsidP="007A4B91"/>
    <w:p w14:paraId="3E3CFC1F" w14:textId="44A11870" w:rsidR="007A4B91" w:rsidRDefault="007A4B91" w:rsidP="007A4B91"/>
    <w:p w14:paraId="4B4F372E" w14:textId="77777777" w:rsidR="007A4B91" w:rsidRDefault="007A4B91" w:rsidP="007A4B91">
      <w:r w:rsidRPr="007A4B91">
        <w:lastRenderedPageBreak/>
        <w:drawing>
          <wp:inline distT="0" distB="0" distL="0" distR="0" wp14:anchorId="210EEDE3" wp14:editId="1BB37A6E">
            <wp:extent cx="6645910" cy="1242695"/>
            <wp:effectExtent l="0" t="0" r="2540" b="0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24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09D09" w14:textId="77777777" w:rsidR="007A4B91" w:rsidRDefault="007A4B91" w:rsidP="007A4B91"/>
    <w:p w14:paraId="447C5463" w14:textId="77777777" w:rsidR="007A4B91" w:rsidRDefault="007A4B91" w:rsidP="007A4B91"/>
    <w:p w14:paraId="4B633CAE" w14:textId="77777777" w:rsidR="007A4B91" w:rsidRDefault="007A4B91" w:rsidP="007A4B91"/>
    <w:p w14:paraId="79406640" w14:textId="77777777" w:rsidR="007A4B91" w:rsidRDefault="007A4B91" w:rsidP="007A4B91"/>
    <w:p w14:paraId="261F5EF1" w14:textId="77777777" w:rsidR="007A4B91" w:rsidRDefault="007A4B91" w:rsidP="007A4B91"/>
    <w:p w14:paraId="7526EA15" w14:textId="77777777" w:rsidR="007A4B91" w:rsidRDefault="007A4B91" w:rsidP="007A4B91"/>
    <w:p w14:paraId="1E822E9D" w14:textId="77777777" w:rsidR="007A4B91" w:rsidRDefault="007A4B91" w:rsidP="007A4B91"/>
    <w:p w14:paraId="73335F18" w14:textId="70EF1193" w:rsidR="007A4B91" w:rsidRDefault="007A4B91" w:rsidP="007A4B91">
      <w:r w:rsidRPr="007A4B91">
        <w:drawing>
          <wp:inline distT="0" distB="0" distL="0" distR="0" wp14:anchorId="3046C863" wp14:editId="78068C83">
            <wp:extent cx="6645910" cy="3865245"/>
            <wp:effectExtent l="0" t="0" r="2540" b="1905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6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6C9864" w14:textId="3F9E17DF" w:rsidR="007A4B91" w:rsidRDefault="007A4B91" w:rsidP="007A4B91"/>
    <w:p w14:paraId="2F069EA7" w14:textId="2C0141F0" w:rsidR="007A4B91" w:rsidRDefault="007A4B91" w:rsidP="007A4B91"/>
    <w:p w14:paraId="474B62CA" w14:textId="3219A79D" w:rsidR="007A4B91" w:rsidRDefault="007A4B91" w:rsidP="007A4B91"/>
    <w:p w14:paraId="1D400FC6" w14:textId="3DA9DB53" w:rsidR="007A4B91" w:rsidRDefault="007A4B91" w:rsidP="007A4B91"/>
    <w:p w14:paraId="384FC210" w14:textId="66D4C184" w:rsidR="007A4B91" w:rsidRDefault="007A4B91" w:rsidP="007A4B91"/>
    <w:p w14:paraId="0B10DFC4" w14:textId="21650A84" w:rsidR="007A4B91" w:rsidRDefault="007A4B91" w:rsidP="007A4B91"/>
    <w:p w14:paraId="52787AF3" w14:textId="2A1DC549" w:rsidR="007A4B91" w:rsidRDefault="007A4B91" w:rsidP="007A4B91">
      <w:bookmarkStart w:id="0" w:name="_GoBack"/>
      <w:bookmarkEnd w:id="0"/>
    </w:p>
    <w:p w14:paraId="074DF0D4" w14:textId="541CB348" w:rsidR="007A4B91" w:rsidRDefault="007A4B91" w:rsidP="007A4B91"/>
    <w:p w14:paraId="6C16A8D2" w14:textId="0D44E7C2" w:rsidR="007A4B91" w:rsidRPr="007A4B91" w:rsidRDefault="007A4B91" w:rsidP="007A4B91">
      <w:r w:rsidRPr="007A4B91">
        <w:lastRenderedPageBreak/>
        <w:drawing>
          <wp:inline distT="0" distB="0" distL="0" distR="0" wp14:anchorId="402D09A4" wp14:editId="583605F9">
            <wp:extent cx="6645910" cy="1041400"/>
            <wp:effectExtent l="0" t="0" r="2540" b="6350"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4B91">
        <w:drawing>
          <wp:inline distT="0" distB="0" distL="0" distR="0" wp14:anchorId="277BBB38" wp14:editId="25153388">
            <wp:extent cx="6645910" cy="4389120"/>
            <wp:effectExtent l="0" t="0" r="2540" b="0"/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8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A4B91" w:rsidRPr="007A4B91" w:rsidSect="00D81A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EC814" w14:textId="77777777" w:rsidR="00417DCE" w:rsidRDefault="00417DCE" w:rsidP="001F0D44">
      <w:pPr>
        <w:spacing w:after="0" w:line="240" w:lineRule="auto"/>
      </w:pPr>
      <w:r>
        <w:separator/>
      </w:r>
    </w:p>
  </w:endnote>
  <w:endnote w:type="continuationSeparator" w:id="0">
    <w:p w14:paraId="6A8D2536" w14:textId="77777777" w:rsidR="00417DCE" w:rsidRDefault="00417DCE" w:rsidP="001F0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-Italic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F95BE" w14:textId="77777777" w:rsidR="00417DCE" w:rsidRDefault="00417DCE" w:rsidP="001F0D44">
      <w:pPr>
        <w:spacing w:after="0" w:line="240" w:lineRule="auto"/>
      </w:pPr>
      <w:r>
        <w:separator/>
      </w:r>
    </w:p>
  </w:footnote>
  <w:footnote w:type="continuationSeparator" w:id="0">
    <w:p w14:paraId="5C91B4D4" w14:textId="77777777" w:rsidR="00417DCE" w:rsidRDefault="00417DCE" w:rsidP="001F0D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1503B"/>
    <w:multiLevelType w:val="hybridMultilevel"/>
    <w:tmpl w:val="8F6C8518"/>
    <w:lvl w:ilvl="0" w:tplc="DF0EAC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D7306"/>
    <w:multiLevelType w:val="hybridMultilevel"/>
    <w:tmpl w:val="A4F0215E"/>
    <w:lvl w:ilvl="0" w:tplc="8974C1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93A1A"/>
    <w:multiLevelType w:val="hybridMultilevel"/>
    <w:tmpl w:val="535A23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501C9C"/>
    <w:multiLevelType w:val="hybridMultilevel"/>
    <w:tmpl w:val="8C041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9A4A7B"/>
    <w:multiLevelType w:val="hybridMultilevel"/>
    <w:tmpl w:val="12E424E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770C5D"/>
    <w:multiLevelType w:val="hybridMultilevel"/>
    <w:tmpl w:val="1D663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FF0FCC"/>
    <w:multiLevelType w:val="hybridMultilevel"/>
    <w:tmpl w:val="3B06DBE4"/>
    <w:lvl w:ilvl="0" w:tplc="5586791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B7B67D1"/>
    <w:multiLevelType w:val="hybridMultilevel"/>
    <w:tmpl w:val="03C4F620"/>
    <w:lvl w:ilvl="0" w:tplc="2580ED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165B8"/>
    <w:multiLevelType w:val="hybridMultilevel"/>
    <w:tmpl w:val="29146A2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C31FC3"/>
    <w:multiLevelType w:val="hybridMultilevel"/>
    <w:tmpl w:val="49000F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3646A1D"/>
    <w:multiLevelType w:val="hybridMultilevel"/>
    <w:tmpl w:val="538EF2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3D26099"/>
    <w:multiLevelType w:val="hybridMultilevel"/>
    <w:tmpl w:val="FDC2C8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4796DBE"/>
    <w:multiLevelType w:val="hybridMultilevel"/>
    <w:tmpl w:val="EFDED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6D60774"/>
    <w:multiLevelType w:val="hybridMultilevel"/>
    <w:tmpl w:val="9B6C1C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95120"/>
    <w:multiLevelType w:val="hybridMultilevel"/>
    <w:tmpl w:val="F77AA07A"/>
    <w:lvl w:ilvl="0" w:tplc="642A04A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AF5FBB"/>
    <w:multiLevelType w:val="hybridMultilevel"/>
    <w:tmpl w:val="A7ACFD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DB4203B"/>
    <w:multiLevelType w:val="hybridMultilevel"/>
    <w:tmpl w:val="76E81B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0932E4E"/>
    <w:multiLevelType w:val="hybridMultilevel"/>
    <w:tmpl w:val="59B4B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8C0789"/>
    <w:multiLevelType w:val="hybridMultilevel"/>
    <w:tmpl w:val="861EA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BF1958"/>
    <w:multiLevelType w:val="hybridMultilevel"/>
    <w:tmpl w:val="A49A1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CB78F8"/>
    <w:multiLevelType w:val="hybridMultilevel"/>
    <w:tmpl w:val="7408C7F8"/>
    <w:lvl w:ilvl="0" w:tplc="4EA6B8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2B4916"/>
    <w:multiLevelType w:val="hybridMultilevel"/>
    <w:tmpl w:val="39443F3A"/>
    <w:lvl w:ilvl="0" w:tplc="0C6601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A258AB"/>
    <w:multiLevelType w:val="hybridMultilevel"/>
    <w:tmpl w:val="AB845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E04495"/>
    <w:multiLevelType w:val="hybridMultilevel"/>
    <w:tmpl w:val="71706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0B49D3"/>
    <w:multiLevelType w:val="hybridMultilevel"/>
    <w:tmpl w:val="33CED730"/>
    <w:lvl w:ilvl="0" w:tplc="E3B677D0">
      <w:start w:val="1"/>
      <w:numFmt w:val="lowerLetter"/>
      <w:lvlText w:val="(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5A1AEC"/>
    <w:multiLevelType w:val="hybridMultilevel"/>
    <w:tmpl w:val="CD0E44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AE29E5"/>
    <w:multiLevelType w:val="hybridMultilevel"/>
    <w:tmpl w:val="F864B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F53B70"/>
    <w:multiLevelType w:val="hybridMultilevel"/>
    <w:tmpl w:val="9398B2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445490"/>
    <w:multiLevelType w:val="hybridMultilevel"/>
    <w:tmpl w:val="A712C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2E7479"/>
    <w:multiLevelType w:val="hybridMultilevel"/>
    <w:tmpl w:val="50761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F40B14"/>
    <w:multiLevelType w:val="hybridMultilevel"/>
    <w:tmpl w:val="7B5E6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80353B"/>
    <w:multiLevelType w:val="hybridMultilevel"/>
    <w:tmpl w:val="8AAC86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AB5EEB"/>
    <w:multiLevelType w:val="hybridMultilevel"/>
    <w:tmpl w:val="4406E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30DC1"/>
    <w:multiLevelType w:val="hybridMultilevel"/>
    <w:tmpl w:val="B5B6A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D53A93"/>
    <w:multiLevelType w:val="hybridMultilevel"/>
    <w:tmpl w:val="B588D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2D08D1"/>
    <w:multiLevelType w:val="hybridMultilevel"/>
    <w:tmpl w:val="B84E02E6"/>
    <w:lvl w:ilvl="0" w:tplc="2580ED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D55012"/>
    <w:multiLevelType w:val="hybridMultilevel"/>
    <w:tmpl w:val="1AC42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7179B2"/>
    <w:multiLevelType w:val="hybridMultilevel"/>
    <w:tmpl w:val="C6FC5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3E2737"/>
    <w:multiLevelType w:val="hybridMultilevel"/>
    <w:tmpl w:val="3F645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752DF1"/>
    <w:multiLevelType w:val="hybridMultilevel"/>
    <w:tmpl w:val="0C3CD9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39"/>
  </w:num>
  <w:num w:numId="4">
    <w:abstractNumId w:val="33"/>
  </w:num>
  <w:num w:numId="5">
    <w:abstractNumId w:val="19"/>
  </w:num>
  <w:num w:numId="6">
    <w:abstractNumId w:val="38"/>
  </w:num>
  <w:num w:numId="7">
    <w:abstractNumId w:val="37"/>
  </w:num>
  <w:num w:numId="8">
    <w:abstractNumId w:val="17"/>
  </w:num>
  <w:num w:numId="9">
    <w:abstractNumId w:val="15"/>
  </w:num>
  <w:num w:numId="10">
    <w:abstractNumId w:val="26"/>
  </w:num>
  <w:num w:numId="11">
    <w:abstractNumId w:val="25"/>
  </w:num>
  <w:num w:numId="12">
    <w:abstractNumId w:val="8"/>
  </w:num>
  <w:num w:numId="13">
    <w:abstractNumId w:val="10"/>
  </w:num>
  <w:num w:numId="14">
    <w:abstractNumId w:val="21"/>
  </w:num>
  <w:num w:numId="15">
    <w:abstractNumId w:val="24"/>
  </w:num>
  <w:num w:numId="16">
    <w:abstractNumId w:val="3"/>
  </w:num>
  <w:num w:numId="17">
    <w:abstractNumId w:val="7"/>
  </w:num>
  <w:num w:numId="18">
    <w:abstractNumId w:val="1"/>
  </w:num>
  <w:num w:numId="19">
    <w:abstractNumId w:val="22"/>
  </w:num>
  <w:num w:numId="20">
    <w:abstractNumId w:val="23"/>
  </w:num>
  <w:num w:numId="21">
    <w:abstractNumId w:val="20"/>
  </w:num>
  <w:num w:numId="22">
    <w:abstractNumId w:val="0"/>
  </w:num>
  <w:num w:numId="23">
    <w:abstractNumId w:val="27"/>
  </w:num>
  <w:num w:numId="24">
    <w:abstractNumId w:val="13"/>
  </w:num>
  <w:num w:numId="25">
    <w:abstractNumId w:val="14"/>
  </w:num>
  <w:num w:numId="26">
    <w:abstractNumId w:val="31"/>
  </w:num>
  <w:num w:numId="27">
    <w:abstractNumId w:val="6"/>
  </w:num>
  <w:num w:numId="28">
    <w:abstractNumId w:val="4"/>
  </w:num>
  <w:num w:numId="29">
    <w:abstractNumId w:val="35"/>
  </w:num>
  <w:num w:numId="30">
    <w:abstractNumId w:val="30"/>
  </w:num>
  <w:num w:numId="31">
    <w:abstractNumId w:val="28"/>
  </w:num>
  <w:num w:numId="32">
    <w:abstractNumId w:val="34"/>
  </w:num>
  <w:num w:numId="33">
    <w:abstractNumId w:val="32"/>
  </w:num>
  <w:num w:numId="34">
    <w:abstractNumId w:val="9"/>
  </w:num>
  <w:num w:numId="35">
    <w:abstractNumId w:val="29"/>
  </w:num>
  <w:num w:numId="36">
    <w:abstractNumId w:val="5"/>
  </w:num>
  <w:num w:numId="37">
    <w:abstractNumId w:val="18"/>
  </w:num>
  <w:num w:numId="38">
    <w:abstractNumId w:val="16"/>
  </w:num>
  <w:num w:numId="39">
    <w:abstractNumId w:val="2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5F"/>
    <w:rsid w:val="00041C59"/>
    <w:rsid w:val="00047F38"/>
    <w:rsid w:val="00056949"/>
    <w:rsid w:val="000D5BAC"/>
    <w:rsid w:val="000E7E0C"/>
    <w:rsid w:val="000F00A1"/>
    <w:rsid w:val="000F6945"/>
    <w:rsid w:val="00100333"/>
    <w:rsid w:val="00115C1B"/>
    <w:rsid w:val="00120728"/>
    <w:rsid w:val="00126522"/>
    <w:rsid w:val="001304D5"/>
    <w:rsid w:val="00132521"/>
    <w:rsid w:val="001425D9"/>
    <w:rsid w:val="0014417D"/>
    <w:rsid w:val="00156BD1"/>
    <w:rsid w:val="00160445"/>
    <w:rsid w:val="001678D0"/>
    <w:rsid w:val="001710B7"/>
    <w:rsid w:val="001A5980"/>
    <w:rsid w:val="001B7383"/>
    <w:rsid w:val="001F0C4B"/>
    <w:rsid w:val="001F0D44"/>
    <w:rsid w:val="001F65CB"/>
    <w:rsid w:val="00225366"/>
    <w:rsid w:val="00256B50"/>
    <w:rsid w:val="0028529D"/>
    <w:rsid w:val="002A1D5B"/>
    <w:rsid w:val="002A499D"/>
    <w:rsid w:val="002C4FB4"/>
    <w:rsid w:val="002E1E3B"/>
    <w:rsid w:val="002F0769"/>
    <w:rsid w:val="002F5B24"/>
    <w:rsid w:val="003123E7"/>
    <w:rsid w:val="00346228"/>
    <w:rsid w:val="00346BE8"/>
    <w:rsid w:val="00347668"/>
    <w:rsid w:val="00387187"/>
    <w:rsid w:val="003A752C"/>
    <w:rsid w:val="003C0CE6"/>
    <w:rsid w:val="003C6A10"/>
    <w:rsid w:val="003D3F9C"/>
    <w:rsid w:val="003D4C94"/>
    <w:rsid w:val="00414963"/>
    <w:rsid w:val="00415AA0"/>
    <w:rsid w:val="00417DCE"/>
    <w:rsid w:val="004307C6"/>
    <w:rsid w:val="00450E49"/>
    <w:rsid w:val="004705DE"/>
    <w:rsid w:val="00471A06"/>
    <w:rsid w:val="00497FD5"/>
    <w:rsid w:val="004A4E43"/>
    <w:rsid w:val="004C23B1"/>
    <w:rsid w:val="004C4F81"/>
    <w:rsid w:val="004F15B4"/>
    <w:rsid w:val="004F3DE6"/>
    <w:rsid w:val="004F4764"/>
    <w:rsid w:val="00506B3E"/>
    <w:rsid w:val="00510B8E"/>
    <w:rsid w:val="005142F1"/>
    <w:rsid w:val="0055089F"/>
    <w:rsid w:val="00562B99"/>
    <w:rsid w:val="005647EF"/>
    <w:rsid w:val="0057047B"/>
    <w:rsid w:val="00571BF4"/>
    <w:rsid w:val="005827FB"/>
    <w:rsid w:val="00595338"/>
    <w:rsid w:val="00596AA0"/>
    <w:rsid w:val="005A11B4"/>
    <w:rsid w:val="005C47D0"/>
    <w:rsid w:val="005C64BB"/>
    <w:rsid w:val="005F2DFB"/>
    <w:rsid w:val="00607DCA"/>
    <w:rsid w:val="006800B8"/>
    <w:rsid w:val="00692F50"/>
    <w:rsid w:val="006F389B"/>
    <w:rsid w:val="007056BC"/>
    <w:rsid w:val="00712DD9"/>
    <w:rsid w:val="0072300D"/>
    <w:rsid w:val="00740751"/>
    <w:rsid w:val="00757F13"/>
    <w:rsid w:val="007832CB"/>
    <w:rsid w:val="007A425A"/>
    <w:rsid w:val="007A4B91"/>
    <w:rsid w:val="007C504E"/>
    <w:rsid w:val="007F79B7"/>
    <w:rsid w:val="007F7FFE"/>
    <w:rsid w:val="00804631"/>
    <w:rsid w:val="00821692"/>
    <w:rsid w:val="0083626A"/>
    <w:rsid w:val="008571F6"/>
    <w:rsid w:val="008630FB"/>
    <w:rsid w:val="00865676"/>
    <w:rsid w:val="008E6788"/>
    <w:rsid w:val="009068BF"/>
    <w:rsid w:val="009071CA"/>
    <w:rsid w:val="00980B8A"/>
    <w:rsid w:val="00992B95"/>
    <w:rsid w:val="00994EDF"/>
    <w:rsid w:val="009A4551"/>
    <w:rsid w:val="009B77DD"/>
    <w:rsid w:val="009D266A"/>
    <w:rsid w:val="009D4A3D"/>
    <w:rsid w:val="00A004C1"/>
    <w:rsid w:val="00A1532D"/>
    <w:rsid w:val="00A34656"/>
    <w:rsid w:val="00A37C3A"/>
    <w:rsid w:val="00A85B5A"/>
    <w:rsid w:val="00A86B5E"/>
    <w:rsid w:val="00AB1F42"/>
    <w:rsid w:val="00AC2D56"/>
    <w:rsid w:val="00AC79E4"/>
    <w:rsid w:val="00AE2284"/>
    <w:rsid w:val="00AF2231"/>
    <w:rsid w:val="00B029D1"/>
    <w:rsid w:val="00B36227"/>
    <w:rsid w:val="00B90B32"/>
    <w:rsid w:val="00BC7302"/>
    <w:rsid w:val="00BD45E8"/>
    <w:rsid w:val="00C025E6"/>
    <w:rsid w:val="00C1451B"/>
    <w:rsid w:val="00C52086"/>
    <w:rsid w:val="00C569D5"/>
    <w:rsid w:val="00C61F3D"/>
    <w:rsid w:val="00CA292E"/>
    <w:rsid w:val="00CB2A7F"/>
    <w:rsid w:val="00CB3075"/>
    <w:rsid w:val="00CB4BCE"/>
    <w:rsid w:val="00D04890"/>
    <w:rsid w:val="00D12D3E"/>
    <w:rsid w:val="00D214F2"/>
    <w:rsid w:val="00D362A8"/>
    <w:rsid w:val="00D50DF4"/>
    <w:rsid w:val="00D6500A"/>
    <w:rsid w:val="00D659BB"/>
    <w:rsid w:val="00D81A5F"/>
    <w:rsid w:val="00DC0FB4"/>
    <w:rsid w:val="00DE65D3"/>
    <w:rsid w:val="00E121E2"/>
    <w:rsid w:val="00E43135"/>
    <w:rsid w:val="00E67C5F"/>
    <w:rsid w:val="00E83158"/>
    <w:rsid w:val="00EC6D02"/>
    <w:rsid w:val="00ED29A2"/>
    <w:rsid w:val="00F05FC9"/>
    <w:rsid w:val="00F23143"/>
    <w:rsid w:val="00F333F4"/>
    <w:rsid w:val="00F37B0A"/>
    <w:rsid w:val="00F76C6E"/>
    <w:rsid w:val="00F80E82"/>
    <w:rsid w:val="00FA0314"/>
    <w:rsid w:val="00FD3EBE"/>
    <w:rsid w:val="00FE2AAB"/>
    <w:rsid w:val="00FF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."/>
  <w:listSeparator w:val=","/>
  <w14:docId w14:val="4E6B5409"/>
  <w15:chartTrackingRefBased/>
  <w15:docId w15:val="{14110FCC-84A5-4EAD-9A5F-827981E3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4890"/>
    <w:rPr>
      <w:color w:val="808080"/>
    </w:rPr>
  </w:style>
  <w:style w:type="table" w:styleId="TableGrid">
    <w:name w:val="Table Grid"/>
    <w:basedOn w:val="TableNormal"/>
    <w:uiPriority w:val="39"/>
    <w:rsid w:val="001A5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44"/>
  </w:style>
  <w:style w:type="paragraph" w:styleId="Footer">
    <w:name w:val="footer"/>
    <w:basedOn w:val="Normal"/>
    <w:link w:val="Foot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44"/>
  </w:style>
  <w:style w:type="paragraph" w:styleId="ListParagraph">
    <w:name w:val="List Paragraph"/>
    <w:basedOn w:val="Normal"/>
    <w:uiPriority w:val="34"/>
    <w:qFormat/>
    <w:rsid w:val="002253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4963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506B3E"/>
    <w:rPr>
      <w:rFonts w:ascii="Arial-ItalicMT" w:hAnsi="Arial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506B3E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506B3E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0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520F6A6</Template>
  <TotalTime>4</TotalTime>
  <Pages>5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Cooke</dc:creator>
  <cp:keywords/>
  <dc:description/>
  <cp:lastModifiedBy>Claire Cooke</cp:lastModifiedBy>
  <cp:revision>3</cp:revision>
  <dcterms:created xsi:type="dcterms:W3CDTF">2019-03-08T06:56:00Z</dcterms:created>
  <dcterms:modified xsi:type="dcterms:W3CDTF">2019-03-08T07:00:00Z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2019-01-10T21:23:18.3225956Z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