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2847F" w14:textId="051C6DD4" w:rsidR="00B42A1A" w:rsidRPr="00B42A1A" w:rsidRDefault="00837B01" w:rsidP="00425C3E">
      <w:pPr>
        <w:spacing w:line="480" w:lineRule="auto"/>
        <w:rPr>
          <w:b/>
          <w:sz w:val="24"/>
          <w:szCs w:val="24"/>
        </w:rPr>
      </w:pPr>
      <w:r w:rsidRPr="00894170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843C048" wp14:editId="2EAE228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333500" cy="1775460"/>
                <wp:effectExtent l="0" t="0" r="19050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1775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A019F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Allopatric</w:t>
                            </w:r>
                          </w:p>
                          <w:p w14:paraId="2A3D0283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Directional</w:t>
                            </w:r>
                          </w:p>
                          <w:p w14:paraId="01961597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Isolation</w:t>
                            </w:r>
                          </w:p>
                          <w:p w14:paraId="75C6E598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Populations</w:t>
                            </w:r>
                          </w:p>
                          <w:p w14:paraId="6A62EAB5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Reproductive</w:t>
                            </w:r>
                          </w:p>
                          <w:p w14:paraId="6FD31C1C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Resistant</w:t>
                            </w:r>
                          </w:p>
                          <w:p w14:paraId="10EA4FC4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Speciation</w:t>
                            </w:r>
                          </w:p>
                          <w:p w14:paraId="0802D3C5" w14:textId="77777777" w:rsidR="004E1110" w:rsidRPr="00425C3E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Sympatric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43C0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.8pt;margin-top:0;width:105pt;height:139.8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">
                <v:textbox>
                  <w:txbxContent>
                    <w:p w14:paraId="379A019F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Allopatric</w:t>
                      </w:r>
                    </w:p>
                    <w:p w14:paraId="2A3D0283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Directional</w:t>
                      </w:r>
                    </w:p>
                    <w:p w14:paraId="01961597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Isolation</w:t>
                      </w:r>
                    </w:p>
                    <w:p w14:paraId="75C6E598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Populations</w:t>
                      </w:r>
                    </w:p>
                    <w:p w14:paraId="6A62EAB5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Reproductive</w:t>
                      </w:r>
                    </w:p>
                    <w:p w14:paraId="6FD31C1C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Resistant</w:t>
                      </w:r>
                    </w:p>
                    <w:p w14:paraId="10EA4FC4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Speciation</w:t>
                      </w:r>
                    </w:p>
                    <w:p w14:paraId="0802D3C5" w14:textId="77777777" w:rsidR="004E1110" w:rsidRPr="00425C3E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Sympatric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2A1A" w:rsidRPr="00B42A1A">
        <w:rPr>
          <w:b/>
          <w:sz w:val="24"/>
          <w:szCs w:val="24"/>
        </w:rPr>
        <w:t xml:space="preserve">Natural Selection </w:t>
      </w:r>
      <w:r w:rsidR="004E1110">
        <w:rPr>
          <w:b/>
          <w:sz w:val="24"/>
          <w:szCs w:val="24"/>
        </w:rPr>
        <w:t>and Speciation</w:t>
      </w:r>
    </w:p>
    <w:p w14:paraId="5846A884" w14:textId="0256DEA2" w:rsidR="00B42A1A" w:rsidRDefault="00B42A1A" w:rsidP="00425C3E">
      <w:pPr>
        <w:pStyle w:val="ListParagraph"/>
        <w:numPr>
          <w:ilvl w:val="0"/>
          <w:numId w:val="10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Natural selection brings about genetic changes in ______</w:t>
      </w:r>
      <w:r w:rsidR="00837B01">
        <w:rPr>
          <w:sz w:val="24"/>
          <w:szCs w:val="24"/>
        </w:rPr>
        <w:t>____</w:t>
      </w:r>
      <w:r>
        <w:rPr>
          <w:sz w:val="24"/>
          <w:szCs w:val="24"/>
        </w:rPr>
        <w:t>___________ when genetic variation results in differential ______________</w:t>
      </w:r>
      <w:r w:rsidR="00837B01">
        <w:rPr>
          <w:sz w:val="24"/>
          <w:szCs w:val="24"/>
        </w:rPr>
        <w:t>_______</w:t>
      </w:r>
      <w:r>
        <w:rPr>
          <w:sz w:val="24"/>
          <w:szCs w:val="24"/>
        </w:rPr>
        <w:t xml:space="preserve">____ success within a population. </w:t>
      </w:r>
    </w:p>
    <w:p w14:paraId="70A5CCB5" w14:textId="6544C7AC" w:rsidR="00B42A1A" w:rsidRDefault="00B42A1A" w:rsidP="00425C3E">
      <w:pPr>
        <w:pStyle w:val="ListParagraph"/>
        <w:numPr>
          <w:ilvl w:val="0"/>
          <w:numId w:val="10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Natur</w:t>
      </w:r>
      <w:r w:rsidR="00425C3E">
        <w:rPr>
          <w:sz w:val="24"/>
          <w:szCs w:val="24"/>
        </w:rPr>
        <w:t>al selection can be ___________</w:t>
      </w:r>
      <w:r>
        <w:rPr>
          <w:sz w:val="24"/>
          <w:szCs w:val="24"/>
        </w:rPr>
        <w:t xml:space="preserve">_______________ or stabilising. </w:t>
      </w:r>
    </w:p>
    <w:p w14:paraId="4497B1C6" w14:textId="72F5FB12" w:rsidR="00B42A1A" w:rsidRDefault="00B42A1A" w:rsidP="00425C3E">
      <w:pPr>
        <w:pStyle w:val="ListParagraph"/>
        <w:numPr>
          <w:ilvl w:val="0"/>
          <w:numId w:val="10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Natural selection has resulted in the development of bacterial populations that are _______________________ to one or more antibiotics. </w:t>
      </w:r>
    </w:p>
    <w:p w14:paraId="0151CED8" w14:textId="7F48D706" w:rsidR="00B42A1A" w:rsidRDefault="00B42A1A" w:rsidP="00425C3E">
      <w:pPr>
        <w:pStyle w:val="ListParagraph"/>
        <w:numPr>
          <w:ilvl w:val="0"/>
          <w:numId w:val="10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If two or more groups from a population become reproductively isolated, natural selection can bring about _____________________________. </w:t>
      </w:r>
    </w:p>
    <w:p w14:paraId="5A0C0273" w14:textId="79761369" w:rsidR="00B42A1A" w:rsidRDefault="00B42A1A" w:rsidP="00425C3E">
      <w:pPr>
        <w:pStyle w:val="ListParagraph"/>
        <w:numPr>
          <w:ilvl w:val="0"/>
          <w:numId w:val="10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Reproductive __________________________________ may occur through geographical separation o</w:t>
      </w:r>
      <w:r w:rsidR="00425C3E">
        <w:rPr>
          <w:sz w:val="24"/>
          <w:szCs w:val="24"/>
        </w:rPr>
        <w:t>f groups, leading to ________</w:t>
      </w:r>
      <w:r>
        <w:rPr>
          <w:sz w:val="24"/>
          <w:szCs w:val="24"/>
        </w:rPr>
        <w:t>________________ speci</w:t>
      </w:r>
      <w:r w:rsidR="009B3527">
        <w:rPr>
          <w:sz w:val="24"/>
          <w:szCs w:val="24"/>
        </w:rPr>
        <w:t xml:space="preserve">ation, or without geographical </w:t>
      </w:r>
      <w:r>
        <w:rPr>
          <w:sz w:val="24"/>
          <w:szCs w:val="24"/>
        </w:rPr>
        <w:t>separation of g</w:t>
      </w:r>
      <w:r w:rsidR="00425C3E">
        <w:rPr>
          <w:sz w:val="24"/>
          <w:szCs w:val="24"/>
        </w:rPr>
        <w:t>roups, leading to ________</w:t>
      </w:r>
      <w:r>
        <w:rPr>
          <w:sz w:val="24"/>
          <w:szCs w:val="24"/>
        </w:rPr>
        <w:t xml:space="preserve">_________ speciation. </w:t>
      </w:r>
    </w:p>
    <w:p w14:paraId="39041503" w14:textId="4AA172D9" w:rsidR="00B42A1A" w:rsidRDefault="00B42A1A" w:rsidP="00425C3E">
      <w:pPr>
        <w:spacing w:line="480" w:lineRule="auto"/>
        <w:rPr>
          <w:sz w:val="24"/>
          <w:szCs w:val="24"/>
        </w:rPr>
      </w:pPr>
    </w:p>
    <w:p w14:paraId="2EBFBBEF" w14:textId="0C999625" w:rsidR="004E1110" w:rsidRDefault="004E1110" w:rsidP="00425C3E">
      <w:pPr>
        <w:spacing w:line="480" w:lineRule="auto"/>
        <w:rPr>
          <w:sz w:val="24"/>
          <w:szCs w:val="24"/>
        </w:rPr>
      </w:pPr>
    </w:p>
    <w:p w14:paraId="7B21C681" w14:textId="59C9447D" w:rsidR="004E1110" w:rsidRDefault="004E1110" w:rsidP="00425C3E">
      <w:pPr>
        <w:spacing w:line="480" w:lineRule="auto"/>
        <w:rPr>
          <w:sz w:val="24"/>
          <w:szCs w:val="24"/>
        </w:rPr>
      </w:pPr>
    </w:p>
    <w:p w14:paraId="1955528B" w14:textId="794C5DE2" w:rsidR="004E1110" w:rsidRDefault="004E1110" w:rsidP="00425C3E">
      <w:pPr>
        <w:spacing w:line="480" w:lineRule="auto"/>
        <w:rPr>
          <w:sz w:val="24"/>
          <w:szCs w:val="24"/>
        </w:rPr>
      </w:pPr>
    </w:p>
    <w:p w14:paraId="01BA9A92" w14:textId="6EC88311" w:rsidR="004E1110" w:rsidRDefault="004E1110" w:rsidP="00425C3E">
      <w:pPr>
        <w:spacing w:line="480" w:lineRule="auto"/>
        <w:rPr>
          <w:sz w:val="24"/>
          <w:szCs w:val="24"/>
        </w:rPr>
      </w:pPr>
    </w:p>
    <w:p w14:paraId="5CB5FF5C" w14:textId="5B34592B" w:rsidR="004E1110" w:rsidRDefault="004E1110" w:rsidP="00425C3E">
      <w:pPr>
        <w:spacing w:line="480" w:lineRule="auto"/>
        <w:rPr>
          <w:sz w:val="24"/>
          <w:szCs w:val="24"/>
        </w:rPr>
      </w:pPr>
    </w:p>
    <w:p w14:paraId="024DAA5B" w14:textId="788D0F77" w:rsidR="00837B01" w:rsidRDefault="00837B01" w:rsidP="00425C3E">
      <w:pPr>
        <w:spacing w:line="480" w:lineRule="auto"/>
        <w:rPr>
          <w:sz w:val="24"/>
          <w:szCs w:val="24"/>
        </w:rPr>
      </w:pPr>
    </w:p>
    <w:p w14:paraId="56974117" w14:textId="03A8FFAD" w:rsidR="00837B01" w:rsidRDefault="00837B01" w:rsidP="00425C3E">
      <w:pPr>
        <w:spacing w:line="480" w:lineRule="auto"/>
        <w:rPr>
          <w:sz w:val="24"/>
          <w:szCs w:val="24"/>
        </w:rPr>
      </w:pPr>
    </w:p>
    <w:p w14:paraId="05654E0B" w14:textId="77777777" w:rsidR="00837B01" w:rsidRDefault="00837B01" w:rsidP="00425C3E">
      <w:pPr>
        <w:spacing w:line="480" w:lineRule="auto"/>
        <w:rPr>
          <w:sz w:val="24"/>
          <w:szCs w:val="24"/>
        </w:rPr>
      </w:pPr>
    </w:p>
    <w:p w14:paraId="52BC3763" w14:textId="19A5BEBD" w:rsidR="004E1110" w:rsidRDefault="004E1110" w:rsidP="00425C3E">
      <w:pPr>
        <w:spacing w:line="480" w:lineRule="auto"/>
        <w:rPr>
          <w:sz w:val="24"/>
          <w:szCs w:val="24"/>
        </w:rPr>
      </w:pPr>
    </w:p>
    <w:p w14:paraId="43DADAFF" w14:textId="1377A687" w:rsidR="004E1110" w:rsidRDefault="004E1110" w:rsidP="004E1110">
      <w:pPr>
        <w:rPr>
          <w:b/>
          <w:sz w:val="24"/>
          <w:szCs w:val="24"/>
        </w:rPr>
      </w:pPr>
    </w:p>
    <w:p w14:paraId="4BD2DDAB" w14:textId="151DB870" w:rsidR="004E1110" w:rsidRPr="00B42A1A" w:rsidRDefault="001910A2" w:rsidP="004E1110">
      <w:pPr>
        <w:rPr>
          <w:b/>
          <w:sz w:val="24"/>
          <w:szCs w:val="24"/>
        </w:rPr>
      </w:pPr>
      <w:r w:rsidRPr="00894170">
        <w:rPr>
          <w:b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E35B35A" wp14:editId="30396B8B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1333500" cy="1775460"/>
                <wp:effectExtent l="0" t="0" r="19050" b="152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1775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CF96E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Allopatric</w:t>
                            </w:r>
                          </w:p>
                          <w:p w14:paraId="60799E84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Directional</w:t>
                            </w:r>
                          </w:p>
                          <w:p w14:paraId="34C31894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Isolation</w:t>
                            </w:r>
                          </w:p>
                          <w:p w14:paraId="3B92AB73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Populations</w:t>
                            </w:r>
                          </w:p>
                          <w:p w14:paraId="04C831C6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Reproductive</w:t>
                            </w:r>
                          </w:p>
                          <w:p w14:paraId="0F2A27FD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Resistant</w:t>
                            </w:r>
                          </w:p>
                          <w:p w14:paraId="5F4CCB15" w14:textId="77777777" w:rsidR="004E1110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Speciation</w:t>
                            </w:r>
                          </w:p>
                          <w:p w14:paraId="2017CAFC" w14:textId="77777777" w:rsidR="004E1110" w:rsidRPr="00425C3E" w:rsidRDefault="004E1110" w:rsidP="004E1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Sympatric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5B35A" id="_x0000_s1027" type="#_x0000_t202" style="position:absolute;margin-left:53.8pt;margin-top:.3pt;width:105pt;height:139.8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">
                <v:textbox>
                  <w:txbxContent>
                    <w:p w14:paraId="077CF96E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Allopatric</w:t>
                      </w:r>
                    </w:p>
                    <w:p w14:paraId="60799E84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Directional</w:t>
                      </w:r>
                    </w:p>
                    <w:p w14:paraId="34C31894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Isolation</w:t>
                      </w:r>
                    </w:p>
                    <w:p w14:paraId="3B92AB73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Populations</w:t>
                      </w:r>
                    </w:p>
                    <w:p w14:paraId="04C831C6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Reproductive</w:t>
                      </w:r>
                    </w:p>
                    <w:p w14:paraId="0F2A27FD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Resistant</w:t>
                      </w:r>
                    </w:p>
                    <w:p w14:paraId="5F4CCB15" w14:textId="77777777" w:rsidR="004E1110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Speciation</w:t>
                      </w:r>
                    </w:p>
                    <w:p w14:paraId="2017CAFC" w14:textId="77777777" w:rsidR="004E1110" w:rsidRPr="00425C3E" w:rsidRDefault="004E1110" w:rsidP="004E1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Sympatric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1110" w:rsidRPr="00B42A1A">
        <w:rPr>
          <w:b/>
          <w:sz w:val="24"/>
          <w:szCs w:val="24"/>
        </w:rPr>
        <w:t xml:space="preserve">Natural Selection </w:t>
      </w:r>
      <w:r w:rsidR="004E1110">
        <w:rPr>
          <w:b/>
          <w:sz w:val="24"/>
          <w:szCs w:val="24"/>
        </w:rPr>
        <w:t>and Speciation</w:t>
      </w:r>
    </w:p>
    <w:p w14:paraId="738EC4D5" w14:textId="7EB5878A" w:rsidR="004E1110" w:rsidRDefault="004E1110" w:rsidP="004E1110">
      <w:pPr>
        <w:pStyle w:val="ListParagraph"/>
        <w:numPr>
          <w:ilvl w:val="0"/>
          <w:numId w:val="10"/>
        </w:numPr>
        <w:rPr>
          <w:sz w:val="24"/>
          <w:szCs w:val="24"/>
        </w:rPr>
      </w:pPr>
      <w:bookmarkStart w:id="0" w:name="_GoBack"/>
      <w:r>
        <w:rPr>
          <w:sz w:val="24"/>
          <w:szCs w:val="24"/>
        </w:rPr>
        <w:t>Natural selection brings about genetic changes in _____</w:t>
      </w:r>
      <w:r w:rsidRPr="009B3527">
        <w:rPr>
          <w:color w:val="FF0000"/>
          <w:sz w:val="24"/>
          <w:szCs w:val="24"/>
        </w:rPr>
        <w:t>populations</w:t>
      </w:r>
      <w:r>
        <w:rPr>
          <w:sz w:val="24"/>
          <w:szCs w:val="24"/>
        </w:rPr>
        <w:t>____________ when genetic variation results in differential ___________</w:t>
      </w:r>
      <w:r w:rsidRPr="009B3527">
        <w:rPr>
          <w:color w:val="FF0000"/>
          <w:sz w:val="24"/>
          <w:szCs w:val="24"/>
        </w:rPr>
        <w:t>reproductive</w:t>
      </w:r>
      <w:r>
        <w:rPr>
          <w:sz w:val="24"/>
          <w:szCs w:val="24"/>
        </w:rPr>
        <w:t xml:space="preserve">_______ success within a population. </w:t>
      </w:r>
    </w:p>
    <w:p w14:paraId="472205CE" w14:textId="77777777" w:rsidR="004E1110" w:rsidRDefault="004E1110" w:rsidP="004E111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Natural selection can be ____________</w:t>
      </w:r>
      <w:r w:rsidRPr="009B3527">
        <w:rPr>
          <w:color w:val="FF0000"/>
          <w:sz w:val="24"/>
          <w:szCs w:val="24"/>
        </w:rPr>
        <w:t>directional</w:t>
      </w:r>
      <w:r>
        <w:rPr>
          <w:sz w:val="24"/>
          <w:szCs w:val="24"/>
        </w:rPr>
        <w:t xml:space="preserve">_______________ or stabilising. </w:t>
      </w:r>
    </w:p>
    <w:p w14:paraId="7F45955C" w14:textId="77777777" w:rsidR="004E1110" w:rsidRDefault="004E1110" w:rsidP="004E111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Natural selection has resulted in the development of bacterial populations that are ___________</w:t>
      </w:r>
      <w:r w:rsidRPr="009B3527">
        <w:rPr>
          <w:color w:val="FF0000"/>
          <w:sz w:val="24"/>
          <w:szCs w:val="24"/>
        </w:rPr>
        <w:t>resistant</w:t>
      </w:r>
      <w:r>
        <w:rPr>
          <w:sz w:val="24"/>
          <w:szCs w:val="24"/>
        </w:rPr>
        <w:t xml:space="preserve">____________ to one or more antibiotics. </w:t>
      </w:r>
    </w:p>
    <w:p w14:paraId="2B7FEF59" w14:textId="77777777" w:rsidR="004E1110" w:rsidRDefault="004E1110" w:rsidP="004E111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If two or more groups from a population become reproductively isolated, natural selection can bring about ____________</w:t>
      </w:r>
      <w:r w:rsidRPr="009B3527">
        <w:rPr>
          <w:color w:val="FF0000"/>
          <w:sz w:val="24"/>
          <w:szCs w:val="24"/>
        </w:rPr>
        <w:t>speciation</w:t>
      </w:r>
      <w:r>
        <w:rPr>
          <w:sz w:val="24"/>
          <w:szCs w:val="24"/>
        </w:rPr>
        <w:t xml:space="preserve">_________________. </w:t>
      </w:r>
    </w:p>
    <w:p w14:paraId="5AB46E08" w14:textId="2865CC4B" w:rsidR="00552411" w:rsidRPr="007635B4" w:rsidRDefault="004E1110" w:rsidP="0053401F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Reproductive _________________</w:t>
      </w:r>
      <w:r w:rsidRPr="009B3527">
        <w:rPr>
          <w:color w:val="FF0000"/>
          <w:sz w:val="24"/>
          <w:szCs w:val="24"/>
        </w:rPr>
        <w:t>isolation</w:t>
      </w:r>
      <w:r>
        <w:rPr>
          <w:sz w:val="24"/>
          <w:szCs w:val="24"/>
        </w:rPr>
        <w:t>_________________ may occur through geographical separation of groups, leading to ___________</w:t>
      </w:r>
      <w:r w:rsidRPr="009B3527">
        <w:rPr>
          <w:color w:val="FF0000"/>
          <w:sz w:val="24"/>
          <w:szCs w:val="24"/>
        </w:rPr>
        <w:t>allopatric</w:t>
      </w:r>
      <w:r>
        <w:rPr>
          <w:sz w:val="24"/>
          <w:szCs w:val="24"/>
        </w:rPr>
        <w:t>________________ speciation, or without geographical separation of groups, leading to ______________</w:t>
      </w:r>
      <w:r w:rsidRPr="009B3527">
        <w:rPr>
          <w:color w:val="FF0000"/>
          <w:sz w:val="24"/>
          <w:szCs w:val="24"/>
        </w:rPr>
        <w:t>sympatric</w:t>
      </w:r>
      <w:r>
        <w:rPr>
          <w:sz w:val="24"/>
          <w:szCs w:val="24"/>
        </w:rPr>
        <w:t xml:space="preserve">_________ speciation. </w:t>
      </w:r>
      <w:r w:rsidR="00552411" w:rsidRPr="0053401F">
        <w:t xml:space="preserve"> </w:t>
      </w:r>
      <w:bookmarkEnd w:id="0"/>
    </w:p>
    <w:sectPr w:rsidR="00552411" w:rsidRPr="007635B4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4E1110" w:rsidRDefault="004E1110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4E1110" w:rsidRDefault="004E1110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4E1110" w:rsidRDefault="004E1110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4E1110" w:rsidRDefault="004E1110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B4795"/>
    <w:multiLevelType w:val="hybridMultilevel"/>
    <w:tmpl w:val="760C0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B1A82"/>
    <w:multiLevelType w:val="hybridMultilevel"/>
    <w:tmpl w:val="C3B468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EB787A"/>
    <w:multiLevelType w:val="hybridMultilevel"/>
    <w:tmpl w:val="6CE28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B2286"/>
    <w:multiLevelType w:val="hybridMultilevel"/>
    <w:tmpl w:val="5FCC9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01D8C"/>
    <w:multiLevelType w:val="hybridMultilevel"/>
    <w:tmpl w:val="7EB09118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492ECE"/>
    <w:multiLevelType w:val="hybridMultilevel"/>
    <w:tmpl w:val="33CEC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F1BE4"/>
    <w:multiLevelType w:val="hybridMultilevel"/>
    <w:tmpl w:val="7B803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CE441D"/>
    <w:multiLevelType w:val="hybridMultilevel"/>
    <w:tmpl w:val="8194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F5E57F5"/>
    <w:multiLevelType w:val="hybridMultilevel"/>
    <w:tmpl w:val="AA424E92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946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748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A28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D80C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80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C6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8AE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C04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18F5364"/>
    <w:multiLevelType w:val="hybridMultilevel"/>
    <w:tmpl w:val="C3B468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9B735EF"/>
    <w:multiLevelType w:val="hybridMultilevel"/>
    <w:tmpl w:val="AA424E92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946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748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A28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D80C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80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C6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8AE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C04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DCD6AD7"/>
    <w:multiLevelType w:val="hybridMultilevel"/>
    <w:tmpl w:val="7EB09118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0"/>
  </w:num>
  <w:num w:numId="5">
    <w:abstractNumId w:val="10"/>
  </w:num>
  <w:num w:numId="6">
    <w:abstractNumId w:val="11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  <w:num w:numId="11">
    <w:abstractNumId w:val="5"/>
  </w:num>
  <w:num w:numId="12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56949"/>
    <w:rsid w:val="000D5BAC"/>
    <w:rsid w:val="000E7E0C"/>
    <w:rsid w:val="000F00A1"/>
    <w:rsid w:val="000F6945"/>
    <w:rsid w:val="00100333"/>
    <w:rsid w:val="00115C1B"/>
    <w:rsid w:val="00120728"/>
    <w:rsid w:val="00126522"/>
    <w:rsid w:val="001304D5"/>
    <w:rsid w:val="00132521"/>
    <w:rsid w:val="00140D36"/>
    <w:rsid w:val="001425D9"/>
    <w:rsid w:val="0014417D"/>
    <w:rsid w:val="00156BD1"/>
    <w:rsid w:val="00160445"/>
    <w:rsid w:val="001678D0"/>
    <w:rsid w:val="001710B7"/>
    <w:rsid w:val="001740A5"/>
    <w:rsid w:val="001910A2"/>
    <w:rsid w:val="001A5980"/>
    <w:rsid w:val="001B7383"/>
    <w:rsid w:val="001F0C4B"/>
    <w:rsid w:val="001F0D44"/>
    <w:rsid w:val="001F65CB"/>
    <w:rsid w:val="00214E34"/>
    <w:rsid w:val="00225366"/>
    <w:rsid w:val="00256B50"/>
    <w:rsid w:val="0028529D"/>
    <w:rsid w:val="002A1D5B"/>
    <w:rsid w:val="002A499D"/>
    <w:rsid w:val="002C4FB4"/>
    <w:rsid w:val="002E1E3B"/>
    <w:rsid w:val="002F0769"/>
    <w:rsid w:val="002F5B24"/>
    <w:rsid w:val="003123E7"/>
    <w:rsid w:val="00346228"/>
    <w:rsid w:val="00346BE8"/>
    <w:rsid w:val="00347668"/>
    <w:rsid w:val="00387187"/>
    <w:rsid w:val="003A752C"/>
    <w:rsid w:val="003C0CE6"/>
    <w:rsid w:val="003C6A10"/>
    <w:rsid w:val="003D3F9C"/>
    <w:rsid w:val="003D4C94"/>
    <w:rsid w:val="00414963"/>
    <w:rsid w:val="00415AA0"/>
    <w:rsid w:val="00417DCE"/>
    <w:rsid w:val="00425C3E"/>
    <w:rsid w:val="004307C6"/>
    <w:rsid w:val="00450E49"/>
    <w:rsid w:val="004705DE"/>
    <w:rsid w:val="00471A06"/>
    <w:rsid w:val="00497FD5"/>
    <w:rsid w:val="004A4E43"/>
    <w:rsid w:val="004C0813"/>
    <w:rsid w:val="004C23B1"/>
    <w:rsid w:val="004C4F81"/>
    <w:rsid w:val="004E1110"/>
    <w:rsid w:val="004F15B4"/>
    <w:rsid w:val="004F3DE6"/>
    <w:rsid w:val="004F4764"/>
    <w:rsid w:val="00506B3E"/>
    <w:rsid w:val="00510B8E"/>
    <w:rsid w:val="005142F1"/>
    <w:rsid w:val="00522E7D"/>
    <w:rsid w:val="0053401F"/>
    <w:rsid w:val="00552130"/>
    <w:rsid w:val="00552411"/>
    <w:rsid w:val="00562B99"/>
    <w:rsid w:val="005647EF"/>
    <w:rsid w:val="0057047B"/>
    <w:rsid w:val="00571BF4"/>
    <w:rsid w:val="005761B6"/>
    <w:rsid w:val="005827FB"/>
    <w:rsid w:val="00595338"/>
    <w:rsid w:val="00596AA0"/>
    <w:rsid w:val="005A11B4"/>
    <w:rsid w:val="005C47D0"/>
    <w:rsid w:val="005C64BB"/>
    <w:rsid w:val="005F2DFB"/>
    <w:rsid w:val="00607DCA"/>
    <w:rsid w:val="006800B8"/>
    <w:rsid w:val="00692F50"/>
    <w:rsid w:val="006F389B"/>
    <w:rsid w:val="007056BC"/>
    <w:rsid w:val="00712DD9"/>
    <w:rsid w:val="0072300D"/>
    <w:rsid w:val="00740751"/>
    <w:rsid w:val="00740ED0"/>
    <w:rsid w:val="00757F13"/>
    <w:rsid w:val="007635B4"/>
    <w:rsid w:val="007832CB"/>
    <w:rsid w:val="007A425A"/>
    <w:rsid w:val="007B30E3"/>
    <w:rsid w:val="007C504E"/>
    <w:rsid w:val="007F79B7"/>
    <w:rsid w:val="007F7FFE"/>
    <w:rsid w:val="00804631"/>
    <w:rsid w:val="00821692"/>
    <w:rsid w:val="0083626A"/>
    <w:rsid w:val="00837B01"/>
    <w:rsid w:val="008571F6"/>
    <w:rsid w:val="008630FB"/>
    <w:rsid w:val="00865676"/>
    <w:rsid w:val="00894170"/>
    <w:rsid w:val="008E6788"/>
    <w:rsid w:val="009068BF"/>
    <w:rsid w:val="009071CA"/>
    <w:rsid w:val="009836CD"/>
    <w:rsid w:val="00992B95"/>
    <w:rsid w:val="00994EDF"/>
    <w:rsid w:val="009A2F2F"/>
    <w:rsid w:val="009A4551"/>
    <w:rsid w:val="009B3527"/>
    <w:rsid w:val="009B77DD"/>
    <w:rsid w:val="009C2C68"/>
    <w:rsid w:val="009D266A"/>
    <w:rsid w:val="009D4A3D"/>
    <w:rsid w:val="00A004C1"/>
    <w:rsid w:val="00A1532D"/>
    <w:rsid w:val="00A26AF8"/>
    <w:rsid w:val="00A34656"/>
    <w:rsid w:val="00A37C3A"/>
    <w:rsid w:val="00A46447"/>
    <w:rsid w:val="00A526CA"/>
    <w:rsid w:val="00A85B5A"/>
    <w:rsid w:val="00A86B5E"/>
    <w:rsid w:val="00AB1F42"/>
    <w:rsid w:val="00AC2D56"/>
    <w:rsid w:val="00AC79E4"/>
    <w:rsid w:val="00AE2284"/>
    <w:rsid w:val="00AF2231"/>
    <w:rsid w:val="00B029D1"/>
    <w:rsid w:val="00B36227"/>
    <w:rsid w:val="00B42A1A"/>
    <w:rsid w:val="00B90B32"/>
    <w:rsid w:val="00BC7302"/>
    <w:rsid w:val="00BD45E8"/>
    <w:rsid w:val="00C025E6"/>
    <w:rsid w:val="00C1451B"/>
    <w:rsid w:val="00C52086"/>
    <w:rsid w:val="00C569D5"/>
    <w:rsid w:val="00C61F3D"/>
    <w:rsid w:val="00CA292E"/>
    <w:rsid w:val="00CB2A7F"/>
    <w:rsid w:val="00CB3075"/>
    <w:rsid w:val="00CB4BCE"/>
    <w:rsid w:val="00D04890"/>
    <w:rsid w:val="00D12D3E"/>
    <w:rsid w:val="00D214F2"/>
    <w:rsid w:val="00D362A8"/>
    <w:rsid w:val="00D50DF4"/>
    <w:rsid w:val="00D6500A"/>
    <w:rsid w:val="00D659BB"/>
    <w:rsid w:val="00D77045"/>
    <w:rsid w:val="00D81A5F"/>
    <w:rsid w:val="00DC0FB4"/>
    <w:rsid w:val="00DE65D3"/>
    <w:rsid w:val="00E121E2"/>
    <w:rsid w:val="00E43135"/>
    <w:rsid w:val="00E67C5F"/>
    <w:rsid w:val="00E83158"/>
    <w:rsid w:val="00EC6D02"/>
    <w:rsid w:val="00ED29A2"/>
    <w:rsid w:val="00F05FC9"/>
    <w:rsid w:val="00F23143"/>
    <w:rsid w:val="00F24DAA"/>
    <w:rsid w:val="00F333F4"/>
    <w:rsid w:val="00F36FFF"/>
    <w:rsid w:val="00F37B0A"/>
    <w:rsid w:val="00F76C6E"/>
    <w:rsid w:val="00F80E82"/>
    <w:rsid w:val="00F95EC2"/>
    <w:rsid w:val="00FA0314"/>
    <w:rsid w:val="00FD3EBE"/>
    <w:rsid w:val="00FE2AAB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96805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40522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3920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1E70F4DC</Template>
  <TotalTime>5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5</cp:revision>
  <dcterms:created xsi:type="dcterms:W3CDTF">2019-03-03T11:53:00Z</dcterms:created>
  <dcterms:modified xsi:type="dcterms:W3CDTF">2019-03-14T12:05:00Z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