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D85" w:rsidRDefault="00C52D85"/>
    <w:p w:rsidR="00C52D85" w:rsidRPr="00006A71" w:rsidRDefault="00C52D85" w:rsidP="00006A71">
      <w:pPr>
        <w:spacing w:line="480" w:lineRule="auto"/>
        <w:rPr>
          <w:b/>
          <w:sz w:val="24"/>
          <w:szCs w:val="24"/>
        </w:rPr>
      </w:pPr>
      <w:r w:rsidRPr="00C52D85">
        <w:rPr>
          <w:b/>
          <w:sz w:val="24"/>
          <w:szCs w:val="24"/>
        </w:rPr>
        <w:t>Examples of Adaptations</w:t>
      </w:r>
    </w:p>
    <w:p w:rsidR="00C52D85" w:rsidRPr="00E525DF" w:rsidRDefault="00C52D85" w:rsidP="00006A71">
      <w:pPr>
        <w:spacing w:line="480" w:lineRule="auto"/>
        <w:rPr>
          <w:b/>
          <w:sz w:val="24"/>
          <w:szCs w:val="24"/>
        </w:rPr>
      </w:pPr>
      <w:r w:rsidRPr="00E525DF">
        <w:rPr>
          <w:b/>
          <w:sz w:val="24"/>
          <w:szCs w:val="24"/>
        </w:rPr>
        <w:t>Behavioural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Earthworm burrows when touched to avoid predators and drying out.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Hedgehog rolls into a ball to avoid predators.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Fennec fox in desert remains in burrow in day and emerges at night.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Venus flytrap plant leaves close around insect when sensitive hairs touched.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Stomata of xerophyte may open at night and close in day. </w:t>
      </w:r>
    </w:p>
    <w:p w:rsidR="0088706D" w:rsidRPr="00006A71" w:rsidRDefault="0088706D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Ectotherms may bask in the sun in order to maximise their absorption of the radiation from the sun. </w:t>
      </w:r>
    </w:p>
    <w:p w:rsidR="0088706D" w:rsidRPr="00006A71" w:rsidRDefault="00006A71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>
        <w:rPr>
          <w:sz w:val="24"/>
          <w:szCs w:val="24"/>
        </w:rPr>
        <w:t>G</w:t>
      </w:r>
      <w:r w:rsidR="0088706D" w:rsidRPr="00006A71">
        <w:rPr>
          <w:sz w:val="24"/>
          <w:szCs w:val="24"/>
        </w:rPr>
        <w:t>round squirrel</w:t>
      </w:r>
      <w:r>
        <w:rPr>
          <w:sz w:val="24"/>
          <w:szCs w:val="24"/>
        </w:rPr>
        <w:t>s</w:t>
      </w:r>
      <w:r w:rsidR="0088706D" w:rsidRPr="00006A71">
        <w:rPr>
          <w:sz w:val="24"/>
          <w:szCs w:val="24"/>
        </w:rPr>
        <w:t xml:space="preserve"> u</w:t>
      </w:r>
      <w:r>
        <w:rPr>
          <w:sz w:val="24"/>
          <w:szCs w:val="24"/>
        </w:rPr>
        <w:t>se a</w:t>
      </w:r>
      <w:r w:rsidR="0088706D" w:rsidRPr="00006A71">
        <w:rPr>
          <w:sz w:val="24"/>
          <w:szCs w:val="24"/>
        </w:rPr>
        <w:t xml:space="preserve"> flattened tail to </w:t>
      </w:r>
      <w:r>
        <w:rPr>
          <w:sz w:val="24"/>
          <w:szCs w:val="24"/>
        </w:rPr>
        <w:t>keep the</w:t>
      </w:r>
      <w:r w:rsidR="0088706D" w:rsidRPr="00006A71">
        <w:rPr>
          <w:sz w:val="24"/>
          <w:szCs w:val="24"/>
        </w:rPr>
        <w:t xml:space="preserve"> body shaded from sunlight </w:t>
      </w:r>
      <w:r>
        <w:rPr>
          <w:sz w:val="24"/>
          <w:szCs w:val="24"/>
        </w:rPr>
        <w:t xml:space="preserve">&amp; so </w:t>
      </w:r>
      <w:r w:rsidR="0088706D" w:rsidRPr="00006A71">
        <w:rPr>
          <w:sz w:val="24"/>
          <w:szCs w:val="24"/>
        </w:rPr>
        <w:t xml:space="preserve">feed during the day. </w:t>
      </w:r>
    </w:p>
    <w:p w:rsidR="00C52D85" w:rsidRPr="00006A71" w:rsidRDefault="00006A71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Bears hibernate during the winter months to avoid the very cold conditions. </w:t>
      </w:r>
      <w:bookmarkStart w:id="0" w:name="_GoBack"/>
      <w:bookmarkEnd w:id="0"/>
    </w:p>
    <w:p w:rsidR="00C52D85" w:rsidRPr="00006A71" w:rsidRDefault="00C52D85" w:rsidP="00006A71">
      <w:pPr>
        <w:spacing w:line="480" w:lineRule="auto"/>
        <w:rPr>
          <w:b/>
          <w:sz w:val="24"/>
          <w:szCs w:val="24"/>
        </w:rPr>
      </w:pPr>
      <w:r w:rsidRPr="00006A71">
        <w:rPr>
          <w:b/>
          <w:sz w:val="24"/>
          <w:szCs w:val="24"/>
        </w:rPr>
        <w:t>Physiological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Humans produce more haemoglobin at high altitudes.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>Humans with</w:t>
      </w:r>
      <w:r w:rsidR="00006A71">
        <w:rPr>
          <w:sz w:val="24"/>
          <w:szCs w:val="24"/>
        </w:rPr>
        <w:t xml:space="preserve"> the</w:t>
      </w:r>
      <w:r w:rsidRPr="00006A71">
        <w:rPr>
          <w:sz w:val="24"/>
          <w:szCs w:val="24"/>
        </w:rPr>
        <w:t xml:space="preserve"> sickle cell allele can survive malaria.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Plants near the sea have cytoplasm with low water potential so water is still absorbed by osmosis.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Venus flytrap plant leaves secrete extracellular enzymes which digest insects.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Yeast fungus can respire aerobically or anaerobically.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Some bacteria species have alleles for antibiotic resistance. </w:t>
      </w:r>
    </w:p>
    <w:p w:rsidR="003874B3" w:rsidRPr="00006A71" w:rsidRDefault="00761676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Most animals have myelinated neurones (an insulating fatty sheath) so impulses travel faster. </w:t>
      </w:r>
    </w:p>
    <w:p w:rsidR="00761676" w:rsidRPr="00006A71" w:rsidRDefault="00761676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Vertebrates have bone tissue combined with collagen to give their bones a high tensile strength. </w:t>
      </w:r>
    </w:p>
    <w:p w:rsidR="00BA4DD4" w:rsidRPr="00006A71" w:rsidRDefault="00761676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>Bacteria living in hot springs have highly stable enzymes that do not denature at high temperatures.</w:t>
      </w:r>
    </w:p>
    <w:p w:rsidR="00E525DF" w:rsidRPr="00006A71" w:rsidRDefault="00E525DF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Spiders can contain venom in their mouth parts for injecting into and killing prey. </w:t>
      </w:r>
    </w:p>
    <w:p w:rsidR="00C14CCE" w:rsidRPr="00006A71" w:rsidRDefault="00C14CCE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>Some bacteria are facultative anaerobes, can respire with O</w:t>
      </w:r>
      <w:r w:rsidRPr="00006A71">
        <w:rPr>
          <w:sz w:val="24"/>
          <w:szCs w:val="24"/>
          <w:vertAlign w:val="subscript"/>
        </w:rPr>
        <w:t>2</w:t>
      </w:r>
      <w:r w:rsidRPr="00006A71">
        <w:rPr>
          <w:sz w:val="24"/>
          <w:szCs w:val="24"/>
        </w:rPr>
        <w:t xml:space="preserve"> but also can manage without it.</w:t>
      </w:r>
    </w:p>
    <w:p w:rsidR="0035173D" w:rsidRPr="00006A71" w:rsidRDefault="0035173D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Lizards can regenerate a tail to replace one that has been lost. </w:t>
      </w:r>
    </w:p>
    <w:p w:rsidR="00006A71" w:rsidRPr="00006A71" w:rsidRDefault="00006A71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Kangaroo rats make small quantities of highly concentrated urine to conserve water. </w:t>
      </w:r>
    </w:p>
    <w:p w:rsidR="00C52D85" w:rsidRPr="00C52D85" w:rsidRDefault="00C52D85" w:rsidP="00006A71">
      <w:pPr>
        <w:spacing w:line="480" w:lineRule="auto"/>
        <w:rPr>
          <w:sz w:val="24"/>
          <w:szCs w:val="24"/>
        </w:rPr>
      </w:pPr>
    </w:p>
    <w:p w:rsidR="00C52D85" w:rsidRPr="00006A71" w:rsidRDefault="00C52D85" w:rsidP="00006A71">
      <w:pPr>
        <w:spacing w:line="480" w:lineRule="auto"/>
        <w:rPr>
          <w:b/>
          <w:sz w:val="24"/>
          <w:szCs w:val="24"/>
        </w:rPr>
      </w:pPr>
      <w:r w:rsidRPr="00006A71">
        <w:rPr>
          <w:b/>
          <w:sz w:val="24"/>
          <w:szCs w:val="24"/>
        </w:rPr>
        <w:t xml:space="preserve">Anatomical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Mammals e.g. cats have hair for heat insulation.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Mammal predators e.g. lions have large canine teeth to kill.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Fennec fox in desert has large ears to lose heat effectively and give good direction of sound. </w:t>
      </w:r>
    </w:p>
    <w:p w:rsidR="00C52D85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Xerophytic plants have long roots, thick waxy cuticle, leaves with small surface area, rolled leaves, stem stores water, fewer stomata, protected stomata. </w:t>
      </w:r>
    </w:p>
    <w:p w:rsidR="005B68F3" w:rsidRPr="00006A71" w:rsidRDefault="00C52D85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Bacteria may have flagellum for locomotion. </w:t>
      </w:r>
    </w:p>
    <w:p w:rsidR="003874B3" w:rsidRPr="00006A71" w:rsidRDefault="003874B3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Raft spiders </w:t>
      </w:r>
      <w:r w:rsidR="00006A71">
        <w:rPr>
          <w:sz w:val="24"/>
          <w:szCs w:val="24"/>
        </w:rPr>
        <w:t>have water-resistant hairs that</w:t>
      </w:r>
      <w:r w:rsidRPr="00006A71">
        <w:rPr>
          <w:sz w:val="24"/>
          <w:szCs w:val="24"/>
        </w:rPr>
        <w:t xml:space="preserve"> allow them to run</w:t>
      </w:r>
      <w:r w:rsidR="00006A71">
        <w:rPr>
          <w:sz w:val="24"/>
          <w:szCs w:val="24"/>
        </w:rPr>
        <w:t xml:space="preserve"> across the surface of water &amp;</w:t>
      </w:r>
      <w:r w:rsidRPr="00006A71">
        <w:rPr>
          <w:sz w:val="24"/>
          <w:szCs w:val="24"/>
        </w:rPr>
        <w:t xml:space="preserve"> catch prey.</w:t>
      </w:r>
    </w:p>
    <w:p w:rsidR="003874B3" w:rsidRPr="00006A71" w:rsidRDefault="003874B3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A thick layer of blubber insulates whales against heat loss. </w:t>
      </w:r>
    </w:p>
    <w:p w:rsidR="00BA4DD4" w:rsidRPr="00006A71" w:rsidRDefault="00BA4DD4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Woody plants have heavily lignified cell walls to make their structure rigid. </w:t>
      </w:r>
    </w:p>
    <w:p w:rsidR="00E525DF" w:rsidRPr="00006A71" w:rsidRDefault="00E525DF" w:rsidP="00006A71">
      <w:pPr>
        <w:pStyle w:val="ListParagraph"/>
        <w:numPr>
          <w:ilvl w:val="0"/>
          <w:numId w:val="3"/>
        </w:numPr>
        <w:spacing w:line="480" w:lineRule="auto"/>
        <w:ind w:left="360"/>
        <w:rPr>
          <w:sz w:val="24"/>
          <w:szCs w:val="24"/>
        </w:rPr>
      </w:pPr>
      <w:r w:rsidRPr="00006A71">
        <w:rPr>
          <w:sz w:val="24"/>
          <w:szCs w:val="24"/>
        </w:rPr>
        <w:t xml:space="preserve">Some bacteria are surrounded by capsules to prevent them drying out and avoid the immune system. </w:t>
      </w:r>
    </w:p>
    <w:p w:rsidR="003874B3" w:rsidRPr="00C52D85" w:rsidRDefault="003874B3" w:rsidP="00006A71">
      <w:pPr>
        <w:spacing w:line="480" w:lineRule="auto"/>
        <w:rPr>
          <w:sz w:val="24"/>
          <w:szCs w:val="24"/>
        </w:rPr>
      </w:pPr>
    </w:p>
    <w:sectPr w:rsidR="003874B3" w:rsidRPr="00C52D85" w:rsidSect="00C52D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73D" w:rsidRDefault="0035173D" w:rsidP="00C14CCE">
      <w:pPr>
        <w:spacing w:after="0" w:line="240" w:lineRule="auto"/>
      </w:pPr>
      <w:r>
        <w:separator/>
      </w:r>
    </w:p>
  </w:endnote>
  <w:endnote w:type="continuationSeparator" w:id="0">
    <w:p w:rsidR="0035173D" w:rsidRDefault="0035173D" w:rsidP="00C14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73D" w:rsidRDefault="0035173D" w:rsidP="00C14CCE">
      <w:pPr>
        <w:spacing w:after="0" w:line="240" w:lineRule="auto"/>
      </w:pPr>
      <w:r>
        <w:separator/>
      </w:r>
    </w:p>
  </w:footnote>
  <w:footnote w:type="continuationSeparator" w:id="0">
    <w:p w:rsidR="0035173D" w:rsidRDefault="0035173D" w:rsidP="00C14C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3238A"/>
    <w:multiLevelType w:val="hybridMultilevel"/>
    <w:tmpl w:val="3304A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C067B"/>
    <w:multiLevelType w:val="hybridMultilevel"/>
    <w:tmpl w:val="B0983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C5EF8"/>
    <w:multiLevelType w:val="hybridMultilevel"/>
    <w:tmpl w:val="56BE4B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85"/>
    <w:rsid w:val="00006A71"/>
    <w:rsid w:val="0035173D"/>
    <w:rsid w:val="003874B3"/>
    <w:rsid w:val="005B68F3"/>
    <w:rsid w:val="00761676"/>
    <w:rsid w:val="0088706D"/>
    <w:rsid w:val="00BA4DD4"/>
    <w:rsid w:val="00C14CCE"/>
    <w:rsid w:val="00C52D85"/>
    <w:rsid w:val="00E5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A0621"/>
  <w15:chartTrackingRefBased/>
  <w15:docId w15:val="{623742B1-E29B-46FF-8BB3-005A62FE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C5262D81</Template>
  <TotalTime>41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3</cp:revision>
  <dcterms:created xsi:type="dcterms:W3CDTF">2019-02-10T21:07:00Z</dcterms:created>
  <dcterms:modified xsi:type="dcterms:W3CDTF">2019-02-10T21:48:00Z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2019-02-10T21:35:11.3249747Z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