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78FF7" w14:textId="44662694" w:rsidR="00740ED0" w:rsidRPr="0053401F" w:rsidRDefault="004E1110" w:rsidP="00425C3E">
      <w:pPr>
        <w:spacing w:line="480" w:lineRule="auto"/>
        <w:rPr>
          <w:b/>
          <w:sz w:val="24"/>
          <w:szCs w:val="24"/>
        </w:rPr>
      </w:pPr>
      <w:r w:rsidRPr="00894170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874113" wp14:editId="1DFA4C6C">
                <wp:simplePos x="0" y="0"/>
                <wp:positionH relativeFrom="column">
                  <wp:posOffset>5280660</wp:posOffset>
                </wp:positionH>
                <wp:positionV relativeFrom="paragraph">
                  <wp:posOffset>219710</wp:posOffset>
                </wp:positionV>
                <wp:extent cx="1333500" cy="4061460"/>
                <wp:effectExtent l="0" t="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406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F7B5A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Animalia</w:t>
                            </w:r>
                          </w:p>
                          <w:p w14:paraId="303BDDC0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Archae</w:t>
                            </w:r>
                          </w:p>
                          <w:p w14:paraId="03B6CF1E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Characteristics</w:t>
                            </w:r>
                          </w:p>
                          <w:p w14:paraId="17346680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DNA</w:t>
                            </w:r>
                          </w:p>
                          <w:p w14:paraId="504D039B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Domain</w:t>
                            </w:r>
                          </w:p>
                          <w:p w14:paraId="3590399C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Eukarya</w:t>
                            </w:r>
                          </w:p>
                          <w:p w14:paraId="78FEE983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Evolutionary</w:t>
                            </w:r>
                          </w:p>
                          <w:p w14:paraId="6651509B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Family</w:t>
                            </w:r>
                          </w:p>
                          <w:p w14:paraId="588E3AA0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Fertile</w:t>
                            </w:r>
                          </w:p>
                          <w:p w14:paraId="636BF0AD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Four</w:t>
                            </w:r>
                          </w:p>
                          <w:p w14:paraId="3EFD13E9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Genus</w:t>
                            </w:r>
                          </w:p>
                          <w:p w14:paraId="0DF19D2D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Interbreed</w:t>
                            </w:r>
                          </w:p>
                          <w:p w14:paraId="09277E6C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Journals</w:t>
                            </w:r>
                          </w:p>
                          <w:p w14:paraId="4B29BC1E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Kingdom</w:t>
                            </w:r>
                          </w:p>
                          <w:p w14:paraId="1B229E4C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Peer</w:t>
                            </w:r>
                          </w:p>
                          <w:p w14:paraId="1A1F8375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Phylum</w:t>
                            </w:r>
                          </w:p>
                          <w:p w14:paraId="4602DBAC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Taxa</w:t>
                            </w:r>
                          </w:p>
                          <w:p w14:paraId="76B229DA" w14:textId="77777777" w:rsidR="004E111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Two</w:t>
                            </w:r>
                          </w:p>
                          <w:p w14:paraId="2BFC7E44" w14:textId="77777777" w:rsidR="004E1110" w:rsidRPr="00894170" w:rsidRDefault="004E1110" w:rsidP="008941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Validate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741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5.8pt;margin-top:17.3pt;width:105pt;height:319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">
                <v:textbox>
                  <w:txbxContent>
                    <w:p w14:paraId="1C4F7B5A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Animalia</w:t>
                      </w:r>
                    </w:p>
                    <w:p w14:paraId="303BDDC0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Archae</w:t>
                      </w:r>
                      <w:proofErr w:type="spellEnd"/>
                    </w:p>
                    <w:p w14:paraId="03B6CF1E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Characteristics</w:t>
                      </w:r>
                    </w:p>
                    <w:p w14:paraId="17346680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DNA</w:t>
                      </w:r>
                    </w:p>
                    <w:p w14:paraId="504D039B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Domain</w:t>
                      </w:r>
                    </w:p>
                    <w:p w14:paraId="3590399C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Eukarya</w:t>
                      </w:r>
                    </w:p>
                    <w:p w14:paraId="78FEE983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Evolutionary</w:t>
                      </w:r>
                    </w:p>
                    <w:p w14:paraId="6651509B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Family</w:t>
                      </w:r>
                    </w:p>
                    <w:p w14:paraId="588E3AA0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Fertile</w:t>
                      </w:r>
                    </w:p>
                    <w:p w14:paraId="636BF0AD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Four</w:t>
                      </w:r>
                    </w:p>
                    <w:p w14:paraId="3EFD13E9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Genus</w:t>
                      </w:r>
                    </w:p>
                    <w:p w14:paraId="0DF19D2D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Interbreed</w:t>
                      </w:r>
                    </w:p>
                    <w:p w14:paraId="09277E6C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Journals</w:t>
                      </w:r>
                    </w:p>
                    <w:p w14:paraId="4B29BC1E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Kingdom</w:t>
                      </w:r>
                    </w:p>
                    <w:p w14:paraId="1B229E4C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Peer</w:t>
                      </w:r>
                    </w:p>
                    <w:p w14:paraId="1A1F8375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Phylum</w:t>
                      </w:r>
                    </w:p>
                    <w:p w14:paraId="4602DBAC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Taxa</w:t>
                      </w:r>
                    </w:p>
                    <w:p w14:paraId="76B229DA" w14:textId="77777777" w:rsidR="004E111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Two</w:t>
                      </w:r>
                    </w:p>
                    <w:p w14:paraId="2BFC7E44" w14:textId="77777777" w:rsidR="004E1110" w:rsidRPr="00894170" w:rsidRDefault="004E1110" w:rsidP="008941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Validate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2A1A">
        <w:rPr>
          <w:b/>
          <w:sz w:val="24"/>
          <w:szCs w:val="24"/>
        </w:rPr>
        <w:t>Classification</w:t>
      </w:r>
    </w:p>
    <w:p w14:paraId="01F5B150" w14:textId="1B23B868" w:rsidR="0053401F" w:rsidRDefault="0053401F" w:rsidP="00425C3E">
      <w:pPr>
        <w:pStyle w:val="ListParagraph"/>
        <w:numPr>
          <w:ilvl w:val="0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classification system consists of a hierarchy of no</w:t>
      </w:r>
      <w:r w:rsidR="00425C3E">
        <w:rPr>
          <w:sz w:val="24"/>
          <w:szCs w:val="24"/>
        </w:rPr>
        <w:t>n-overlapping groups called _______</w:t>
      </w:r>
      <w:r>
        <w:rPr>
          <w:sz w:val="24"/>
          <w:szCs w:val="24"/>
        </w:rPr>
        <w:t xml:space="preserve">__. The main taxa are: domain, kingdom, ______________, class, order, ______________________, genus and species. </w:t>
      </w:r>
    </w:p>
    <w:p w14:paraId="079688D5" w14:textId="467CB1AD" w:rsidR="0053401F" w:rsidRDefault="0053401F" w:rsidP="00425C3E">
      <w:pPr>
        <w:pStyle w:val="ListParagraph"/>
        <w:numPr>
          <w:ilvl w:val="0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Two classification systems are in current use:</w:t>
      </w:r>
    </w:p>
    <w:p w14:paraId="38B91111" w14:textId="2F53F4EB" w:rsidR="0053401F" w:rsidRDefault="00425C3E" w:rsidP="00425C3E">
      <w:pPr>
        <w:pStyle w:val="ListParagraph"/>
        <w:numPr>
          <w:ilvl w:val="1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five-_____</w:t>
      </w:r>
      <w:r w:rsidR="0053401F">
        <w:rPr>
          <w:sz w:val="24"/>
          <w:szCs w:val="24"/>
        </w:rPr>
        <w:t>____</w:t>
      </w:r>
      <w:r>
        <w:rPr>
          <w:sz w:val="24"/>
          <w:szCs w:val="24"/>
        </w:rPr>
        <w:t>_____</w:t>
      </w:r>
      <w:r w:rsidR="0053401F">
        <w:rPr>
          <w:sz w:val="24"/>
          <w:szCs w:val="24"/>
        </w:rPr>
        <w:t>_____ model in which the five kingdoms are: Prokaryotae, Protocti</w:t>
      </w:r>
      <w:r>
        <w:rPr>
          <w:sz w:val="24"/>
          <w:szCs w:val="24"/>
        </w:rPr>
        <w:t>sta, Fungi, Plantae and _______</w:t>
      </w:r>
      <w:r w:rsidR="0053401F">
        <w:rPr>
          <w:sz w:val="24"/>
          <w:szCs w:val="24"/>
        </w:rPr>
        <w:t xml:space="preserve">_____________. </w:t>
      </w:r>
    </w:p>
    <w:p w14:paraId="17BE43EB" w14:textId="690CEF00" w:rsidR="0053401F" w:rsidRDefault="0053401F" w:rsidP="00425C3E">
      <w:pPr>
        <w:pStyle w:val="ListParagraph"/>
        <w:numPr>
          <w:ilvl w:val="1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The three-____________ model in which the Prokaryotae are divided into ________ domains, the _____________________ and Bacteria, and the other __________________ kingdoms are classed in the domain _________________. </w:t>
      </w:r>
    </w:p>
    <w:p w14:paraId="31ADF0A2" w14:textId="4BDB6FA2" w:rsidR="0053401F" w:rsidRDefault="0053401F" w:rsidP="00425C3E">
      <w:pPr>
        <w:pStyle w:val="ListParagraph"/>
        <w:numPr>
          <w:ilvl w:val="0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Organisms are named using the name of their ________________ and species – the Binomial system. </w:t>
      </w:r>
    </w:p>
    <w:p w14:paraId="356C6D64" w14:textId="53AE4747" w:rsidR="0053401F" w:rsidRDefault="0053401F" w:rsidP="00425C3E">
      <w:pPr>
        <w:pStyle w:val="ListParagraph"/>
        <w:numPr>
          <w:ilvl w:val="0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The term ‘species’ can be defined as a group of organisms with similar ___________________________________ that interbreed to produce ____________________ offspring. </w:t>
      </w:r>
    </w:p>
    <w:p w14:paraId="7B4BA80F" w14:textId="658793D6" w:rsidR="0053401F" w:rsidRDefault="0053401F" w:rsidP="00425C3E">
      <w:pPr>
        <w:pStyle w:val="ListParagraph"/>
        <w:numPr>
          <w:ilvl w:val="0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Determining new species can be difficult if the ability to _</w:t>
      </w:r>
      <w:r w:rsidR="00425C3E">
        <w:rPr>
          <w:sz w:val="24"/>
          <w:szCs w:val="24"/>
        </w:rPr>
        <w:t>_________</w:t>
      </w:r>
      <w:r>
        <w:rPr>
          <w:sz w:val="24"/>
          <w:szCs w:val="24"/>
        </w:rPr>
        <w:t xml:space="preserve">______________ to produce fertile offspring cannot be tested. </w:t>
      </w:r>
    </w:p>
    <w:p w14:paraId="0FAA41CC" w14:textId="6F188F6C" w:rsidR="00B42A1A" w:rsidRDefault="00B42A1A" w:rsidP="00425C3E">
      <w:pPr>
        <w:pStyle w:val="ListParagraph"/>
        <w:numPr>
          <w:ilvl w:val="0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Data obtained by __________________ sequencing can be used to determine the __________________________ relationships between closely related species. </w:t>
      </w:r>
    </w:p>
    <w:p w14:paraId="77F6214B" w14:textId="5568810C" w:rsidR="00B42A1A" w:rsidRDefault="00B42A1A" w:rsidP="00425C3E">
      <w:pPr>
        <w:pStyle w:val="ListParagraph"/>
        <w:numPr>
          <w:ilvl w:val="0"/>
          <w:numId w:val="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 review of research reports before their publication in scientific _______________ and scientific conferences helps to _____________________ new evidence. </w:t>
      </w:r>
    </w:p>
    <w:p w14:paraId="270E1155" w14:textId="5E03784A" w:rsidR="00425C3E" w:rsidRDefault="00425C3E" w:rsidP="00425C3E">
      <w:pPr>
        <w:spacing w:line="480" w:lineRule="auto"/>
        <w:rPr>
          <w:b/>
          <w:sz w:val="24"/>
          <w:szCs w:val="24"/>
        </w:rPr>
      </w:pPr>
    </w:p>
    <w:p w14:paraId="462AA2B7" w14:textId="77777777" w:rsidR="004E1110" w:rsidRDefault="004E1110" w:rsidP="00425C3E">
      <w:pPr>
        <w:spacing w:line="480" w:lineRule="auto"/>
        <w:rPr>
          <w:b/>
          <w:sz w:val="24"/>
          <w:szCs w:val="24"/>
        </w:rPr>
      </w:pPr>
    </w:p>
    <w:p w14:paraId="462547B4" w14:textId="00E8D37C" w:rsidR="004E1110" w:rsidRPr="0053401F" w:rsidRDefault="000424E9" w:rsidP="004E1110">
      <w:pPr>
        <w:rPr>
          <w:b/>
          <w:sz w:val="24"/>
          <w:szCs w:val="24"/>
        </w:rPr>
      </w:pPr>
      <w:r w:rsidRPr="00894170">
        <w:rPr>
          <w:b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1CBBE2B" wp14:editId="7F05E973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1333500" cy="4061460"/>
                <wp:effectExtent l="0" t="0" r="1905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406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A7A3D8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Animalia</w:t>
                            </w:r>
                          </w:p>
                          <w:p w14:paraId="6C4573E0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Archae</w:t>
                            </w:r>
                          </w:p>
                          <w:p w14:paraId="3F7B537C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Characteristics</w:t>
                            </w:r>
                          </w:p>
                          <w:p w14:paraId="793E804E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DNA</w:t>
                            </w:r>
                          </w:p>
                          <w:p w14:paraId="6DCD1C61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Domain</w:t>
                            </w:r>
                          </w:p>
                          <w:p w14:paraId="70C6B2BE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Eukarya</w:t>
                            </w:r>
                          </w:p>
                          <w:p w14:paraId="11C40675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Evolutionary</w:t>
                            </w:r>
                          </w:p>
                          <w:p w14:paraId="28386B7B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Family</w:t>
                            </w:r>
                          </w:p>
                          <w:p w14:paraId="17801146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Fertile</w:t>
                            </w:r>
                          </w:p>
                          <w:p w14:paraId="272357C3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Four</w:t>
                            </w:r>
                          </w:p>
                          <w:p w14:paraId="11EAA990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Genus</w:t>
                            </w:r>
                          </w:p>
                          <w:p w14:paraId="7277A4FE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Interbreed</w:t>
                            </w:r>
                          </w:p>
                          <w:p w14:paraId="7301A080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Journals</w:t>
                            </w:r>
                          </w:p>
                          <w:p w14:paraId="20775500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Kingdom</w:t>
                            </w:r>
                          </w:p>
                          <w:p w14:paraId="1D049647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Peer</w:t>
                            </w:r>
                          </w:p>
                          <w:p w14:paraId="5405DAE3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Phylum</w:t>
                            </w:r>
                          </w:p>
                          <w:p w14:paraId="7FAB2009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Taxa</w:t>
                            </w:r>
                          </w:p>
                          <w:p w14:paraId="62F8F6D9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Two</w:t>
                            </w:r>
                          </w:p>
                          <w:p w14:paraId="0422CD29" w14:textId="77777777" w:rsidR="004E1110" w:rsidRPr="0089417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Validate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CBBE2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3.8pt;margin-top:.8pt;width:105pt;height:319.8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">
                <v:textbox>
                  <w:txbxContent>
                    <w:p w14:paraId="5AA7A3D8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Animalia</w:t>
                      </w:r>
                    </w:p>
                    <w:p w14:paraId="6C4573E0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Archae</w:t>
                      </w:r>
                    </w:p>
                    <w:p w14:paraId="3F7B537C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Characteristics</w:t>
                      </w:r>
                    </w:p>
                    <w:p w14:paraId="793E804E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DNA</w:t>
                      </w:r>
                    </w:p>
                    <w:p w14:paraId="6DCD1C61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Domain</w:t>
                      </w:r>
                    </w:p>
                    <w:p w14:paraId="70C6B2BE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Eukarya</w:t>
                      </w:r>
                    </w:p>
                    <w:p w14:paraId="11C40675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Evolutionary</w:t>
                      </w:r>
                    </w:p>
                    <w:p w14:paraId="28386B7B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Family</w:t>
                      </w:r>
                    </w:p>
                    <w:p w14:paraId="17801146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Fertile</w:t>
                      </w:r>
                    </w:p>
                    <w:p w14:paraId="272357C3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Four</w:t>
                      </w:r>
                    </w:p>
                    <w:p w14:paraId="11EAA990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Genus</w:t>
                      </w:r>
                    </w:p>
                    <w:p w14:paraId="7277A4FE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Interbreed</w:t>
                      </w:r>
                    </w:p>
                    <w:p w14:paraId="7301A080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Journals</w:t>
                      </w:r>
                    </w:p>
                    <w:p w14:paraId="20775500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Kingdom</w:t>
                      </w:r>
                    </w:p>
                    <w:p w14:paraId="1D049647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Peer</w:t>
                      </w:r>
                    </w:p>
                    <w:p w14:paraId="5405DAE3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Phylum</w:t>
                      </w:r>
                    </w:p>
                    <w:p w14:paraId="7FAB2009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Taxa</w:t>
                      </w:r>
                    </w:p>
                    <w:p w14:paraId="62F8F6D9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Two</w:t>
                      </w:r>
                    </w:p>
                    <w:p w14:paraId="0422CD29" w14:textId="77777777" w:rsidR="004E1110" w:rsidRPr="0089417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Validate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1110">
        <w:rPr>
          <w:b/>
          <w:sz w:val="24"/>
          <w:szCs w:val="24"/>
        </w:rPr>
        <w:t>Classification</w:t>
      </w:r>
    </w:p>
    <w:p w14:paraId="1F3CABDE" w14:textId="4FC2D817" w:rsidR="004E1110" w:rsidRDefault="004E1110" w:rsidP="004E1110">
      <w:pPr>
        <w:pStyle w:val="ListParagraph"/>
        <w:numPr>
          <w:ilvl w:val="0"/>
          <w:numId w:val="9"/>
        </w:numPr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The classification system consists of a hierarchy of non-overlapping groups called ___ </w:t>
      </w:r>
      <w:r w:rsidRPr="009B3527">
        <w:rPr>
          <w:color w:val="FF0000"/>
          <w:sz w:val="24"/>
          <w:szCs w:val="24"/>
        </w:rPr>
        <w:t>taxa</w:t>
      </w:r>
      <w:r>
        <w:rPr>
          <w:sz w:val="24"/>
          <w:szCs w:val="24"/>
        </w:rPr>
        <w:t>____. The main taxa are: domain, kingdom, ______</w:t>
      </w:r>
      <w:r w:rsidRPr="009B3527">
        <w:rPr>
          <w:color w:val="FF0000"/>
          <w:sz w:val="24"/>
          <w:szCs w:val="24"/>
        </w:rPr>
        <w:t>phylum</w:t>
      </w:r>
      <w:r>
        <w:rPr>
          <w:sz w:val="24"/>
          <w:szCs w:val="24"/>
        </w:rPr>
        <w:t>________, class, order, _________</w:t>
      </w:r>
      <w:r w:rsidRPr="009B3527">
        <w:rPr>
          <w:color w:val="FF0000"/>
          <w:sz w:val="24"/>
          <w:szCs w:val="24"/>
        </w:rPr>
        <w:t>family</w:t>
      </w:r>
      <w:r>
        <w:rPr>
          <w:sz w:val="24"/>
          <w:szCs w:val="24"/>
        </w:rPr>
        <w:t xml:space="preserve">_____________, genus and species. </w:t>
      </w:r>
    </w:p>
    <w:p w14:paraId="759A3791" w14:textId="77777777" w:rsidR="004E1110" w:rsidRDefault="004E1110" w:rsidP="004E111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Two classification systems are in current use:</w:t>
      </w:r>
    </w:p>
    <w:p w14:paraId="3852A04D" w14:textId="77777777" w:rsidR="004E1110" w:rsidRDefault="004E1110" w:rsidP="004E111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The five-______</w:t>
      </w:r>
      <w:r w:rsidRPr="009B3527">
        <w:rPr>
          <w:color w:val="FF0000"/>
          <w:sz w:val="24"/>
          <w:szCs w:val="24"/>
        </w:rPr>
        <w:t>kingdom</w:t>
      </w:r>
      <w:r>
        <w:rPr>
          <w:sz w:val="24"/>
          <w:szCs w:val="24"/>
        </w:rPr>
        <w:t>_________ model in which the five kingdoms are: Prokaryotae, Protoctista, Fungi, Plantae and ________</w:t>
      </w:r>
      <w:r w:rsidRPr="009B3527">
        <w:rPr>
          <w:color w:val="FF0000"/>
          <w:sz w:val="24"/>
          <w:szCs w:val="24"/>
        </w:rPr>
        <w:t>Animalia</w:t>
      </w:r>
      <w:r>
        <w:rPr>
          <w:sz w:val="24"/>
          <w:szCs w:val="24"/>
        </w:rPr>
        <w:t xml:space="preserve">_____________. </w:t>
      </w:r>
    </w:p>
    <w:p w14:paraId="54DC6FBB" w14:textId="77777777" w:rsidR="004E1110" w:rsidRDefault="004E1110" w:rsidP="004E111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The three-_______</w:t>
      </w:r>
      <w:r w:rsidRPr="009B3527">
        <w:rPr>
          <w:color w:val="FF0000"/>
          <w:sz w:val="24"/>
          <w:szCs w:val="24"/>
        </w:rPr>
        <w:t>domain</w:t>
      </w:r>
      <w:r>
        <w:rPr>
          <w:sz w:val="24"/>
          <w:szCs w:val="24"/>
        </w:rPr>
        <w:t>_____ model in which the Prokaryotae are divided into ___</w:t>
      </w:r>
      <w:r w:rsidRPr="009B3527">
        <w:rPr>
          <w:color w:val="FF0000"/>
          <w:sz w:val="24"/>
          <w:szCs w:val="24"/>
        </w:rPr>
        <w:t>two</w:t>
      </w:r>
      <w:r>
        <w:rPr>
          <w:sz w:val="24"/>
          <w:szCs w:val="24"/>
        </w:rPr>
        <w:t>_____ domains, the _________</w:t>
      </w:r>
      <w:r w:rsidRPr="009B3527">
        <w:rPr>
          <w:color w:val="FF0000"/>
          <w:sz w:val="24"/>
          <w:szCs w:val="24"/>
        </w:rPr>
        <w:t>Archae</w:t>
      </w:r>
      <w:r>
        <w:rPr>
          <w:sz w:val="24"/>
          <w:szCs w:val="24"/>
        </w:rPr>
        <w:t>____________ and Bacteria, and the other ______</w:t>
      </w:r>
      <w:r w:rsidRPr="009B3527">
        <w:rPr>
          <w:color w:val="FF0000"/>
          <w:sz w:val="24"/>
          <w:szCs w:val="24"/>
        </w:rPr>
        <w:t>four</w:t>
      </w:r>
      <w:r>
        <w:rPr>
          <w:sz w:val="24"/>
          <w:szCs w:val="24"/>
        </w:rPr>
        <w:t>____________ kingdoms are classed in the domain _________</w:t>
      </w:r>
      <w:r w:rsidRPr="009B3527">
        <w:rPr>
          <w:color w:val="FF0000"/>
          <w:sz w:val="24"/>
          <w:szCs w:val="24"/>
        </w:rPr>
        <w:t>Eukarya</w:t>
      </w:r>
      <w:r>
        <w:rPr>
          <w:sz w:val="24"/>
          <w:szCs w:val="24"/>
        </w:rPr>
        <w:t xml:space="preserve">________. </w:t>
      </w:r>
    </w:p>
    <w:p w14:paraId="27B736E5" w14:textId="77777777" w:rsidR="004E1110" w:rsidRDefault="004E1110" w:rsidP="004E111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Organisms are named using the name of their _____</w:t>
      </w:r>
      <w:r w:rsidRPr="009B3527">
        <w:rPr>
          <w:color w:val="FF0000"/>
          <w:sz w:val="24"/>
          <w:szCs w:val="24"/>
        </w:rPr>
        <w:t>genus</w:t>
      </w:r>
      <w:r>
        <w:rPr>
          <w:sz w:val="24"/>
          <w:szCs w:val="24"/>
        </w:rPr>
        <w:t xml:space="preserve">___________ and species – the Binomial system. </w:t>
      </w:r>
    </w:p>
    <w:p w14:paraId="3AC1C07D" w14:textId="77777777" w:rsidR="004E1110" w:rsidRDefault="004E1110" w:rsidP="004E111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The term ‘species’ can be defined as a group of organisms with similar ______________</w:t>
      </w:r>
      <w:r w:rsidRPr="009B3527">
        <w:rPr>
          <w:color w:val="FF0000"/>
          <w:sz w:val="24"/>
          <w:szCs w:val="24"/>
        </w:rPr>
        <w:t>characteristics</w:t>
      </w:r>
      <w:r>
        <w:rPr>
          <w:sz w:val="24"/>
          <w:szCs w:val="24"/>
        </w:rPr>
        <w:t>_____________________ that interbreed to produce ________</w:t>
      </w:r>
      <w:r w:rsidRPr="009B3527">
        <w:rPr>
          <w:color w:val="FF0000"/>
          <w:sz w:val="24"/>
          <w:szCs w:val="24"/>
        </w:rPr>
        <w:t>fertile</w:t>
      </w:r>
      <w:r>
        <w:rPr>
          <w:sz w:val="24"/>
          <w:szCs w:val="24"/>
        </w:rPr>
        <w:t xml:space="preserve">____________ offspring. </w:t>
      </w:r>
    </w:p>
    <w:p w14:paraId="36025852" w14:textId="77777777" w:rsidR="004E1110" w:rsidRDefault="004E1110" w:rsidP="004E111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Determining new species can be difficult if the ability to _____________</w:t>
      </w:r>
      <w:r w:rsidRPr="009B3527">
        <w:rPr>
          <w:color w:val="FF0000"/>
          <w:sz w:val="24"/>
          <w:szCs w:val="24"/>
        </w:rPr>
        <w:t>interbreed</w:t>
      </w:r>
      <w:r>
        <w:rPr>
          <w:sz w:val="24"/>
          <w:szCs w:val="24"/>
        </w:rPr>
        <w:t xml:space="preserve">______________ to produce fertile offspring cannot be tested. </w:t>
      </w:r>
    </w:p>
    <w:p w14:paraId="1303249F" w14:textId="77777777" w:rsidR="004E1110" w:rsidRDefault="004E1110" w:rsidP="004E111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Data obtained by _______</w:t>
      </w:r>
      <w:r w:rsidRPr="009B3527">
        <w:rPr>
          <w:color w:val="FF0000"/>
          <w:sz w:val="24"/>
          <w:szCs w:val="24"/>
        </w:rPr>
        <w:t>DNA</w:t>
      </w:r>
      <w:r>
        <w:rPr>
          <w:sz w:val="24"/>
          <w:szCs w:val="24"/>
        </w:rPr>
        <w:t>___________ sequencing can be used to determine the _________</w:t>
      </w:r>
      <w:r w:rsidRPr="009B3527">
        <w:rPr>
          <w:color w:val="FF0000"/>
          <w:sz w:val="24"/>
          <w:szCs w:val="24"/>
        </w:rPr>
        <w:t>evolutionary</w:t>
      </w:r>
      <w:r>
        <w:rPr>
          <w:sz w:val="24"/>
          <w:szCs w:val="24"/>
        </w:rPr>
        <w:t xml:space="preserve">_________________ relationships between closely related species. </w:t>
      </w:r>
    </w:p>
    <w:p w14:paraId="7AA0B1A3" w14:textId="77777777" w:rsidR="004E1110" w:rsidRDefault="004E1110" w:rsidP="004E111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______</w:t>
      </w:r>
      <w:r w:rsidRPr="009B3527">
        <w:rPr>
          <w:color w:val="FF0000"/>
          <w:sz w:val="24"/>
          <w:szCs w:val="24"/>
        </w:rPr>
        <w:t>Peer</w:t>
      </w:r>
      <w:r>
        <w:rPr>
          <w:sz w:val="24"/>
          <w:szCs w:val="24"/>
        </w:rPr>
        <w:t>________ review of research reports before their publication in scientific _____</w:t>
      </w:r>
      <w:r w:rsidRPr="009B3527">
        <w:rPr>
          <w:color w:val="FF0000"/>
          <w:sz w:val="24"/>
          <w:szCs w:val="24"/>
        </w:rPr>
        <w:t>journals</w:t>
      </w:r>
      <w:r>
        <w:rPr>
          <w:sz w:val="24"/>
          <w:szCs w:val="24"/>
        </w:rPr>
        <w:t>__________ and scientific conferences helps to _________</w:t>
      </w:r>
      <w:r w:rsidRPr="009B3527">
        <w:rPr>
          <w:color w:val="FF0000"/>
          <w:sz w:val="24"/>
          <w:szCs w:val="24"/>
        </w:rPr>
        <w:t>validate</w:t>
      </w:r>
      <w:r>
        <w:rPr>
          <w:sz w:val="24"/>
          <w:szCs w:val="24"/>
        </w:rPr>
        <w:t xml:space="preserve">____________ new evidence. </w:t>
      </w:r>
    </w:p>
    <w:bookmarkEnd w:id="0"/>
    <w:p w14:paraId="763FD5D7" w14:textId="77777777" w:rsidR="00425C3E" w:rsidRDefault="00425C3E" w:rsidP="00425C3E">
      <w:pPr>
        <w:spacing w:line="480" w:lineRule="auto"/>
        <w:rPr>
          <w:b/>
          <w:sz w:val="24"/>
          <w:szCs w:val="24"/>
        </w:rPr>
      </w:pPr>
    </w:p>
    <w:p w14:paraId="64738177" w14:textId="77777777" w:rsidR="004E1110" w:rsidRDefault="004E1110" w:rsidP="00425C3E">
      <w:pPr>
        <w:spacing w:line="480" w:lineRule="auto"/>
        <w:rPr>
          <w:b/>
          <w:sz w:val="24"/>
          <w:szCs w:val="24"/>
        </w:rPr>
      </w:pPr>
    </w:p>
    <w:p w14:paraId="6966C5D4" w14:textId="77777777" w:rsidR="004E1110" w:rsidRDefault="004E1110" w:rsidP="00425C3E">
      <w:pPr>
        <w:spacing w:line="480" w:lineRule="auto"/>
        <w:rPr>
          <w:b/>
          <w:sz w:val="24"/>
          <w:szCs w:val="24"/>
        </w:rPr>
      </w:pPr>
    </w:p>
    <w:p w14:paraId="3665F151" w14:textId="77777777" w:rsidR="004E1110" w:rsidRDefault="004E1110" w:rsidP="00425C3E">
      <w:pPr>
        <w:spacing w:line="480" w:lineRule="auto"/>
        <w:rPr>
          <w:b/>
          <w:sz w:val="24"/>
          <w:szCs w:val="24"/>
        </w:rPr>
      </w:pPr>
    </w:p>
    <w:p w14:paraId="70262A94" w14:textId="77777777" w:rsidR="004E1110" w:rsidRDefault="004E1110" w:rsidP="00425C3E">
      <w:pPr>
        <w:spacing w:line="480" w:lineRule="auto"/>
        <w:rPr>
          <w:b/>
          <w:sz w:val="24"/>
          <w:szCs w:val="24"/>
        </w:rPr>
      </w:pPr>
    </w:p>
    <w:p w14:paraId="417AC503" w14:textId="77777777" w:rsidR="004E1110" w:rsidRDefault="004E1110" w:rsidP="00425C3E">
      <w:pPr>
        <w:spacing w:line="480" w:lineRule="auto"/>
        <w:rPr>
          <w:b/>
          <w:sz w:val="24"/>
          <w:szCs w:val="24"/>
        </w:rPr>
      </w:pPr>
    </w:p>
    <w:p w14:paraId="5AB46E08" w14:textId="53628E27" w:rsidR="00552411" w:rsidRPr="0053401F" w:rsidRDefault="00552411" w:rsidP="0053401F">
      <w:r w:rsidRPr="0053401F">
        <w:t xml:space="preserve"> </w:t>
      </w:r>
    </w:p>
    <w:sectPr w:rsidR="00552411" w:rsidRPr="0053401F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4E1110" w:rsidRDefault="004E1110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4E1110" w:rsidRDefault="004E1110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4E1110" w:rsidRDefault="004E1110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4E1110" w:rsidRDefault="004E1110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4795"/>
    <w:multiLevelType w:val="hybridMultilevel"/>
    <w:tmpl w:val="760C0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B1A82"/>
    <w:multiLevelType w:val="hybridMultilevel"/>
    <w:tmpl w:val="C3B468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EB787A"/>
    <w:multiLevelType w:val="hybridMultilevel"/>
    <w:tmpl w:val="6CE28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B2286"/>
    <w:multiLevelType w:val="hybridMultilevel"/>
    <w:tmpl w:val="5FCC9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01D8C"/>
    <w:multiLevelType w:val="hybridMultilevel"/>
    <w:tmpl w:val="7EB09118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492ECE"/>
    <w:multiLevelType w:val="hybridMultilevel"/>
    <w:tmpl w:val="33CEC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F1BE4"/>
    <w:multiLevelType w:val="hybridMultilevel"/>
    <w:tmpl w:val="7B803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E441D"/>
    <w:multiLevelType w:val="hybridMultilevel"/>
    <w:tmpl w:val="8194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F5E57F5"/>
    <w:multiLevelType w:val="hybridMultilevel"/>
    <w:tmpl w:val="AA424E92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946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48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8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D80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80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C6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AE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C0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18F5364"/>
    <w:multiLevelType w:val="hybridMultilevel"/>
    <w:tmpl w:val="C3B468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9B735EF"/>
    <w:multiLevelType w:val="hybridMultilevel"/>
    <w:tmpl w:val="AA424E92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946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48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8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D80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80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C6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AE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C0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CD6AD7"/>
    <w:multiLevelType w:val="hybridMultilevel"/>
    <w:tmpl w:val="7EB09118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0"/>
  </w:num>
  <w:num w:numId="5">
    <w:abstractNumId w:val="10"/>
  </w:num>
  <w:num w:numId="6">
    <w:abstractNumId w:val="11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  <w:num w:numId="11">
    <w:abstractNumId w:val="5"/>
  </w:num>
  <w:num w:numId="12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24E9"/>
    <w:rsid w:val="00047F38"/>
    <w:rsid w:val="00056949"/>
    <w:rsid w:val="000D5BAC"/>
    <w:rsid w:val="000E7E0C"/>
    <w:rsid w:val="000F00A1"/>
    <w:rsid w:val="000F6945"/>
    <w:rsid w:val="00100333"/>
    <w:rsid w:val="00115C1B"/>
    <w:rsid w:val="00120728"/>
    <w:rsid w:val="00126522"/>
    <w:rsid w:val="001304D5"/>
    <w:rsid w:val="00132521"/>
    <w:rsid w:val="00140D36"/>
    <w:rsid w:val="001425D9"/>
    <w:rsid w:val="0014417D"/>
    <w:rsid w:val="00156BD1"/>
    <w:rsid w:val="00160445"/>
    <w:rsid w:val="001678D0"/>
    <w:rsid w:val="001710B7"/>
    <w:rsid w:val="001740A5"/>
    <w:rsid w:val="001A5980"/>
    <w:rsid w:val="001B7383"/>
    <w:rsid w:val="001F0C4B"/>
    <w:rsid w:val="001F0D44"/>
    <w:rsid w:val="001F65CB"/>
    <w:rsid w:val="00214E34"/>
    <w:rsid w:val="00225366"/>
    <w:rsid w:val="00256B50"/>
    <w:rsid w:val="0028529D"/>
    <w:rsid w:val="002A1D5B"/>
    <w:rsid w:val="002A499D"/>
    <w:rsid w:val="002C4FB4"/>
    <w:rsid w:val="002E1E3B"/>
    <w:rsid w:val="002F0769"/>
    <w:rsid w:val="002F5B24"/>
    <w:rsid w:val="003123E7"/>
    <w:rsid w:val="00346228"/>
    <w:rsid w:val="00346BE8"/>
    <w:rsid w:val="00347668"/>
    <w:rsid w:val="00387187"/>
    <w:rsid w:val="003A752C"/>
    <w:rsid w:val="003C0CE6"/>
    <w:rsid w:val="003C6A10"/>
    <w:rsid w:val="003D3F9C"/>
    <w:rsid w:val="003D4C94"/>
    <w:rsid w:val="00414963"/>
    <w:rsid w:val="00415AA0"/>
    <w:rsid w:val="00417DCE"/>
    <w:rsid w:val="00425C3E"/>
    <w:rsid w:val="004307C6"/>
    <w:rsid w:val="00450E49"/>
    <w:rsid w:val="004705DE"/>
    <w:rsid w:val="00471A06"/>
    <w:rsid w:val="00497FD5"/>
    <w:rsid w:val="004A4E43"/>
    <w:rsid w:val="004C0813"/>
    <w:rsid w:val="004C23B1"/>
    <w:rsid w:val="004C4F81"/>
    <w:rsid w:val="004E1110"/>
    <w:rsid w:val="004F15B4"/>
    <w:rsid w:val="004F3DE6"/>
    <w:rsid w:val="004F4764"/>
    <w:rsid w:val="00506B3E"/>
    <w:rsid w:val="00510B8E"/>
    <w:rsid w:val="005142F1"/>
    <w:rsid w:val="00522E7D"/>
    <w:rsid w:val="0053401F"/>
    <w:rsid w:val="00552130"/>
    <w:rsid w:val="00552411"/>
    <w:rsid w:val="00562B99"/>
    <w:rsid w:val="005647EF"/>
    <w:rsid w:val="0057047B"/>
    <w:rsid w:val="00571BF4"/>
    <w:rsid w:val="005761B6"/>
    <w:rsid w:val="005827FB"/>
    <w:rsid w:val="00595338"/>
    <w:rsid w:val="00596AA0"/>
    <w:rsid w:val="005A11B4"/>
    <w:rsid w:val="005C47D0"/>
    <w:rsid w:val="005C64BB"/>
    <w:rsid w:val="005F2DFB"/>
    <w:rsid w:val="00607DCA"/>
    <w:rsid w:val="006800B8"/>
    <w:rsid w:val="00692F50"/>
    <w:rsid w:val="006F389B"/>
    <w:rsid w:val="007056BC"/>
    <w:rsid w:val="00712DD9"/>
    <w:rsid w:val="0072300D"/>
    <w:rsid w:val="00740751"/>
    <w:rsid w:val="00740ED0"/>
    <w:rsid w:val="00757F13"/>
    <w:rsid w:val="007832CB"/>
    <w:rsid w:val="007A425A"/>
    <w:rsid w:val="007C504E"/>
    <w:rsid w:val="007F79B7"/>
    <w:rsid w:val="007F7FFE"/>
    <w:rsid w:val="00804631"/>
    <w:rsid w:val="00821692"/>
    <w:rsid w:val="0083626A"/>
    <w:rsid w:val="008571F6"/>
    <w:rsid w:val="008630FB"/>
    <w:rsid w:val="00865676"/>
    <w:rsid w:val="00894170"/>
    <w:rsid w:val="008E6788"/>
    <w:rsid w:val="009068BF"/>
    <w:rsid w:val="009071CA"/>
    <w:rsid w:val="009836CD"/>
    <w:rsid w:val="00992B95"/>
    <w:rsid w:val="00994EDF"/>
    <w:rsid w:val="009A2F2F"/>
    <w:rsid w:val="009A4551"/>
    <w:rsid w:val="009B3527"/>
    <w:rsid w:val="009B77DD"/>
    <w:rsid w:val="009C2C68"/>
    <w:rsid w:val="009D266A"/>
    <w:rsid w:val="009D4A3D"/>
    <w:rsid w:val="00A004C1"/>
    <w:rsid w:val="00A1532D"/>
    <w:rsid w:val="00A26AF8"/>
    <w:rsid w:val="00A34656"/>
    <w:rsid w:val="00A37C3A"/>
    <w:rsid w:val="00A46447"/>
    <w:rsid w:val="00A526CA"/>
    <w:rsid w:val="00A85B5A"/>
    <w:rsid w:val="00A86B5E"/>
    <w:rsid w:val="00AB1F42"/>
    <w:rsid w:val="00AC2D56"/>
    <w:rsid w:val="00AC79E4"/>
    <w:rsid w:val="00AE2284"/>
    <w:rsid w:val="00AF2231"/>
    <w:rsid w:val="00B029D1"/>
    <w:rsid w:val="00B36227"/>
    <w:rsid w:val="00B42A1A"/>
    <w:rsid w:val="00B90B32"/>
    <w:rsid w:val="00BC7302"/>
    <w:rsid w:val="00BD45E8"/>
    <w:rsid w:val="00C025E6"/>
    <w:rsid w:val="00C1451B"/>
    <w:rsid w:val="00C52086"/>
    <w:rsid w:val="00C569D5"/>
    <w:rsid w:val="00C61F3D"/>
    <w:rsid w:val="00CA292E"/>
    <w:rsid w:val="00CB2A7F"/>
    <w:rsid w:val="00CB3075"/>
    <w:rsid w:val="00CB4BCE"/>
    <w:rsid w:val="00D04890"/>
    <w:rsid w:val="00D12D3E"/>
    <w:rsid w:val="00D214F2"/>
    <w:rsid w:val="00D362A8"/>
    <w:rsid w:val="00D50DF4"/>
    <w:rsid w:val="00D6500A"/>
    <w:rsid w:val="00D659BB"/>
    <w:rsid w:val="00D77045"/>
    <w:rsid w:val="00D81A5F"/>
    <w:rsid w:val="00DC0FB4"/>
    <w:rsid w:val="00DD21D2"/>
    <w:rsid w:val="00DE65D3"/>
    <w:rsid w:val="00E121E2"/>
    <w:rsid w:val="00E43135"/>
    <w:rsid w:val="00E67C5F"/>
    <w:rsid w:val="00E83158"/>
    <w:rsid w:val="00EC6D02"/>
    <w:rsid w:val="00ED29A2"/>
    <w:rsid w:val="00F05FC9"/>
    <w:rsid w:val="00F23143"/>
    <w:rsid w:val="00F24DAA"/>
    <w:rsid w:val="00F333F4"/>
    <w:rsid w:val="00F36FFF"/>
    <w:rsid w:val="00F37B0A"/>
    <w:rsid w:val="00F76C6E"/>
    <w:rsid w:val="00F80E82"/>
    <w:rsid w:val="00F95EC2"/>
    <w:rsid w:val="00FA0314"/>
    <w:rsid w:val="00FD3EBE"/>
    <w:rsid w:val="00FE2AAB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2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1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96805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40522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3920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166F3E17</Template>
  <TotalTime>3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4</cp:revision>
  <cp:lastPrinted>2019-03-03T11:56:00Z</cp:lastPrinted>
  <dcterms:created xsi:type="dcterms:W3CDTF">2019-03-03T11:52:00Z</dcterms:created>
  <dcterms:modified xsi:type="dcterms:W3CDTF">2019-03-14T12:12:00Z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