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B11" w:rsidRPr="00BB4B11" w:rsidRDefault="00BB4B11" w:rsidP="00BB4B11">
      <w:pPr>
        <w:jc w:val="center"/>
        <w:rPr>
          <w:rFonts w:ascii="Times New Roman" w:hAnsi="Times New Roman" w:cs="Times New Roman"/>
          <w:b/>
          <w:i/>
          <w:sz w:val="28"/>
        </w:rPr>
      </w:pPr>
      <w:bookmarkStart w:id="0" w:name="_GoBack"/>
      <w:bookmarkEnd w:id="0"/>
      <w:r w:rsidRPr="00BB4B11">
        <w:rPr>
          <w:rFonts w:ascii="Times New Roman" w:hAnsi="Times New Roman" w:cs="Times New Roman"/>
          <w:b/>
          <w:i/>
          <w:sz w:val="28"/>
        </w:rPr>
        <w:t>PHASE 3 Closure work</w:t>
      </w:r>
    </w:p>
    <w:p w:rsidR="00BB4B11" w:rsidRPr="00BB4B11" w:rsidRDefault="00BB4B11">
      <w:pPr>
        <w:rPr>
          <w:rFonts w:ascii="Times New Roman" w:hAnsi="Times New Roman" w:cs="Times New Roman"/>
          <w:b/>
          <w:sz w:val="24"/>
        </w:rPr>
      </w:pPr>
    </w:p>
    <w:p w:rsidR="005040A5" w:rsidRPr="00BB4B11" w:rsidRDefault="00BB4B11">
      <w:pPr>
        <w:rPr>
          <w:rFonts w:ascii="Times New Roman" w:hAnsi="Times New Roman" w:cs="Times New Roman"/>
          <w:b/>
          <w:sz w:val="24"/>
        </w:rPr>
      </w:pPr>
      <w:r w:rsidRPr="00BB4B11">
        <w:rPr>
          <w:rFonts w:ascii="Times New Roman" w:hAnsi="Times New Roman" w:cs="Times New Roman"/>
          <w:b/>
          <w:sz w:val="24"/>
        </w:rPr>
        <w:t>KS5 – BTEC Applied Human Biology: Unit 2</w:t>
      </w:r>
    </w:p>
    <w:p w:rsidR="00BB4B11" w:rsidRPr="00BB4B11" w:rsidRDefault="00BB4B11">
      <w:pPr>
        <w:rPr>
          <w:rFonts w:ascii="Times New Roman" w:hAnsi="Times New Roman" w:cs="Times New Roman"/>
          <w:b/>
          <w:sz w:val="24"/>
        </w:rPr>
      </w:pPr>
    </w:p>
    <w:p w:rsidR="00BB4B11" w:rsidRDefault="00BB4B1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You are required to work through the assignment and respond to teacher’s feedback. You are then to submit the final work to your teacher via email by the set deadline.</w:t>
      </w:r>
    </w:p>
    <w:p w:rsidR="00BB4B11" w:rsidRDefault="00BB4B1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Please make sure you read through your work thoroughly and to check</w:t>
      </w:r>
      <w:r w:rsidR="00263038">
        <w:rPr>
          <w:rFonts w:ascii="Times New Roman" w:hAnsi="Times New Roman" w:cs="Times New Roman"/>
          <w:sz w:val="24"/>
        </w:rPr>
        <w:t xml:space="preserve"> the</w:t>
      </w:r>
      <w:r>
        <w:rPr>
          <w:rFonts w:ascii="Times New Roman" w:hAnsi="Times New Roman" w:cs="Times New Roman"/>
          <w:sz w:val="24"/>
        </w:rPr>
        <w:t xml:space="preserve"> grammar, punctuation and vocabulary carefully as this seems to be an issue across the year 12 BTEC group.</w:t>
      </w:r>
    </w:p>
    <w:p w:rsidR="00BB4B11" w:rsidRDefault="0026303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You may email </w:t>
      </w:r>
      <w:r w:rsidR="00BB4B11">
        <w:rPr>
          <w:rFonts w:ascii="Times New Roman" w:hAnsi="Times New Roman" w:cs="Times New Roman"/>
          <w:sz w:val="24"/>
        </w:rPr>
        <w:t>the wor</w:t>
      </w:r>
      <w:r>
        <w:rPr>
          <w:rFonts w:ascii="Times New Roman" w:hAnsi="Times New Roman" w:cs="Times New Roman"/>
          <w:sz w:val="24"/>
        </w:rPr>
        <w:t>k back to your teacher for a</w:t>
      </w:r>
      <w:r w:rsidR="00BB4B11">
        <w:rPr>
          <w:rFonts w:ascii="Times New Roman" w:hAnsi="Times New Roman" w:cs="Times New Roman"/>
          <w:sz w:val="24"/>
        </w:rPr>
        <w:t xml:space="preserve"> check before the final submission. </w:t>
      </w:r>
    </w:p>
    <w:p w:rsidR="00BB4B11" w:rsidRDefault="00BB4B1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If you need support or struggle to complete the work, please email your teacher in advance and not too close to the deadline. </w:t>
      </w:r>
    </w:p>
    <w:p w:rsidR="00BB4B11" w:rsidRDefault="00BB4B11">
      <w:pPr>
        <w:rPr>
          <w:rFonts w:ascii="Times New Roman" w:hAnsi="Times New Roman" w:cs="Times New Roman"/>
          <w:sz w:val="24"/>
        </w:rPr>
      </w:pPr>
    </w:p>
    <w:p w:rsidR="00BB4B11" w:rsidRDefault="00BB4B1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All the best, </w:t>
      </w:r>
    </w:p>
    <w:p w:rsidR="00BB4B11" w:rsidRDefault="00BB4B11">
      <w:pPr>
        <w:rPr>
          <w:rFonts w:ascii="Times New Roman" w:hAnsi="Times New Roman" w:cs="Times New Roman"/>
          <w:sz w:val="24"/>
        </w:rPr>
      </w:pPr>
    </w:p>
    <w:p w:rsidR="00BB4B11" w:rsidRDefault="00BB4B1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Miss ZAL</w:t>
      </w:r>
    </w:p>
    <w:p w:rsidR="00BB4B11" w:rsidRDefault="00BB4B11">
      <w:pPr>
        <w:rPr>
          <w:rFonts w:ascii="Times New Roman" w:hAnsi="Times New Roman" w:cs="Times New Roman"/>
          <w:sz w:val="24"/>
        </w:rPr>
      </w:pPr>
    </w:p>
    <w:p w:rsidR="00BB4B11" w:rsidRDefault="00BB4B11">
      <w:pPr>
        <w:rPr>
          <w:rFonts w:ascii="Times New Roman" w:hAnsi="Times New Roman" w:cs="Times New Roman"/>
          <w:sz w:val="24"/>
        </w:rPr>
      </w:pPr>
    </w:p>
    <w:p w:rsidR="00BB4B11" w:rsidRPr="00BB4B11" w:rsidRDefault="00BB4B1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</w:t>
      </w:r>
    </w:p>
    <w:p w:rsidR="00BB4B11" w:rsidRDefault="00BB4B11">
      <w:pPr>
        <w:rPr>
          <w:rFonts w:ascii="Times New Roman" w:hAnsi="Times New Roman" w:cs="Times New Roman"/>
          <w:b/>
          <w:sz w:val="28"/>
        </w:rPr>
      </w:pPr>
    </w:p>
    <w:p w:rsidR="00BB4B11" w:rsidRPr="00BB4B11" w:rsidRDefault="00BB4B11">
      <w:pPr>
        <w:rPr>
          <w:rFonts w:ascii="Times New Roman" w:hAnsi="Times New Roman" w:cs="Times New Roman"/>
          <w:b/>
          <w:sz w:val="28"/>
        </w:rPr>
      </w:pPr>
    </w:p>
    <w:p w:rsidR="00BB4B11" w:rsidRDefault="00BB4B11"/>
    <w:p w:rsidR="00BB4B11" w:rsidRDefault="00BB4B11"/>
    <w:sectPr w:rsidR="00BB4B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6C4" w:rsidRDefault="00C776C4" w:rsidP="00C776C4">
      <w:pPr>
        <w:spacing w:after="0" w:line="240" w:lineRule="auto"/>
      </w:pPr>
      <w:r>
        <w:separator/>
      </w:r>
    </w:p>
  </w:endnote>
  <w:endnote w:type="continuationSeparator" w:id="0">
    <w:p w:rsidR="00C776C4" w:rsidRDefault="00C776C4" w:rsidP="00C77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6C4" w:rsidRDefault="00C776C4" w:rsidP="00C776C4">
      <w:pPr>
        <w:spacing w:after="0" w:line="240" w:lineRule="auto"/>
      </w:pPr>
      <w:r>
        <w:separator/>
      </w:r>
    </w:p>
  </w:footnote>
  <w:footnote w:type="continuationSeparator" w:id="0">
    <w:p w:rsidR="00C776C4" w:rsidRDefault="00C776C4" w:rsidP="00C776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B11"/>
    <w:rsid w:val="00263038"/>
    <w:rsid w:val="00BB4B11"/>
    <w:rsid w:val="00C776C4"/>
    <w:rsid w:val="00D850C1"/>
    <w:rsid w:val="00F80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08F033E-6135-4EFD-9443-A5D17CEAF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E65FF845</Template>
  <TotalTime>0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BSFG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Catherine Bell</cp:lastModifiedBy>
  <cp:revision>2</cp:revision>
  <dcterms:created xsi:type="dcterms:W3CDTF">2020-04-28T12:57:00Z</dcterms:created>
  <dcterms:modified xsi:type="dcterms:W3CDTF">2020-04-28T12:57:00Z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CBell@brentford.hounslow.sch.uk</vt:lpwstr>
  </property>
  <property fmtid="{D5CDD505-2E9C-101B-9397-08002B2CF9AE}" pid="5" name="MSIP_Label_eae28bff-71c8-45f0-930c-ed5f9784e5a4_SetDate">
    <vt:lpwstr>2020-04-28T12:57:34.2235060Z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a7e33916-e4f1-43b2-abd4-b63609ad4855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