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10 </w:t>
      </w:r>
      <w:r w:rsidR="00AB665B">
        <w:rPr>
          <w:b/>
          <w:sz w:val="28"/>
          <w:u w:val="single"/>
        </w:rPr>
        <w:t>Triple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3B6263">
        <w:rPr>
          <w:b/>
          <w:sz w:val="28"/>
          <w:u w:val="single"/>
        </w:rPr>
        <w:t>hase 3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9D33B5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 xml:space="preserve">Consolidation </w:t>
      </w:r>
      <w:r w:rsidR="00C6669A">
        <w:rPr>
          <w:b/>
          <w:color w:val="767171" w:themeColor="background2" w:themeShade="80"/>
          <w:sz w:val="28"/>
          <w:u w:val="single"/>
        </w:rPr>
        <w:t xml:space="preserve">and review </w:t>
      </w:r>
      <w:r>
        <w:rPr>
          <w:b/>
          <w:color w:val="767171" w:themeColor="background2" w:themeShade="80"/>
          <w:sz w:val="28"/>
          <w:u w:val="single"/>
        </w:rPr>
        <w:t>work</w:t>
      </w:r>
    </w:p>
    <w:p w:rsidR="00A878D7" w:rsidRPr="00C86FBC" w:rsidRDefault="00A878D7">
      <w:pPr>
        <w:rPr>
          <w:b/>
          <w:sz w:val="28"/>
        </w:rPr>
      </w:pPr>
      <w:r w:rsidRPr="00C86FBC">
        <w:rPr>
          <w:b/>
          <w:sz w:val="28"/>
        </w:rPr>
        <w:t>You can present your work in</w:t>
      </w:r>
      <w:r w:rsidR="00871F94" w:rsidRPr="00C86FBC">
        <w:rPr>
          <w:b/>
          <w:sz w:val="28"/>
        </w:rPr>
        <w:t xml:space="preserve"> any of</w:t>
      </w:r>
      <w:r w:rsidRPr="00C86FBC">
        <w:rPr>
          <w:b/>
          <w:sz w:val="28"/>
        </w:rPr>
        <w:t xml:space="preserve"> the following ways: Posters, PowerPoints</w:t>
      </w:r>
      <w:r w:rsidR="00871F94" w:rsidRPr="00C86FBC">
        <w:rPr>
          <w:b/>
          <w:sz w:val="28"/>
        </w:rPr>
        <w:t xml:space="preserve">, </w:t>
      </w:r>
      <w:r w:rsidRPr="00C86FBC">
        <w:rPr>
          <w:b/>
          <w:sz w:val="28"/>
        </w:rPr>
        <w:t>word documents</w:t>
      </w:r>
      <w:r w:rsidR="00871F94" w:rsidRPr="00C86FBC">
        <w:rPr>
          <w:b/>
          <w:sz w:val="28"/>
        </w:rPr>
        <w:t xml:space="preserve">, </w:t>
      </w:r>
      <w:r w:rsidR="009D33B5">
        <w:rPr>
          <w:b/>
          <w:sz w:val="28"/>
        </w:rPr>
        <w:t>mind-maps, consolidation cards</w:t>
      </w:r>
      <w:r w:rsidR="00871F94" w:rsidRPr="00C86FBC">
        <w:rPr>
          <w:b/>
          <w:sz w:val="28"/>
        </w:rPr>
        <w:t>. Be as creative as you can.</w:t>
      </w:r>
    </w:p>
    <w:p w:rsidR="00753C5A" w:rsidRPr="00563A9C" w:rsidRDefault="008E18FF" w:rsidP="009D33B5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9D33B5" w:rsidRPr="00563A9C">
        <w:rPr>
          <w:b/>
          <w:sz w:val="28"/>
          <w:szCs w:val="28"/>
        </w:rPr>
        <w:t xml:space="preserve">To consolidate your knowledge </w:t>
      </w:r>
      <w:r w:rsidR="00C6669A" w:rsidRPr="00563A9C">
        <w:rPr>
          <w:b/>
          <w:sz w:val="28"/>
          <w:szCs w:val="28"/>
        </w:rPr>
        <w:t xml:space="preserve">and understanding </w:t>
      </w:r>
      <w:r w:rsidR="009D33B5" w:rsidRPr="00563A9C">
        <w:rPr>
          <w:b/>
          <w:sz w:val="28"/>
          <w:szCs w:val="28"/>
        </w:rPr>
        <w:t>on the topics t</w:t>
      </w:r>
      <w:r w:rsidR="00563A9C" w:rsidRPr="00563A9C">
        <w:rPr>
          <w:b/>
          <w:sz w:val="28"/>
          <w:szCs w:val="28"/>
        </w:rPr>
        <w:t xml:space="preserve">hat you have studied </w:t>
      </w:r>
      <w:r w:rsidR="000D3CA7">
        <w:rPr>
          <w:b/>
          <w:sz w:val="28"/>
          <w:szCs w:val="28"/>
        </w:rPr>
        <w:t>last year in science</w:t>
      </w:r>
      <w:r w:rsidR="00563A9C" w:rsidRPr="00563A9C">
        <w:rPr>
          <w:b/>
          <w:sz w:val="28"/>
          <w:szCs w:val="28"/>
        </w:rPr>
        <w:t xml:space="preserve">. </w:t>
      </w:r>
      <w:r w:rsidR="009D33B5" w:rsidRPr="00563A9C">
        <w:rPr>
          <w:b/>
          <w:sz w:val="28"/>
          <w:szCs w:val="28"/>
        </w:rPr>
        <w:t xml:space="preserve"> </w:t>
      </w:r>
    </w:p>
    <w:p w:rsidR="00C86FBC" w:rsidRPr="00C86FBC" w:rsidRDefault="00134587" w:rsidP="00C86FBC">
      <w:pPr>
        <w:pStyle w:val="NoSpacing"/>
        <w:rPr>
          <w:b/>
        </w:rPr>
      </w:pPr>
      <w:r>
        <w:rPr>
          <w:b/>
        </w:rPr>
        <w:t>You need to consolidate knowledge on these topics</w:t>
      </w:r>
      <w:r w:rsidR="009D33B5">
        <w:rPr>
          <w:b/>
        </w:rPr>
        <w:t>:</w:t>
      </w:r>
    </w:p>
    <w:p w:rsidR="003B6263" w:rsidRDefault="003B6263" w:rsidP="003B6263">
      <w:pPr>
        <w:pStyle w:val="NoSpacing"/>
        <w:numPr>
          <w:ilvl w:val="0"/>
          <w:numId w:val="8"/>
        </w:numPr>
      </w:pPr>
      <w:r>
        <w:t>B3 - Genetics</w:t>
      </w:r>
    </w:p>
    <w:p w:rsidR="003B6263" w:rsidRDefault="003B6263" w:rsidP="003B6263">
      <w:pPr>
        <w:pStyle w:val="NoSpacing"/>
        <w:numPr>
          <w:ilvl w:val="0"/>
          <w:numId w:val="8"/>
        </w:numPr>
      </w:pPr>
      <w:r>
        <w:t>C3 - Atomic structure</w:t>
      </w:r>
    </w:p>
    <w:p w:rsidR="003B6263" w:rsidRDefault="003B6263" w:rsidP="003B6263">
      <w:pPr>
        <w:pStyle w:val="NoSpacing"/>
        <w:numPr>
          <w:ilvl w:val="0"/>
          <w:numId w:val="8"/>
        </w:numPr>
      </w:pPr>
      <w:r>
        <w:t>C4 - The periodic table</w:t>
      </w:r>
    </w:p>
    <w:p w:rsidR="003B6263" w:rsidRDefault="003B6263" w:rsidP="003B6263">
      <w:pPr>
        <w:pStyle w:val="NoSpacing"/>
        <w:numPr>
          <w:ilvl w:val="0"/>
          <w:numId w:val="8"/>
        </w:numPr>
      </w:pPr>
      <w:r>
        <w:t>P1 - Motion</w:t>
      </w:r>
    </w:p>
    <w:p w:rsidR="00134587" w:rsidRDefault="00134587" w:rsidP="00134587">
      <w:pPr>
        <w:pStyle w:val="NoSpacing"/>
      </w:pPr>
    </w:p>
    <w:p w:rsidR="00134587" w:rsidRPr="00134587" w:rsidRDefault="00134587" w:rsidP="00134587">
      <w:pPr>
        <w:pStyle w:val="NoSpacing"/>
        <w:rPr>
          <w:b/>
        </w:rPr>
      </w:pPr>
      <w:r w:rsidRPr="00134587">
        <w:rPr>
          <w:b/>
        </w:rPr>
        <w:t>Resources you need:</w:t>
      </w:r>
    </w:p>
    <w:p w:rsidR="00134587" w:rsidRDefault="00134587" w:rsidP="00134587">
      <w:pPr>
        <w:pStyle w:val="NoSpacing"/>
        <w:numPr>
          <w:ilvl w:val="0"/>
          <w:numId w:val="7"/>
        </w:numPr>
      </w:pPr>
      <w:r>
        <w:t xml:space="preserve">Access to the online text book - </w:t>
      </w:r>
      <w:hyperlink r:id="rId5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F42483" w:rsidRDefault="00134587" w:rsidP="00B00324">
      <w:pPr>
        <w:pStyle w:val="NoSpacing"/>
        <w:numPr>
          <w:ilvl w:val="0"/>
          <w:numId w:val="6"/>
        </w:numPr>
      </w:pPr>
      <w:r>
        <w:t>PLCs for each topic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>Word lists for each topic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>PiXL Knowledge PowerPoints for each topic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 xml:space="preserve">Access to </w:t>
      </w:r>
      <w:proofErr w:type="spellStart"/>
      <w:r>
        <w:t>GCSEPod</w:t>
      </w:r>
      <w:proofErr w:type="spellEnd"/>
      <w:r w:rsidR="00563A9C">
        <w:t xml:space="preserve"> – you will need your username and password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 xml:space="preserve">Edexcel GCSE </w:t>
      </w:r>
      <w:proofErr w:type="spellStart"/>
      <w:r>
        <w:t>bitesize</w:t>
      </w:r>
      <w:proofErr w:type="spellEnd"/>
      <w:r>
        <w:t xml:space="preserve"> - </w:t>
      </w:r>
      <w:hyperlink r:id="rId6" w:history="1">
        <w:r>
          <w:rPr>
            <w:rStyle w:val="Hyperlink"/>
          </w:rPr>
          <w:t>https://www.bbc.co.uk/bitesize/subjects/zp266yc</w:t>
        </w:r>
      </w:hyperlink>
    </w:p>
    <w:p w:rsidR="00134587" w:rsidRDefault="00134587" w:rsidP="00134587">
      <w:pPr>
        <w:pStyle w:val="NoSpacing"/>
        <w:ind w:left="360"/>
      </w:pPr>
    </w:p>
    <w:p w:rsidR="00134587" w:rsidRDefault="00134587" w:rsidP="00134587">
      <w:pPr>
        <w:pStyle w:val="NoSpacing"/>
        <w:ind w:left="720"/>
      </w:pPr>
    </w:p>
    <w:p w:rsidR="00C86FBC" w:rsidRPr="00213E47" w:rsidRDefault="00134587" w:rsidP="00C86FBC">
      <w:pPr>
        <w:spacing w:line="240" w:lineRule="auto"/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Consolidation</w:t>
      </w:r>
      <w:r w:rsidR="00C86FBC" w:rsidRPr="00213E47">
        <w:rPr>
          <w:b/>
          <w:color w:val="767171" w:themeColor="background2" w:themeShade="80"/>
          <w:sz w:val="28"/>
          <w:u w:val="single"/>
        </w:rPr>
        <w:t xml:space="preserve"> ideas</w:t>
      </w:r>
      <w:r>
        <w:rPr>
          <w:b/>
          <w:color w:val="767171" w:themeColor="background2" w:themeShade="80"/>
          <w:sz w:val="28"/>
          <w:u w:val="single"/>
        </w:rPr>
        <w:t xml:space="preserve"> and suggestions</w:t>
      </w:r>
      <w:r w:rsidR="00C86FBC" w:rsidRPr="00213E47">
        <w:rPr>
          <w:b/>
          <w:color w:val="767171" w:themeColor="background2" w:themeShade="80"/>
          <w:sz w:val="28"/>
          <w:u w:val="single"/>
        </w:rPr>
        <w:t>:</w:t>
      </w:r>
      <w:r>
        <w:rPr>
          <w:b/>
          <w:color w:val="767171" w:themeColor="background2" w:themeShade="80"/>
          <w:sz w:val="28"/>
          <w:u w:val="single"/>
        </w:rPr>
        <w:t xml:space="preserve"> - you do not need to do all of these.</w:t>
      </w:r>
    </w:p>
    <w:p w:rsidR="00871F94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Use the PLCs to check off the areas that you understand well or need more work on.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Make a list of the all of the areas that you need to work on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Create consolidation notes, mind maps or consolidation cards on the topics you need to work on.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Write yourself 10 recall questions on each topic to test your knowledge (you will need to do the answers too)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Make crosswords or consolidations cards for the keywords in each topic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Do the knowledge questions on the PiXL PowerPoints.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Test yourself by doing the questions in the text book.</w:t>
      </w:r>
    </w:p>
    <w:p w:rsidR="00134587" w:rsidRDefault="00134587" w:rsidP="00134587">
      <w:pPr>
        <w:pStyle w:val="NoSpacing"/>
        <w:ind w:left="720"/>
        <w:rPr>
          <w:b/>
        </w:rPr>
      </w:pPr>
    </w:p>
    <w:p w:rsidR="00134587" w:rsidRDefault="00134587" w:rsidP="00134587">
      <w:pPr>
        <w:pStyle w:val="NoSpacing"/>
        <w:ind w:left="360"/>
        <w:rPr>
          <w:b/>
        </w:rPr>
      </w:pPr>
    </w:p>
    <w:p w:rsidR="003B6263" w:rsidRPr="00213E47" w:rsidRDefault="003B6263" w:rsidP="003B6263">
      <w:pPr>
        <w:rPr>
          <w:b/>
          <w:color w:val="767171" w:themeColor="background2" w:themeShade="80"/>
          <w:sz w:val="28"/>
          <w:u w:val="single"/>
        </w:rPr>
      </w:pPr>
      <w:r w:rsidRPr="00213E47">
        <w:rPr>
          <w:b/>
          <w:color w:val="767171" w:themeColor="background2" w:themeShade="80"/>
          <w:sz w:val="28"/>
          <w:u w:val="single"/>
        </w:rPr>
        <w:lastRenderedPageBreak/>
        <w:t xml:space="preserve">Below are </w:t>
      </w:r>
      <w:r>
        <w:rPr>
          <w:b/>
          <w:color w:val="767171" w:themeColor="background2" w:themeShade="80"/>
          <w:sz w:val="28"/>
          <w:u w:val="single"/>
        </w:rPr>
        <w:t>video links for the topics covered</w:t>
      </w: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2025"/>
        <w:gridCol w:w="4638"/>
        <w:gridCol w:w="7938"/>
      </w:tblGrid>
      <w:tr w:rsidR="00232740" w:rsidRPr="00563A9C" w:rsidTr="00232740">
        <w:trPr>
          <w:trHeight w:val="31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232740" w:rsidRPr="00563A9C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Unit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232740" w:rsidRPr="00563A9C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Title</w:t>
            </w:r>
          </w:p>
        </w:tc>
        <w:tc>
          <w:tcPr>
            <w:tcW w:w="7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232740" w:rsidRPr="00563A9C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3A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Link</w:t>
            </w:r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740" w:rsidRPr="00563A9C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Meiosis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7" w:history="1">
              <w:r>
                <w:rPr>
                  <w:rStyle w:val="Hyperlink"/>
                </w:rPr>
                <w:t>https://www.youtube.com/watch?v=6MpYxrrATFY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740" w:rsidRPr="00563A9C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DNA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8" w:history="1">
              <w:r>
                <w:rPr>
                  <w:rStyle w:val="Hyperlink"/>
                </w:rPr>
                <w:t>https://www.youtube.com/watch?v=TQ_iCf8mzMA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DNA Extraction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9" w:history="1">
              <w:r>
                <w:rPr>
                  <w:rStyle w:val="Hyperlink"/>
                </w:rPr>
                <w:t>https://www.youtube.com/watch?v=JofXXyFZn38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Alleles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Pr="00563A9C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10" w:history="1">
              <w:r>
                <w:rPr>
                  <w:rStyle w:val="Hyperlink"/>
                </w:rPr>
                <w:t>https://www.youtube.com/watch?v=reVLRjZIh3c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Inheritance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1" w:history="1">
              <w:r>
                <w:rPr>
                  <w:rStyle w:val="Hyperlink"/>
                </w:rPr>
                <w:t>https://www.kayscience.com/vb13-eye-colour.html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Mutations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2" w:history="1">
              <w:r>
                <w:rPr>
                  <w:rStyle w:val="Hyperlink"/>
                </w:rPr>
                <w:t>https://www.youtube.com/watch?v=RXmpVboM040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Variation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3" w:history="1">
              <w:r>
                <w:rPr>
                  <w:rStyle w:val="Hyperlink"/>
                </w:rPr>
                <w:t>https://www.youtube.com/watch?v=_LoPYfhTgeI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C3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Structure of an atom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4" w:history="1">
              <w:r>
                <w:rPr>
                  <w:rStyle w:val="Hyperlink"/>
                </w:rPr>
                <w:t>https://www.kayscience.com/c16-atomic-structure.html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Atomic number and mass number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5" w:history="1">
              <w:r>
                <w:rPr>
                  <w:rStyle w:val="Hyperlink"/>
                </w:rPr>
                <w:t>https://www.kayscience.com/c16-mass-and-atomic-number.html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Isotopes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6" w:history="1">
              <w:r>
                <w:rPr>
                  <w:rStyle w:val="Hyperlink"/>
                </w:rPr>
                <w:t>https://www.youtube.com/watch?v=xjY5p-1CDr8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C4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Elements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7" w:history="1">
              <w:r w:rsidRPr="00510651">
                <w:rPr>
                  <w:color w:val="0000FF"/>
                  <w:u w:val="single"/>
                </w:rPr>
                <w:t>https://www.youtube.com/watch?v=x3azcCq08IA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Atomic number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8" w:history="1">
              <w:r w:rsidRPr="00510651">
                <w:rPr>
                  <w:color w:val="0000FF"/>
                  <w:u w:val="single"/>
                </w:rPr>
                <w:t>https://www.youtube.com/watch?v=uQ2r8CkJdr0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Electronic configurations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19" w:history="1">
              <w:r>
                <w:rPr>
                  <w:rStyle w:val="Hyperlink"/>
                </w:rPr>
                <w:t>https://www.kayscience.com/c22-electronic-configuration.html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P1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Vectors and Scalars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20" w:history="1">
              <w:r>
                <w:rPr>
                  <w:rStyle w:val="Hyperlink"/>
                </w:rPr>
                <w:t>https://www.youtube.com/watch?v=P1lSWWUkMdQ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Distance/time graphs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21" w:history="1">
              <w:r>
                <w:rPr>
                  <w:rStyle w:val="Hyperlink"/>
                </w:rPr>
                <w:t>https://www.youtube.com/watch?v=DkCw2C-DkT0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Acceleration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22" w:history="1">
              <w:r>
                <w:rPr>
                  <w:rStyle w:val="Hyperlink"/>
                </w:rPr>
                <w:t>https://www.youtube.com/watch?v=r5iXzDCRMsE</w:t>
              </w:r>
            </w:hyperlink>
          </w:p>
        </w:tc>
      </w:tr>
      <w:tr w:rsidR="00232740" w:rsidRPr="00563A9C" w:rsidTr="00232740">
        <w:trPr>
          <w:trHeight w:val="454"/>
        </w:trPr>
        <w:tc>
          <w:tcPr>
            <w:tcW w:w="20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740" w:rsidRDefault="0023274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Velocity/time graphs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740" w:rsidRDefault="00232740" w:rsidP="003666EB">
            <w:pPr>
              <w:spacing w:after="0" w:line="240" w:lineRule="auto"/>
            </w:pPr>
            <w:hyperlink r:id="rId23" w:history="1">
              <w:r w:rsidRPr="0035745B">
                <w:rPr>
                  <w:rStyle w:val="Hyperlink"/>
                </w:rPr>
                <w:t>https://www.youtube.com/watch?v=b0VKlpetP9A</w:t>
              </w:r>
            </w:hyperlink>
          </w:p>
        </w:tc>
      </w:tr>
    </w:tbl>
    <w:p w:rsidR="003B6263" w:rsidRDefault="003B6263" w:rsidP="003B6263">
      <w:pPr>
        <w:pStyle w:val="NoSpacing"/>
        <w:rPr>
          <w:b/>
        </w:rPr>
      </w:pPr>
      <w:bookmarkStart w:id="0" w:name="_GoBack"/>
      <w:bookmarkEnd w:id="0"/>
    </w:p>
    <w:sectPr w:rsidR="003B6263" w:rsidSect="00563A9C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677A23"/>
    <w:multiLevelType w:val="hybridMultilevel"/>
    <w:tmpl w:val="ABAA4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005264"/>
    <w:multiLevelType w:val="hybridMultilevel"/>
    <w:tmpl w:val="09A8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D3CA7"/>
    <w:rsid w:val="00134587"/>
    <w:rsid w:val="00213E47"/>
    <w:rsid w:val="00232740"/>
    <w:rsid w:val="003B6263"/>
    <w:rsid w:val="003F6A70"/>
    <w:rsid w:val="00495574"/>
    <w:rsid w:val="00551ECD"/>
    <w:rsid w:val="00563A9C"/>
    <w:rsid w:val="006020CF"/>
    <w:rsid w:val="00643B2D"/>
    <w:rsid w:val="00753C5A"/>
    <w:rsid w:val="00871F94"/>
    <w:rsid w:val="008E18FF"/>
    <w:rsid w:val="00987E52"/>
    <w:rsid w:val="009D33B5"/>
    <w:rsid w:val="00A878D7"/>
    <w:rsid w:val="00AA0CC2"/>
    <w:rsid w:val="00AB665B"/>
    <w:rsid w:val="00AF24FA"/>
    <w:rsid w:val="00B00324"/>
    <w:rsid w:val="00B91D8A"/>
    <w:rsid w:val="00C6669A"/>
    <w:rsid w:val="00C70CB5"/>
    <w:rsid w:val="00C86FBC"/>
    <w:rsid w:val="00CF10EE"/>
    <w:rsid w:val="00DF5FD4"/>
    <w:rsid w:val="00F4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54337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Q_iCf8mzMA" TargetMode="External"/><Relationship Id="rId13" Type="http://schemas.openxmlformats.org/officeDocument/2006/relationships/hyperlink" Target="https://www.youtube.com/watch?v=_LoPYfhTgeI" TargetMode="External"/><Relationship Id="rId18" Type="http://schemas.openxmlformats.org/officeDocument/2006/relationships/hyperlink" Target="https://www.youtube.com/watch?v=uQ2r8CkJdr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DkCw2C-DkT0" TargetMode="External"/><Relationship Id="rId7" Type="http://schemas.openxmlformats.org/officeDocument/2006/relationships/hyperlink" Target="https://www.youtube.com/watch?v=6MpYxrrATFY" TargetMode="External"/><Relationship Id="rId12" Type="http://schemas.openxmlformats.org/officeDocument/2006/relationships/hyperlink" Target="https://www.youtube.com/watch?v=RXmpVboM040" TargetMode="External"/><Relationship Id="rId17" Type="http://schemas.openxmlformats.org/officeDocument/2006/relationships/hyperlink" Target="https://www.youtube.com/watch?v=x3azcCq08I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xjY5p-1CDr8" TargetMode="External"/><Relationship Id="rId20" Type="http://schemas.openxmlformats.org/officeDocument/2006/relationships/hyperlink" Target="https://www.youtube.com/watch?v=P1lSWWUkMd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subjects/zp266yc" TargetMode="External"/><Relationship Id="rId11" Type="http://schemas.openxmlformats.org/officeDocument/2006/relationships/hyperlink" Target="https://www.kayscience.com/vb13-eye-colour.html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pearson.com/uk/learners/secondary-students-and-parents.html" TargetMode="External"/><Relationship Id="rId15" Type="http://schemas.openxmlformats.org/officeDocument/2006/relationships/hyperlink" Target="https://www.kayscience.com/c16-mass-and-atomic-number.html" TargetMode="External"/><Relationship Id="rId23" Type="http://schemas.openxmlformats.org/officeDocument/2006/relationships/hyperlink" Target="https://www.youtube.com/watch?v=b0VKlpetP9A" TargetMode="External"/><Relationship Id="rId10" Type="http://schemas.openxmlformats.org/officeDocument/2006/relationships/hyperlink" Target="https://www.youtube.com/watch?v=reVLRjZIh3c" TargetMode="External"/><Relationship Id="rId19" Type="http://schemas.openxmlformats.org/officeDocument/2006/relationships/hyperlink" Target="https://www.kayscience.com/c22-electronic-configur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ofXXyFZn38" TargetMode="External"/><Relationship Id="rId14" Type="http://schemas.openxmlformats.org/officeDocument/2006/relationships/hyperlink" Target="https://www.kayscience.com/c16-atomic-structure.html" TargetMode="External"/><Relationship Id="rId22" Type="http://schemas.openxmlformats.org/officeDocument/2006/relationships/hyperlink" Target="https://www.youtube.com/watch?v=r5iXzDCRM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A79E993F</Template>
  <TotalTime>11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4</cp:revision>
  <dcterms:created xsi:type="dcterms:W3CDTF">2020-03-31T13:03:00Z</dcterms:created>
  <dcterms:modified xsi:type="dcterms:W3CDTF">2020-04-28T17:38:00Z</dcterms:modified>
</cp:coreProperties>
</file>