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348" w:type="dxa"/>
        <w:tblInd w:w="-582" w:type="dxa"/>
        <w:tblLook w:val="04A0" w:firstRow="1" w:lastRow="0" w:firstColumn="1" w:lastColumn="0" w:noHBand="0" w:noVBand="1"/>
      </w:tblPr>
      <w:tblGrid>
        <w:gridCol w:w="5080"/>
        <w:gridCol w:w="5268"/>
      </w:tblGrid>
      <w:tr w:rsidR="001641C8" w:rsidTr="004B235F">
        <w:tc>
          <w:tcPr>
            <w:tcW w:w="10348" w:type="dxa"/>
            <w:gridSpan w:val="2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EEAF6" w:themeFill="accent1" w:themeFillTint="33"/>
          </w:tcPr>
          <w:p w:rsidR="001641C8" w:rsidRDefault="001641C8" w:rsidP="00A35EFB">
            <w:pPr>
              <w:jc w:val="center"/>
            </w:pPr>
            <w:r w:rsidRPr="00A35EFB">
              <w:rPr>
                <w:sz w:val="28"/>
              </w:rPr>
              <w:t xml:space="preserve">Paper 1 – </w:t>
            </w:r>
            <w:r w:rsidRPr="00A35EFB">
              <w:rPr>
                <w:b/>
                <w:sz w:val="28"/>
              </w:rPr>
              <w:t>Creative Writing</w:t>
            </w:r>
            <w:r w:rsidRPr="00A35EFB">
              <w:rPr>
                <w:sz w:val="28"/>
              </w:rPr>
              <w:t xml:space="preserve"> </w:t>
            </w:r>
            <w:r w:rsidR="00A35EFB" w:rsidRPr="00A35EFB">
              <w:rPr>
                <w:sz w:val="28"/>
              </w:rPr>
              <w:t xml:space="preserve">(1 </w:t>
            </w:r>
            <w:r w:rsidR="00A35EFB">
              <w:rPr>
                <w:sz w:val="28"/>
              </w:rPr>
              <w:t>source</w:t>
            </w:r>
            <w:r w:rsidR="00A35EFB" w:rsidRPr="00A35EFB">
              <w:rPr>
                <w:sz w:val="28"/>
              </w:rPr>
              <w:t xml:space="preserve">) </w:t>
            </w:r>
            <w:r w:rsidRPr="00A35EFB">
              <w:rPr>
                <w:sz w:val="28"/>
              </w:rPr>
              <w:t>– 1 hour 45 minutes</w:t>
            </w:r>
          </w:p>
        </w:tc>
      </w:tr>
      <w:tr w:rsidR="00E32923" w:rsidTr="004B235F">
        <w:tc>
          <w:tcPr>
            <w:tcW w:w="508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2923" w:rsidRPr="00A35EFB" w:rsidRDefault="00E32923" w:rsidP="00E32923">
            <w:pPr>
              <w:rPr>
                <w:b/>
              </w:rPr>
            </w:pPr>
            <w:r w:rsidRPr="00A35EFB">
              <w:rPr>
                <w:b/>
              </w:rPr>
              <w:t xml:space="preserve">Question 1 </w:t>
            </w:r>
            <w:r w:rsidR="004B235F">
              <w:rPr>
                <w:b/>
              </w:rPr>
              <w:t>–</w:t>
            </w:r>
            <w:r w:rsidRPr="00A35EFB">
              <w:rPr>
                <w:b/>
              </w:rPr>
              <w:t xml:space="preserve"> </w:t>
            </w:r>
            <w:r w:rsidR="004B235F" w:rsidRPr="004B235F">
              <w:rPr>
                <w:b/>
                <w:color w:val="ED7D31" w:themeColor="accent2"/>
                <w:sz w:val="24"/>
              </w:rPr>
              <w:t>Find</w:t>
            </w:r>
            <w:r w:rsidR="004B235F">
              <w:rPr>
                <w:b/>
              </w:rPr>
              <w:t xml:space="preserve"> </w:t>
            </w:r>
            <w:r w:rsidRPr="004A69E8">
              <w:rPr>
                <w:b/>
                <w:color w:val="ED7D31" w:themeColor="accent2"/>
                <w:sz w:val="24"/>
              </w:rPr>
              <w:t xml:space="preserve">4 </w:t>
            </w:r>
            <w:r w:rsidR="004B235F">
              <w:rPr>
                <w:b/>
                <w:color w:val="ED7D31" w:themeColor="accent2"/>
                <w:sz w:val="24"/>
              </w:rPr>
              <w:t>ideas</w:t>
            </w:r>
            <w:r w:rsidRPr="004A69E8">
              <w:rPr>
                <w:b/>
                <w:color w:val="ED7D31" w:themeColor="accent2"/>
                <w:sz w:val="24"/>
              </w:rPr>
              <w:t xml:space="preserve"> </w:t>
            </w:r>
            <w:r w:rsidRPr="00A35EFB">
              <w:rPr>
                <w:b/>
              </w:rPr>
              <w:t>– 4 minutes</w:t>
            </w:r>
          </w:p>
          <w:p w:rsidR="00E32923" w:rsidRDefault="004A69E8" w:rsidP="00E32923">
            <w:r>
              <w:rPr>
                <w:noProof/>
                <w:lang w:eastAsia="en-GB"/>
              </w:rPr>
              <w:drawing>
                <wp:anchor distT="0" distB="0" distL="114300" distR="114300" simplePos="0" relativeHeight="251713536" behindDoc="0" locked="0" layoutInCell="1" allowOverlap="1">
                  <wp:simplePos x="0" y="0"/>
                  <wp:positionH relativeFrom="column">
                    <wp:posOffset>718766</wp:posOffset>
                  </wp:positionH>
                  <wp:positionV relativeFrom="paragraph">
                    <wp:posOffset>107315</wp:posOffset>
                  </wp:positionV>
                  <wp:extent cx="1232452" cy="1225433"/>
                  <wp:effectExtent l="0" t="0" r="6350" b="0"/>
                  <wp:wrapNone/>
                  <wp:docPr id="32" name="Picture 3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chemeClr val="accent2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562" cy="1243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32923" w:rsidRDefault="00E32923" w:rsidP="00E32923"/>
          <w:p w:rsidR="00E32923" w:rsidRDefault="00E32923" w:rsidP="00E32923"/>
          <w:p w:rsidR="00E32923" w:rsidRDefault="00E32923" w:rsidP="00E32923"/>
          <w:p w:rsidR="00E32923" w:rsidRDefault="00E32923" w:rsidP="00E32923"/>
          <w:p w:rsidR="004A69E8" w:rsidRDefault="004A69E8" w:rsidP="00E32923"/>
          <w:p w:rsidR="004A69E8" w:rsidRDefault="004A69E8" w:rsidP="00E32923"/>
          <w:p w:rsidR="004A69E8" w:rsidRDefault="004A69E8" w:rsidP="00E32923"/>
          <w:p w:rsidR="00E32923" w:rsidRDefault="00E32923" w:rsidP="00E32923"/>
          <w:p w:rsidR="00E32923" w:rsidRDefault="00E32923" w:rsidP="00E329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5C22E6">
              <w:rPr>
                <w:sz w:val="20"/>
              </w:rPr>
              <w:t>Find the lines in the source and rule them off.</w:t>
            </w:r>
          </w:p>
          <w:p w:rsidR="00E32923" w:rsidRDefault="00E32923" w:rsidP="00E329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 w:rsidRPr="00A35EFB">
              <w:rPr>
                <w:sz w:val="20"/>
              </w:rPr>
              <w:t xml:space="preserve">Read </w:t>
            </w:r>
            <w:r w:rsidR="00CF1479">
              <w:rPr>
                <w:sz w:val="20"/>
              </w:rPr>
              <w:t xml:space="preserve">the question.  </w:t>
            </w:r>
            <w:r w:rsidR="00CF1479" w:rsidRPr="004B235F">
              <w:rPr>
                <w:b/>
                <w:color w:val="ED7D31" w:themeColor="accent2"/>
                <w:sz w:val="20"/>
              </w:rPr>
              <w:t>F</w:t>
            </w:r>
            <w:r w:rsidRPr="004B235F">
              <w:rPr>
                <w:b/>
                <w:color w:val="ED7D31" w:themeColor="accent2"/>
                <w:sz w:val="20"/>
              </w:rPr>
              <w:t>ind four ideas</w:t>
            </w:r>
            <w:r>
              <w:rPr>
                <w:sz w:val="20"/>
              </w:rPr>
              <w:t xml:space="preserve"> from the text relevant to the question</w:t>
            </w:r>
            <w:r w:rsidRPr="00A35EFB">
              <w:rPr>
                <w:sz w:val="20"/>
              </w:rPr>
              <w:t>.</w:t>
            </w:r>
          </w:p>
          <w:p w:rsidR="004B235F" w:rsidRPr="00A35EFB" w:rsidRDefault="004B235F" w:rsidP="00E32923">
            <w:pPr>
              <w:pStyle w:val="ListParagraph"/>
              <w:numPr>
                <w:ilvl w:val="0"/>
                <w:numId w:val="1"/>
              </w:numPr>
              <w:rPr>
                <w:sz w:val="20"/>
              </w:rPr>
            </w:pPr>
            <w:r>
              <w:rPr>
                <w:sz w:val="20"/>
              </w:rPr>
              <w:t>Write them as quotes or sentences which include the idea.  You don’t need to explain them or write anything about them.</w:t>
            </w:r>
          </w:p>
          <w:p w:rsidR="00E32923" w:rsidRPr="00A35EFB" w:rsidRDefault="00E32923" w:rsidP="00E32923">
            <w:pPr>
              <w:rPr>
                <w:sz w:val="6"/>
              </w:rPr>
            </w:pPr>
          </w:p>
        </w:tc>
        <w:tc>
          <w:tcPr>
            <w:tcW w:w="5268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32923" w:rsidRPr="005C22E6" w:rsidRDefault="00E32923" w:rsidP="00E32923">
            <w:pPr>
              <w:rPr>
                <w:b/>
              </w:rPr>
            </w:pPr>
            <w:r w:rsidRPr="005C22E6">
              <w:rPr>
                <w:b/>
              </w:rPr>
              <w:t xml:space="preserve">Question 3 – </w:t>
            </w:r>
            <w:r w:rsidRPr="004A69E8">
              <w:rPr>
                <w:b/>
                <w:color w:val="4472C4" w:themeColor="accent5"/>
                <w:sz w:val="24"/>
                <w:u w:val="single"/>
              </w:rPr>
              <w:t>Structure</w:t>
            </w:r>
            <w:r w:rsidRPr="004A69E8">
              <w:rPr>
                <w:b/>
                <w:color w:val="4472C4" w:themeColor="accent5"/>
                <w:sz w:val="24"/>
              </w:rPr>
              <w:t xml:space="preserve"> </w:t>
            </w:r>
            <w:r w:rsidRPr="004A69E8">
              <w:rPr>
                <w:b/>
                <w:sz w:val="24"/>
              </w:rPr>
              <w:t xml:space="preserve">TEE </w:t>
            </w:r>
            <w:r>
              <w:rPr>
                <w:b/>
              </w:rPr>
              <w:t>– 14</w:t>
            </w:r>
            <w:r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0464" behindDoc="0" locked="0" layoutInCell="1" allowOverlap="1" wp14:anchorId="30166444" wp14:editId="66114930">
                      <wp:simplePos x="0" y="0"/>
                      <wp:positionH relativeFrom="column">
                        <wp:posOffset>1616379</wp:posOffset>
                      </wp:positionH>
                      <wp:positionV relativeFrom="paragraph">
                        <wp:posOffset>23633</wp:posOffset>
                      </wp:positionV>
                      <wp:extent cx="457200" cy="246380"/>
                      <wp:effectExtent l="0" t="0" r="0" b="1270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251" w:rsidRPr="00E32923" w:rsidRDefault="002D2251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16644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127.25pt;margin-top:1.85pt;width:36pt;height:19.4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" fillcolor="white [3212]" stroked="f">
                      <v:textbox>
                        <w:txbxContent>
                          <w:p w:rsidR="002D2251" w:rsidRPr="00E32923" w:rsidRDefault="002D2251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15ECF736" wp14:editId="3ED48798">
                  <wp:simplePos x="0" y="0"/>
                  <wp:positionH relativeFrom="column">
                    <wp:posOffset>1783080</wp:posOffset>
                  </wp:positionH>
                  <wp:positionV relativeFrom="paragraph">
                    <wp:posOffset>46355</wp:posOffset>
                  </wp:positionV>
                  <wp:extent cx="567055" cy="1002530"/>
                  <wp:effectExtent l="0" t="0" r="0" b="7620"/>
                  <wp:wrapNone/>
                  <wp:docPr id="20" name="Picture 20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7A6295CD" wp14:editId="3319D388">
                      <wp:simplePos x="0" y="0"/>
                      <wp:positionH relativeFrom="column">
                        <wp:posOffset>461968</wp:posOffset>
                      </wp:positionH>
                      <wp:positionV relativeFrom="paragraph">
                        <wp:posOffset>59055</wp:posOffset>
                      </wp:positionV>
                      <wp:extent cx="1828800" cy="1828800"/>
                      <wp:effectExtent l="0" t="0" r="0" b="0"/>
                      <wp:wrapNone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A6295CD" id="Text Box 17" o:spid="_x0000_s1027" type="#_x0000_t202" style="position:absolute;margin-left:36.4pt;margin-top:4.6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00D4DE34" wp14:editId="015D238C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D4DE34" id="Text Box 18" o:spid="_x0000_s1028" type="#_x0000_t202" style="position:absolute;margin-left:52.3pt;margin-top:11.8pt;width:2in;height:2in;z-index:2516889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qK7Ig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6D295D3E" wp14:editId="66EAFF61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4472C4" w:themeColor="accent5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295D3E" id="Text Box 19" o:spid="_x0000_s1029" type="#_x0000_t202" style="position:absolute;margin-left:74.35pt;margin-top:13.15pt;width:2in;height:2in;z-index:2516879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4472C4" w:themeColor="accent5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E32923" w:rsidRPr="00C01E49" w:rsidRDefault="00CF1479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Imagine you are a director. </w:t>
            </w:r>
            <w:r w:rsidR="00E32923">
              <w:rPr>
                <w:sz w:val="20"/>
              </w:rPr>
              <w:t xml:space="preserve">Read the </w:t>
            </w:r>
            <w:r>
              <w:rPr>
                <w:sz w:val="20"/>
              </w:rPr>
              <w:t>whole source and imagine what is being described as shots in a film</w:t>
            </w:r>
            <w:r w:rsidR="00E32923">
              <w:rPr>
                <w:sz w:val="20"/>
              </w:rPr>
              <w:t>.</w:t>
            </w:r>
          </w:p>
          <w:p w:rsidR="00CF1479" w:rsidRPr="00D22993" w:rsidRDefault="00CF1479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Pick out three main events.  Think about the </w:t>
            </w:r>
            <w:r w:rsidRPr="00D22993">
              <w:rPr>
                <w:sz w:val="20"/>
                <w:u w:val="single"/>
              </w:rPr>
              <w:t>order</w:t>
            </w:r>
            <w:r>
              <w:rPr>
                <w:sz w:val="20"/>
              </w:rPr>
              <w:t xml:space="preserve"> of what happens</w:t>
            </w:r>
            <w:r w:rsidR="00D22993">
              <w:rPr>
                <w:sz w:val="20"/>
              </w:rPr>
              <w:t xml:space="preserve"> (in the beginning</w:t>
            </w:r>
            <w:r w:rsidR="00576B5E">
              <w:rPr>
                <w:sz w:val="20"/>
              </w:rPr>
              <w:t>, middle and end)</w:t>
            </w:r>
            <w:r>
              <w:rPr>
                <w:sz w:val="20"/>
              </w:rPr>
              <w:t xml:space="preserve">.  </w:t>
            </w:r>
            <w:r w:rsidR="00576B5E">
              <w:rPr>
                <w:sz w:val="20"/>
              </w:rPr>
              <w:t xml:space="preserve">What is </w:t>
            </w:r>
            <w:r w:rsidR="00576B5E" w:rsidRPr="00576B5E">
              <w:rPr>
                <w:sz w:val="20"/>
                <w:u w:val="single"/>
              </w:rPr>
              <w:t>introduced</w:t>
            </w:r>
            <w:r w:rsidR="00576B5E">
              <w:rPr>
                <w:sz w:val="20"/>
              </w:rPr>
              <w:t xml:space="preserve"> / </w:t>
            </w:r>
            <w:r w:rsidR="00576B5E" w:rsidRPr="00576B5E">
              <w:rPr>
                <w:sz w:val="20"/>
                <w:u w:val="single"/>
              </w:rPr>
              <w:t>revealed</w:t>
            </w:r>
            <w:r w:rsidR="00576B5E">
              <w:rPr>
                <w:sz w:val="20"/>
              </w:rPr>
              <w:t xml:space="preserve">?  </w:t>
            </w:r>
            <w:r>
              <w:rPr>
                <w:sz w:val="20"/>
              </w:rPr>
              <w:t xml:space="preserve">Is there a </w:t>
            </w:r>
            <w:r w:rsidRPr="00576B5E">
              <w:rPr>
                <w:sz w:val="20"/>
                <w:u w:val="single"/>
              </w:rPr>
              <w:t>change</w:t>
            </w:r>
            <w:r>
              <w:rPr>
                <w:sz w:val="20"/>
              </w:rPr>
              <w:t xml:space="preserve"> </w:t>
            </w:r>
            <w:r w:rsidR="00576B5E">
              <w:rPr>
                <w:sz w:val="20"/>
              </w:rPr>
              <w:t xml:space="preserve">or </w:t>
            </w:r>
            <w:r w:rsidR="00576B5E" w:rsidRPr="00576B5E">
              <w:rPr>
                <w:sz w:val="20"/>
                <w:u w:val="single"/>
              </w:rPr>
              <w:t>shift</w:t>
            </w:r>
            <w:r w:rsidR="00576B5E">
              <w:rPr>
                <w:sz w:val="20"/>
              </w:rPr>
              <w:t xml:space="preserve"> </w:t>
            </w:r>
            <w:r>
              <w:rPr>
                <w:sz w:val="20"/>
              </w:rPr>
              <w:t>in focus / mood?</w:t>
            </w:r>
            <w:r w:rsidR="004B235F">
              <w:rPr>
                <w:sz w:val="20"/>
              </w:rPr>
              <w:t xml:space="preserve"> Does anything </w:t>
            </w:r>
            <w:r w:rsidR="004B235F" w:rsidRPr="00576B5E">
              <w:rPr>
                <w:sz w:val="20"/>
                <w:u w:val="single"/>
              </w:rPr>
              <w:t>build</w:t>
            </w:r>
            <w:r w:rsidR="004B235F">
              <w:rPr>
                <w:sz w:val="20"/>
              </w:rPr>
              <w:t xml:space="preserve"> / </w:t>
            </w:r>
            <w:r w:rsidR="004B235F" w:rsidRPr="00576B5E">
              <w:rPr>
                <w:sz w:val="20"/>
                <w:u w:val="single"/>
              </w:rPr>
              <w:t>develop</w:t>
            </w:r>
            <w:r w:rsidR="004B235F">
              <w:rPr>
                <w:sz w:val="20"/>
              </w:rPr>
              <w:t xml:space="preserve">? </w:t>
            </w:r>
            <w:r w:rsidR="00D22993">
              <w:rPr>
                <w:sz w:val="20"/>
              </w:rPr>
              <w:t xml:space="preserve">Each of these things is a structural </w:t>
            </w:r>
            <w:r w:rsidR="00D22993" w:rsidRPr="00D22993">
              <w:rPr>
                <w:b/>
                <w:color w:val="4472C4" w:themeColor="accent5"/>
                <w:sz w:val="20"/>
              </w:rPr>
              <w:t>technique</w:t>
            </w:r>
            <w:r w:rsidR="00F62575">
              <w:rPr>
                <w:color w:val="4472C4" w:themeColor="accent5"/>
                <w:sz w:val="20"/>
              </w:rPr>
              <w:t xml:space="preserve"> </w:t>
            </w:r>
            <w:r w:rsidR="00F62575" w:rsidRPr="00F62575">
              <w:rPr>
                <w:sz w:val="20"/>
              </w:rPr>
              <w:t>you can name</w:t>
            </w:r>
            <w:r w:rsidR="00D22993">
              <w:rPr>
                <w:sz w:val="20"/>
              </w:rPr>
              <w:t>.</w:t>
            </w:r>
          </w:p>
          <w:p w:rsidR="00D22993" w:rsidRPr="00CF1479" w:rsidRDefault="00D22993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Give </w:t>
            </w:r>
            <w:r w:rsidRPr="00D22993">
              <w:rPr>
                <w:b/>
                <w:color w:val="4472C4" w:themeColor="accent5"/>
                <w:sz w:val="20"/>
              </w:rPr>
              <w:t>evidence</w:t>
            </w:r>
            <w:r w:rsidRPr="00D22993">
              <w:rPr>
                <w:color w:val="4472C4" w:themeColor="accent5"/>
                <w:sz w:val="20"/>
              </w:rPr>
              <w:t xml:space="preserve"> </w:t>
            </w:r>
            <w:r>
              <w:rPr>
                <w:sz w:val="20"/>
              </w:rPr>
              <w:t>from the text highlighting this structural feature / choice.</w:t>
            </w:r>
          </w:p>
          <w:p w:rsidR="00D22993" w:rsidRDefault="00576B5E" w:rsidP="00E3292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D22993">
              <w:rPr>
                <w:sz w:val="20"/>
              </w:rPr>
              <w:t xml:space="preserve">How is this structure interesting?  </w:t>
            </w:r>
            <w:r w:rsidR="00D22993">
              <w:rPr>
                <w:sz w:val="20"/>
              </w:rPr>
              <w:t xml:space="preserve">What </w:t>
            </w:r>
            <w:r w:rsidR="00D22993" w:rsidRPr="00D22993">
              <w:rPr>
                <w:b/>
                <w:color w:val="4472C4" w:themeColor="accent5"/>
                <w:sz w:val="20"/>
              </w:rPr>
              <w:t>effects</w:t>
            </w:r>
            <w:r w:rsidR="00D22993" w:rsidRPr="00D22993">
              <w:rPr>
                <w:color w:val="4472C4" w:themeColor="accent5"/>
                <w:sz w:val="20"/>
              </w:rPr>
              <w:t xml:space="preserve"> </w:t>
            </w:r>
            <w:r w:rsidR="00D22993">
              <w:rPr>
                <w:sz w:val="20"/>
              </w:rPr>
              <w:t xml:space="preserve">are created as a result of the way the text is structured? </w:t>
            </w:r>
          </w:p>
          <w:p w:rsidR="00CF1479" w:rsidRPr="00D22993" w:rsidRDefault="00576B5E" w:rsidP="00D22993">
            <w:pPr>
              <w:pStyle w:val="ListParagraph"/>
              <w:ind w:left="360"/>
              <w:rPr>
                <w:sz w:val="18"/>
              </w:rPr>
            </w:pPr>
            <w:r w:rsidRPr="00D22993">
              <w:rPr>
                <w:sz w:val="18"/>
              </w:rPr>
              <w:t xml:space="preserve">How does it help to build tone / imagery / characterisation?  </w:t>
            </w:r>
            <w:r w:rsidR="00D22993" w:rsidRPr="00D22993">
              <w:rPr>
                <w:sz w:val="18"/>
              </w:rPr>
              <w:t>Are any specific ideas highlighted because of the structure?  What does it help the reader to understand?</w:t>
            </w:r>
          </w:p>
          <w:p w:rsidR="00E32923" w:rsidRPr="00694D2B" w:rsidRDefault="00E32923" w:rsidP="00E32923">
            <w:pPr>
              <w:rPr>
                <w:sz w:val="6"/>
                <w:szCs w:val="6"/>
              </w:rPr>
            </w:pPr>
          </w:p>
        </w:tc>
      </w:tr>
      <w:tr w:rsidR="00E32923" w:rsidTr="004B235F">
        <w:tc>
          <w:tcPr>
            <w:tcW w:w="5080" w:type="dxa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32923" w:rsidRPr="005C22E6" w:rsidRDefault="00E32923" w:rsidP="00E32923">
            <w:pPr>
              <w:rPr>
                <w:b/>
              </w:rPr>
            </w:pPr>
            <w:r>
              <w:rPr>
                <w:b/>
              </w:rPr>
              <w:t xml:space="preserve">Question 2 – </w:t>
            </w:r>
            <w:r w:rsidRPr="00A14D94">
              <w:rPr>
                <w:b/>
                <w:color w:val="538135" w:themeColor="accent6" w:themeShade="BF"/>
                <w:sz w:val="24"/>
                <w:u w:val="single"/>
              </w:rPr>
              <w:t>Language</w:t>
            </w:r>
            <w:r w:rsidRPr="00A14D94">
              <w:rPr>
                <w:b/>
                <w:color w:val="538135" w:themeColor="accent6" w:themeShade="BF"/>
                <w:sz w:val="24"/>
              </w:rPr>
              <w:t xml:space="preserve"> </w:t>
            </w:r>
            <w:r w:rsidRPr="004A69E8">
              <w:rPr>
                <w:b/>
                <w:sz w:val="24"/>
              </w:rPr>
              <w:t xml:space="preserve">TEE </w:t>
            </w:r>
            <w:r>
              <w:rPr>
                <w:b/>
              </w:rPr>
              <w:t>– 12</w:t>
            </w:r>
            <w:r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12512" behindDoc="0" locked="0" layoutInCell="1" allowOverlap="1" wp14:anchorId="30166444" wp14:editId="66114930">
                      <wp:simplePos x="0" y="0"/>
                      <wp:positionH relativeFrom="column">
                        <wp:posOffset>1628444</wp:posOffset>
                      </wp:positionH>
                      <wp:positionV relativeFrom="paragraph">
                        <wp:posOffset>25400</wp:posOffset>
                      </wp:positionV>
                      <wp:extent cx="457200" cy="246380"/>
                      <wp:effectExtent l="0" t="0" r="0" b="1270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251" w:rsidRPr="00E32923" w:rsidRDefault="002D2251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166444" id="_x0000_s1030" type="#_x0000_t202" style="position:absolute;margin-left:128.2pt;margin-top:2pt;width:36pt;height:19.4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" fillcolor="white [3212]" stroked="f">
                      <v:textbox>
                        <w:txbxContent>
                          <w:p w:rsidR="002D2251" w:rsidRPr="00E32923" w:rsidRDefault="002D2251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33634A16" wp14:editId="031DFB8C">
                  <wp:simplePos x="0" y="0"/>
                  <wp:positionH relativeFrom="column">
                    <wp:posOffset>1783080</wp:posOffset>
                  </wp:positionH>
                  <wp:positionV relativeFrom="paragraph">
                    <wp:posOffset>46355</wp:posOffset>
                  </wp:positionV>
                  <wp:extent cx="567055" cy="1002530"/>
                  <wp:effectExtent l="0" t="0" r="0" b="7620"/>
                  <wp:wrapNone/>
                  <wp:docPr id="24" name="Picture 24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3047DD43" wp14:editId="50001E0C">
                      <wp:simplePos x="0" y="0"/>
                      <wp:positionH relativeFrom="column">
                        <wp:posOffset>461968</wp:posOffset>
                      </wp:positionH>
                      <wp:positionV relativeFrom="paragraph">
                        <wp:posOffset>59055</wp:posOffset>
                      </wp:positionV>
                      <wp:extent cx="1828800" cy="182880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694D2B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047DD43" id="Text Box 21" o:spid="_x0000_s1031" type="#_x0000_t202" style="position:absolute;margin-left:36.4pt;margin-top:4.65pt;width:2in;height:2in;z-index:2516971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Z4mJAIAAFE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" filled="f" stroked="f">
                      <v:textbox style="mso-fit-shape-to-text:t">
                        <w:txbxContent>
                          <w:p w:rsidR="002D2251" w:rsidRPr="00694D2B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F8D8083" wp14:editId="6287E65F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694D2B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F8D8083" id="Text Box 22" o:spid="_x0000_s1032" type="#_x0000_t202" style="position:absolute;margin-left:52.3pt;margin-top:11.8pt;width:2in;height:2in;z-index:2516992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" filled="f" stroked="f">
                      <v:textbox style="mso-fit-shape-to-text:t">
                        <w:txbxContent>
                          <w:p w:rsidR="002D2251" w:rsidRPr="00694D2B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29DC0FA" wp14:editId="4900F0F7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694D2B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694D2B">
                                    <w:rPr>
                                      <w:b/>
                                      <w:color w:val="70AD47" w:themeColor="accent6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29DC0FA" id="Text Box 23" o:spid="_x0000_s1033" type="#_x0000_t202" style="position:absolute;margin-left:74.35pt;margin-top:13.15pt;width:2in;height:2in;z-index:25169817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" filled="f" stroked="f">
                      <v:textbox style="mso-fit-shape-to-text:t">
                        <w:txbxContent>
                          <w:p w:rsidR="002D2251" w:rsidRPr="00694D2B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94D2B">
                              <w:rPr>
                                <w:b/>
                                <w:color w:val="70AD47" w:themeColor="accent6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D22993" w:rsidRPr="00D22993" w:rsidRDefault="00D22993" w:rsidP="00D22993">
            <w:pPr>
              <w:pStyle w:val="ListParagraph"/>
              <w:ind w:left="360"/>
            </w:pPr>
          </w:p>
          <w:p w:rsidR="00E32923" w:rsidRPr="00C01E49" w:rsidRDefault="00E32923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Read the </w:t>
            </w:r>
            <w:r w:rsidR="00582FEF">
              <w:rPr>
                <w:sz w:val="20"/>
              </w:rPr>
              <w:t xml:space="preserve">part of the </w:t>
            </w:r>
            <w:r>
              <w:rPr>
                <w:sz w:val="20"/>
              </w:rPr>
              <w:t>source in the question</w:t>
            </w:r>
            <w:r w:rsidR="00582FEF">
              <w:rPr>
                <w:sz w:val="20"/>
              </w:rPr>
              <w:t>.  P</w:t>
            </w:r>
            <w:r>
              <w:rPr>
                <w:sz w:val="20"/>
              </w:rPr>
              <w:t>ick out ideas that link to the key word(s) in the question.</w:t>
            </w:r>
          </w:p>
          <w:p w:rsidR="00E32923" w:rsidRPr="005C22E6" w:rsidRDefault="00E32923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When you annotate the text, think straight away about </w:t>
            </w:r>
            <w:r w:rsidRPr="00C01E49">
              <w:rPr>
                <w:b/>
                <w:sz w:val="20"/>
              </w:rPr>
              <w:t>why</w:t>
            </w:r>
            <w:r>
              <w:rPr>
                <w:sz w:val="20"/>
              </w:rPr>
              <w:t xml:space="preserve"> the writer used the method and </w:t>
            </w:r>
            <w:r w:rsidRPr="00C01E49">
              <w:rPr>
                <w:b/>
                <w:sz w:val="20"/>
              </w:rPr>
              <w:t>how</w:t>
            </w:r>
            <w:r>
              <w:rPr>
                <w:sz w:val="20"/>
              </w:rPr>
              <w:t xml:space="preserve"> it created an effect.  Make good choices before you write!</w:t>
            </w:r>
          </w:p>
          <w:p w:rsidR="00E32923" w:rsidRPr="00C01E49" w:rsidRDefault="00E32923" w:rsidP="00E3292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C01E49">
              <w:rPr>
                <w:sz w:val="20"/>
              </w:rPr>
              <w:t xml:space="preserve">Find a </w:t>
            </w:r>
            <w:r w:rsidRPr="00582FEF">
              <w:rPr>
                <w:b/>
                <w:color w:val="70AD47" w:themeColor="accent6"/>
                <w:sz w:val="20"/>
              </w:rPr>
              <w:t>technique</w:t>
            </w:r>
            <w:r w:rsidRPr="00582FEF">
              <w:rPr>
                <w:color w:val="70AD47" w:themeColor="accent6"/>
                <w:sz w:val="20"/>
              </w:rPr>
              <w:t xml:space="preserve"> </w:t>
            </w:r>
            <w:r w:rsidRPr="00C01E49">
              <w:rPr>
                <w:sz w:val="20"/>
              </w:rPr>
              <w:t xml:space="preserve">used to do the thing in the question (e.g.: shock the reader), giving </w:t>
            </w:r>
            <w:r w:rsidRPr="00582FEF">
              <w:rPr>
                <w:b/>
                <w:color w:val="70AD47" w:themeColor="accent6"/>
                <w:sz w:val="20"/>
              </w:rPr>
              <w:t>evidence</w:t>
            </w:r>
            <w:r w:rsidRPr="00C01E49">
              <w:rPr>
                <w:sz w:val="20"/>
              </w:rPr>
              <w:t>.</w:t>
            </w:r>
          </w:p>
          <w:p w:rsidR="00582FEF" w:rsidRDefault="00E32923" w:rsidP="00582FEF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582FEF">
              <w:rPr>
                <w:sz w:val="20"/>
              </w:rPr>
              <w:t xml:space="preserve">Explain </w:t>
            </w:r>
            <w:r w:rsidRPr="00582FEF">
              <w:rPr>
                <w:b/>
                <w:sz w:val="20"/>
              </w:rPr>
              <w:t>how</w:t>
            </w:r>
            <w:r w:rsidRPr="00582FEF">
              <w:rPr>
                <w:sz w:val="20"/>
              </w:rPr>
              <w:t xml:space="preserve"> the method created the </w:t>
            </w:r>
            <w:r w:rsidRPr="00582FEF">
              <w:rPr>
                <w:b/>
                <w:color w:val="70AD47" w:themeColor="accent6"/>
                <w:sz w:val="20"/>
              </w:rPr>
              <w:t>effect</w:t>
            </w:r>
            <w:r w:rsidRPr="00582FEF">
              <w:rPr>
                <w:sz w:val="20"/>
              </w:rPr>
              <w:t>:</w:t>
            </w:r>
          </w:p>
          <w:p w:rsidR="00E32923" w:rsidRPr="00582FEF" w:rsidRDefault="00E32923" w:rsidP="00582FEF">
            <w:pPr>
              <w:pStyle w:val="ListParagraph"/>
              <w:ind w:left="360"/>
              <w:rPr>
                <w:sz w:val="20"/>
              </w:rPr>
            </w:pPr>
            <w:r w:rsidRPr="00582FEF">
              <w:rPr>
                <w:sz w:val="18"/>
              </w:rPr>
              <w:t xml:space="preserve">(The (technique) helps us understand… / </w:t>
            </w:r>
            <w:r w:rsidR="00582FEF" w:rsidRPr="00582FEF">
              <w:rPr>
                <w:sz w:val="18"/>
              </w:rPr>
              <w:t>…</w:t>
            </w:r>
            <w:r w:rsidRPr="00582FEF">
              <w:rPr>
                <w:sz w:val="18"/>
              </w:rPr>
              <w:t>highlights the idea that… /</w:t>
            </w:r>
            <w:r w:rsidR="00582FEF" w:rsidRPr="00582FEF">
              <w:rPr>
                <w:sz w:val="18"/>
              </w:rPr>
              <w:t>…</w:t>
            </w:r>
            <w:r w:rsidRPr="00582FEF">
              <w:rPr>
                <w:sz w:val="18"/>
              </w:rPr>
              <w:t>makes the reader feel… /</w:t>
            </w:r>
            <w:r w:rsidR="00582FEF" w:rsidRPr="00582FEF">
              <w:rPr>
                <w:sz w:val="18"/>
              </w:rPr>
              <w:t>…</w:t>
            </w:r>
            <w:r w:rsidRPr="00582FEF">
              <w:rPr>
                <w:sz w:val="18"/>
              </w:rPr>
              <w:t>helps us imagine...)</w:t>
            </w:r>
          </w:p>
          <w:p w:rsidR="00E32923" w:rsidRPr="00694D2B" w:rsidRDefault="00E32923" w:rsidP="00E32923">
            <w:pPr>
              <w:rPr>
                <w:sz w:val="6"/>
                <w:szCs w:val="6"/>
              </w:rPr>
            </w:pPr>
          </w:p>
        </w:tc>
        <w:tc>
          <w:tcPr>
            <w:tcW w:w="5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double" w:sz="4" w:space="0" w:color="auto"/>
            </w:tcBorders>
            <w:shd w:val="clear" w:color="auto" w:fill="auto"/>
          </w:tcPr>
          <w:p w:rsidR="00E32923" w:rsidRPr="005C22E6" w:rsidRDefault="00E72C8C" w:rsidP="00E32923">
            <w:pPr>
              <w:rPr>
                <w:b/>
              </w:rPr>
            </w:pPr>
            <w:r>
              <w:rPr>
                <w:b/>
              </w:rPr>
              <w:t>Question 4</w:t>
            </w:r>
            <w:r w:rsidR="00E32923" w:rsidRPr="005C22E6">
              <w:rPr>
                <w:b/>
              </w:rPr>
              <w:t xml:space="preserve"> – </w:t>
            </w:r>
            <w:r w:rsidR="00E32923" w:rsidRPr="004A69E8">
              <w:rPr>
                <w:b/>
                <w:color w:val="E339BF"/>
                <w:sz w:val="24"/>
                <w:u w:val="single"/>
              </w:rPr>
              <w:t>Statement</w:t>
            </w:r>
            <w:r w:rsidR="00E32923" w:rsidRPr="004A69E8">
              <w:rPr>
                <w:b/>
                <w:color w:val="E339BF"/>
                <w:sz w:val="24"/>
              </w:rPr>
              <w:t xml:space="preserve"> </w:t>
            </w:r>
            <w:r w:rsidR="00E32923" w:rsidRPr="004A69E8">
              <w:rPr>
                <w:b/>
                <w:sz w:val="24"/>
              </w:rPr>
              <w:t xml:space="preserve">TEE </w:t>
            </w:r>
            <w:r w:rsidR="00E32923">
              <w:rPr>
                <w:b/>
              </w:rPr>
              <w:t>– 30</w:t>
            </w:r>
            <w:r w:rsidR="00E32923" w:rsidRPr="005C22E6">
              <w:rPr>
                <w:b/>
              </w:rPr>
              <w:t xml:space="preserve"> minutes </w:t>
            </w: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1701275</wp:posOffset>
                      </wp:positionH>
                      <wp:positionV relativeFrom="paragraph">
                        <wp:posOffset>86553</wp:posOffset>
                      </wp:positionV>
                      <wp:extent cx="544665" cy="246380"/>
                      <wp:effectExtent l="0" t="0" r="8255" b="127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4665" cy="24638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251" w:rsidRPr="00E32923" w:rsidRDefault="002D2251" w:rsidP="00E32923">
                                  <w:pPr>
                                    <w:jc w:val="right"/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</w:pPr>
                                  <w:r w:rsidRPr="004A69E8">
                                    <w:rPr>
                                      <w:rFonts w:ascii="Bahnschrift SemiBold" w:hAnsi="Bahnschrift SemiBold"/>
                                      <w:b/>
                                      <w:color w:val="E339BF"/>
                                    </w:rPr>
                                    <w:t>S</w:t>
                                  </w:r>
                                  <w:r w:rsidRPr="00E32923">
                                    <w:rPr>
                                      <w:rFonts w:ascii="Bahnschrift SemiBold" w:hAnsi="Bahnschrift SemiBold"/>
                                      <w:b/>
                                    </w:rPr>
                                    <w:t>TEE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margin-left:133.95pt;margin-top:6.8pt;width:42.9pt;height:19.4pt;z-index:251708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" fillcolor="white [3212]" stroked="f">
                      <v:textbox>
                        <w:txbxContent>
                          <w:p w:rsidR="002D2251" w:rsidRPr="00E32923" w:rsidRDefault="002D2251" w:rsidP="00E32923">
                            <w:pPr>
                              <w:jc w:val="right"/>
                              <w:rPr>
                                <w:rFonts w:ascii="Bahnschrift SemiBold" w:hAnsi="Bahnschrift SemiBold"/>
                                <w:b/>
                              </w:rPr>
                            </w:pPr>
                            <w:r w:rsidRPr="004A69E8">
                              <w:rPr>
                                <w:rFonts w:ascii="Bahnschrift SemiBold" w:hAnsi="Bahnschrift SemiBold"/>
                                <w:b/>
                                <w:color w:val="E339BF"/>
                              </w:rPr>
                              <w:t>S</w:t>
                            </w:r>
                            <w:r w:rsidRPr="00E32923">
                              <w:rPr>
                                <w:rFonts w:ascii="Bahnschrift SemiBold" w:hAnsi="Bahnschrift SemiBold"/>
                                <w:b/>
                              </w:rPr>
                              <w:t>TEE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34ED4F4A" wp14:editId="0F079E08">
                  <wp:simplePos x="0" y="0"/>
                  <wp:positionH relativeFrom="column">
                    <wp:posOffset>1950057</wp:posOffset>
                  </wp:positionH>
                  <wp:positionV relativeFrom="paragraph">
                    <wp:posOffset>96437</wp:posOffset>
                  </wp:positionV>
                  <wp:extent cx="567055" cy="1002530"/>
                  <wp:effectExtent l="0" t="0" r="0" b="7620"/>
                  <wp:wrapNone/>
                  <wp:docPr id="28" name="Picture 28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5000" b="90000" l="9868" r="89803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84" t="7970" r="50587" b="7598"/>
                          <a:stretch/>
                        </pic:blipFill>
                        <pic:spPr bwMode="auto">
                          <a:xfrm>
                            <a:off x="0" y="0"/>
                            <a:ext cx="567055" cy="1002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 wp14:anchorId="1FD15890" wp14:editId="3D3F4FD3">
                      <wp:simplePos x="0" y="0"/>
                      <wp:positionH relativeFrom="column">
                        <wp:posOffset>248920</wp:posOffset>
                      </wp:positionH>
                      <wp:positionV relativeFrom="paragraph">
                        <wp:posOffset>51076</wp:posOffset>
                      </wp:positionV>
                      <wp:extent cx="1828800" cy="1828800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E32923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S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D15890" id="Text Box 29" o:spid="_x0000_s1035" type="#_x0000_t202" style="position:absolute;margin-left:19.6pt;margin-top:4pt;width:2in;height:2in;z-index:2517063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E/0JAIAAFE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" filled="f" stroked="f">
                      <v:textbox style="mso-fit-shape-to-text:t">
                        <w:txbxContent>
                          <w:p w:rsidR="002D2251" w:rsidRPr="004A69E8" w:rsidRDefault="002D2251" w:rsidP="00E32923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32464BB5" wp14:editId="4DD33E70">
                      <wp:simplePos x="0" y="0"/>
                      <wp:positionH relativeFrom="column">
                        <wp:posOffset>469596</wp:posOffset>
                      </wp:positionH>
                      <wp:positionV relativeFrom="paragraph">
                        <wp:posOffset>133101</wp:posOffset>
                      </wp:positionV>
                      <wp:extent cx="1828800" cy="1828800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464BB5" id="Text Box 25" o:spid="_x0000_s1036" type="#_x0000_t202" style="position:absolute;margin-left:37pt;margin-top:10.5pt;width:2in;height:2in;z-index:2517012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aQgJAIAAFE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tatement</w:t>
            </w:r>
          </w:p>
          <w:p w:rsidR="00E32923" w:rsidRPr="00E32923" w:rsidRDefault="00E32923" w:rsidP="00E32923">
            <w:pPr>
              <w:rPr>
                <w:sz w:val="10"/>
              </w:rPr>
            </w:pPr>
          </w:p>
          <w:p w:rsidR="00E32923" w:rsidRDefault="00E32923" w:rsidP="00E32923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3C0F26CE" wp14:editId="2C5077B1">
                      <wp:simplePos x="0" y="0"/>
                      <wp:positionH relativeFrom="column">
                        <wp:posOffset>664206</wp:posOffset>
                      </wp:positionH>
                      <wp:positionV relativeFrom="paragraph">
                        <wp:posOffset>150168</wp:posOffset>
                      </wp:positionV>
                      <wp:extent cx="1828800" cy="1828800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C0F26CE" id="Text Box 26" o:spid="_x0000_s1037" type="#_x0000_t202" style="position:absolute;margin-left:52.3pt;margin-top:11.8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echnique</w:t>
            </w:r>
          </w:p>
          <w:p w:rsidR="00E32923" w:rsidRPr="00825EFF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 w:rsidRPr="00694D2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260C8663" wp14:editId="498C4993">
                      <wp:simplePos x="0" y="0"/>
                      <wp:positionH relativeFrom="column">
                        <wp:posOffset>944463</wp:posOffset>
                      </wp:positionH>
                      <wp:positionV relativeFrom="paragraph">
                        <wp:posOffset>166989</wp:posOffset>
                      </wp:positionV>
                      <wp:extent cx="1828800" cy="1828800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2D2251" w:rsidRPr="004A69E8" w:rsidRDefault="002D2251" w:rsidP="00694D2B">
                                  <w:pPr>
                                    <w:spacing w:after="0" w:line="168" w:lineRule="auto"/>
                                    <w:jc w:val="center"/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4A69E8">
                                    <w:rPr>
                                      <w:b/>
                                      <w:color w:val="E339BF"/>
                                      <w:sz w:val="72"/>
                                      <w:szCs w:val="72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60C8663" id="Text Box 27" o:spid="_x0000_s1038" type="#_x0000_t202" style="position:absolute;margin-left:74.35pt;margin-top:13.15pt;width:2in;height:2in;z-index:2517022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" filled="f" stroked="f">
                      <v:textbox style="mso-fit-shape-to-text:t">
                        <w:txbxContent>
                          <w:p w:rsidR="002D2251" w:rsidRPr="004A69E8" w:rsidRDefault="002D2251" w:rsidP="00694D2B">
                            <w:pPr>
                              <w:spacing w:after="0" w:line="168" w:lineRule="auto"/>
                              <w:jc w:val="center"/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69E8">
                              <w:rPr>
                                <w:b/>
                                <w:color w:val="E339BF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t xml:space="preserve">                               vidence</w:t>
            </w:r>
          </w:p>
          <w:p w:rsidR="00E32923" w:rsidRPr="00694D2B" w:rsidRDefault="00E32923" w:rsidP="00E32923">
            <w:pPr>
              <w:rPr>
                <w:sz w:val="12"/>
              </w:rPr>
            </w:pPr>
          </w:p>
          <w:p w:rsidR="00E32923" w:rsidRDefault="00E32923" w:rsidP="00E32923">
            <w:r>
              <w:t xml:space="preserve">                                        ffect</w:t>
            </w:r>
          </w:p>
          <w:p w:rsidR="00E32923" w:rsidRDefault="00E32923" w:rsidP="00E32923"/>
          <w:p w:rsidR="00E32923" w:rsidRPr="00C01E49" w:rsidRDefault="00E32923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Read the </w:t>
            </w:r>
            <w:r w:rsidR="004062D1">
              <w:rPr>
                <w:sz w:val="20"/>
              </w:rPr>
              <w:t xml:space="preserve">part of the </w:t>
            </w:r>
            <w:r>
              <w:rPr>
                <w:sz w:val="20"/>
              </w:rPr>
              <w:t xml:space="preserve">source in the question and pick out ideas that link to the </w:t>
            </w:r>
            <w:r w:rsidR="004062D1" w:rsidRPr="004062D1">
              <w:rPr>
                <w:b/>
                <w:sz w:val="20"/>
              </w:rPr>
              <w:t>statement</w:t>
            </w:r>
            <w:r w:rsidRPr="004062D1">
              <w:rPr>
                <w:sz w:val="20"/>
              </w:rPr>
              <w:t xml:space="preserve"> </w:t>
            </w:r>
            <w:r>
              <w:rPr>
                <w:sz w:val="20"/>
              </w:rPr>
              <w:t>in the question.</w:t>
            </w:r>
          </w:p>
          <w:p w:rsidR="00E32923" w:rsidRPr="004062D1" w:rsidRDefault="00E32923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When you annotate the text, think straight away about </w:t>
            </w:r>
            <w:r w:rsidRPr="00C01E49">
              <w:rPr>
                <w:b/>
                <w:sz w:val="20"/>
              </w:rPr>
              <w:t>why</w:t>
            </w:r>
            <w:r>
              <w:rPr>
                <w:sz w:val="20"/>
              </w:rPr>
              <w:t xml:space="preserve"> the writer used the method and </w:t>
            </w:r>
            <w:r w:rsidRPr="00C01E49">
              <w:rPr>
                <w:b/>
                <w:sz w:val="20"/>
              </w:rPr>
              <w:t>how</w:t>
            </w:r>
            <w:r>
              <w:rPr>
                <w:sz w:val="20"/>
              </w:rPr>
              <w:t xml:space="preserve"> it created an effect</w:t>
            </w:r>
            <w:r w:rsidR="004062D1">
              <w:rPr>
                <w:sz w:val="20"/>
              </w:rPr>
              <w:t xml:space="preserve"> that links to the statement</w:t>
            </w:r>
            <w:r>
              <w:rPr>
                <w:sz w:val="20"/>
              </w:rPr>
              <w:t>.  Make good choices before you write!</w:t>
            </w:r>
          </w:p>
          <w:p w:rsidR="004062D1" w:rsidRPr="005C22E6" w:rsidRDefault="004062D1" w:rsidP="00E32923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0"/>
              </w:rPr>
              <w:t xml:space="preserve">Make a point about if you </w:t>
            </w:r>
            <w:r w:rsidRPr="004062D1">
              <w:rPr>
                <w:b/>
                <w:sz w:val="20"/>
              </w:rPr>
              <w:t>agree or disagree</w:t>
            </w:r>
            <w:r>
              <w:rPr>
                <w:sz w:val="20"/>
              </w:rPr>
              <w:t xml:space="preserve"> with the </w:t>
            </w:r>
            <w:r w:rsidRPr="004062D1">
              <w:rPr>
                <w:b/>
                <w:color w:val="E339BF"/>
                <w:sz w:val="20"/>
              </w:rPr>
              <w:t>statement</w:t>
            </w:r>
            <w:r w:rsidRPr="004062D1">
              <w:rPr>
                <w:color w:val="E339BF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 w:rsidRPr="004062D1">
              <w:rPr>
                <w:b/>
                <w:sz w:val="20"/>
              </w:rPr>
              <w:t>why</w:t>
            </w:r>
            <w:r>
              <w:rPr>
                <w:sz w:val="20"/>
              </w:rPr>
              <w:t>.</w:t>
            </w:r>
          </w:p>
          <w:p w:rsidR="00E32923" w:rsidRPr="00C01E49" w:rsidRDefault="00E32923" w:rsidP="00E32923">
            <w:pPr>
              <w:pStyle w:val="ListParagraph"/>
              <w:numPr>
                <w:ilvl w:val="0"/>
                <w:numId w:val="2"/>
              </w:numPr>
              <w:rPr>
                <w:sz w:val="20"/>
              </w:rPr>
            </w:pPr>
            <w:r w:rsidRPr="00C01E49">
              <w:rPr>
                <w:sz w:val="20"/>
              </w:rPr>
              <w:t xml:space="preserve">Find a </w:t>
            </w:r>
            <w:r w:rsidRPr="004062D1">
              <w:rPr>
                <w:b/>
                <w:color w:val="E339BF"/>
                <w:sz w:val="20"/>
              </w:rPr>
              <w:t>technique</w:t>
            </w:r>
            <w:r w:rsidRPr="004062D1">
              <w:rPr>
                <w:color w:val="E339BF"/>
                <w:sz w:val="20"/>
              </w:rPr>
              <w:t xml:space="preserve"> </w:t>
            </w:r>
            <w:r w:rsidRPr="00C01E49">
              <w:rPr>
                <w:sz w:val="20"/>
              </w:rPr>
              <w:t xml:space="preserve">used to do the thing in the </w:t>
            </w:r>
            <w:r w:rsidR="004062D1">
              <w:rPr>
                <w:sz w:val="20"/>
              </w:rPr>
              <w:t>statement</w:t>
            </w:r>
            <w:r w:rsidRPr="00C01E49">
              <w:rPr>
                <w:sz w:val="20"/>
              </w:rPr>
              <w:t xml:space="preserve"> (e.g.: shock the reader), giving </w:t>
            </w:r>
            <w:r w:rsidRPr="004062D1">
              <w:rPr>
                <w:b/>
                <w:color w:val="E339BF"/>
                <w:sz w:val="20"/>
              </w:rPr>
              <w:t>evidence</w:t>
            </w:r>
            <w:r w:rsidRPr="00C01E49">
              <w:rPr>
                <w:sz w:val="20"/>
              </w:rPr>
              <w:t>.</w:t>
            </w:r>
          </w:p>
          <w:p w:rsidR="004062D1" w:rsidRPr="004062D1" w:rsidRDefault="00E32923" w:rsidP="00E32923">
            <w:pPr>
              <w:pStyle w:val="ListParagraph"/>
              <w:numPr>
                <w:ilvl w:val="0"/>
                <w:numId w:val="2"/>
              </w:numPr>
            </w:pPr>
            <w:r w:rsidRPr="00C01E49">
              <w:rPr>
                <w:sz w:val="20"/>
              </w:rPr>
              <w:t xml:space="preserve">Explain </w:t>
            </w:r>
            <w:r w:rsidRPr="00D413FF">
              <w:rPr>
                <w:b/>
                <w:sz w:val="20"/>
              </w:rPr>
              <w:t>how</w:t>
            </w:r>
            <w:r w:rsidRPr="00C01E49">
              <w:rPr>
                <w:sz w:val="20"/>
              </w:rPr>
              <w:t xml:space="preserve"> the method created the </w:t>
            </w:r>
            <w:r w:rsidRPr="004062D1">
              <w:rPr>
                <w:b/>
                <w:color w:val="E339BF"/>
                <w:sz w:val="20"/>
              </w:rPr>
              <w:t>effect</w:t>
            </w:r>
            <w:r>
              <w:rPr>
                <w:sz w:val="20"/>
              </w:rPr>
              <w:t>:</w:t>
            </w:r>
            <w:r w:rsidRPr="00C01E49">
              <w:rPr>
                <w:sz w:val="20"/>
              </w:rPr>
              <w:t xml:space="preserve"> </w:t>
            </w:r>
          </w:p>
          <w:p w:rsidR="00E32923" w:rsidRPr="004062D1" w:rsidRDefault="00E32923" w:rsidP="004062D1">
            <w:pPr>
              <w:pStyle w:val="ListParagraph"/>
              <w:ind w:left="360"/>
              <w:rPr>
                <w:sz w:val="20"/>
              </w:rPr>
            </w:pPr>
            <w:r w:rsidRPr="004062D1">
              <w:rPr>
                <w:sz w:val="18"/>
              </w:rPr>
              <w:t>(The (technique) helps us understand… / highlights the idea that… / makes the reader feel… / helps us imagine...)</w:t>
            </w:r>
          </w:p>
          <w:p w:rsidR="00E32923" w:rsidRPr="00694D2B" w:rsidRDefault="00E32923" w:rsidP="00E32923">
            <w:pPr>
              <w:rPr>
                <w:sz w:val="6"/>
                <w:szCs w:val="6"/>
              </w:rPr>
            </w:pPr>
          </w:p>
        </w:tc>
      </w:tr>
      <w:tr w:rsidR="00E32923" w:rsidTr="004B235F">
        <w:tc>
          <w:tcPr>
            <w:tcW w:w="10348" w:type="dxa"/>
            <w:gridSpan w:val="2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E32923" w:rsidRPr="00CF1479" w:rsidRDefault="00E32923" w:rsidP="00E32923">
            <w:pPr>
              <w:jc w:val="center"/>
              <w:rPr>
                <w:b/>
              </w:rPr>
            </w:pPr>
            <w:r w:rsidRPr="00CF1479">
              <w:rPr>
                <w:b/>
              </w:rPr>
              <w:t xml:space="preserve">Question 5 – </w:t>
            </w:r>
            <w:r w:rsidRPr="001C19F4">
              <w:rPr>
                <w:b/>
                <w:color w:val="7030A0"/>
                <w:sz w:val="24"/>
                <w:u w:val="single"/>
              </w:rPr>
              <w:t>Creative</w:t>
            </w:r>
            <w:r w:rsidRPr="001C19F4">
              <w:rPr>
                <w:b/>
                <w:color w:val="7030A0"/>
                <w:sz w:val="24"/>
              </w:rPr>
              <w:t xml:space="preserve"> Writing</w:t>
            </w:r>
            <w:r w:rsidRPr="00CF1479">
              <w:rPr>
                <w:b/>
              </w:rPr>
              <w:t xml:space="preserve"> – 45 minutes</w:t>
            </w:r>
          </w:p>
          <w:p w:rsidR="00F62575" w:rsidRPr="001C19F4" w:rsidRDefault="00F62575" w:rsidP="00E32923">
            <w:pPr>
              <w:rPr>
                <w:sz w:val="8"/>
              </w:rPr>
            </w:pPr>
          </w:p>
          <w:p w:rsidR="00B72EDB" w:rsidRDefault="00B72EDB" w:rsidP="00B72EDB">
            <w:pPr>
              <w:pStyle w:val="ListParagraph"/>
              <w:numPr>
                <w:ilvl w:val="0"/>
                <w:numId w:val="6"/>
              </w:numPr>
            </w:pPr>
            <w:r w:rsidRPr="001C19F4">
              <w:rPr>
                <w:b/>
              </w:rPr>
              <w:t>Plan</w:t>
            </w:r>
            <w:r>
              <w:t xml:space="preserve"> </w:t>
            </w:r>
            <w:r w:rsidR="004211A3">
              <w:t xml:space="preserve">a </w:t>
            </w:r>
            <w:r w:rsidR="004211A3" w:rsidRPr="004211A3">
              <w:rPr>
                <w:u w:val="single"/>
              </w:rPr>
              <w:t>range</w:t>
            </w:r>
            <w:r w:rsidR="004211A3">
              <w:t xml:space="preserve"> of ideas, making</w:t>
            </w:r>
            <w:r>
              <w:t xml:space="preserve"> sure you are showing lots of </w:t>
            </w:r>
            <w:r w:rsidRPr="00B72EDB">
              <w:rPr>
                <w:b/>
                <w:u w:val="single"/>
              </w:rPr>
              <w:t>skills</w:t>
            </w:r>
            <w:r w:rsidR="004211A3">
              <w:t xml:space="preserve"> in your writing.</w:t>
            </w:r>
          </w:p>
          <w:p w:rsidR="00B72EDB" w:rsidRDefault="00B72EDB" w:rsidP="00B72EDB">
            <w:pPr>
              <w:pStyle w:val="ListParagraph"/>
              <w:numPr>
                <w:ilvl w:val="0"/>
                <w:numId w:val="6"/>
              </w:numPr>
            </w:pPr>
            <w:r>
              <w:t xml:space="preserve">Plan a strong </w:t>
            </w:r>
            <w:r w:rsidRPr="001C19F4">
              <w:rPr>
                <w:b/>
                <w:color w:val="7030A0"/>
              </w:rPr>
              <w:t>structure</w:t>
            </w:r>
            <w:r w:rsidRPr="001C19F4">
              <w:rPr>
                <w:color w:val="7030A0"/>
              </w:rPr>
              <w:t xml:space="preserve"> </w:t>
            </w:r>
            <w:r>
              <w:t xml:space="preserve">(such as DROP, SHIFT, ZOOM, LEAVE) to show different structural features and to have a clear focus to each </w:t>
            </w:r>
            <w:r w:rsidRPr="001C19F4">
              <w:rPr>
                <w:b/>
                <w:color w:val="7030A0"/>
              </w:rPr>
              <w:t>paragraph</w:t>
            </w:r>
            <w:r>
              <w:t xml:space="preserve">. </w:t>
            </w:r>
            <w:r w:rsidR="001C19F4">
              <w:t xml:space="preserve"> Plan how you will make the shift between each idea clear.</w:t>
            </w:r>
          </w:p>
          <w:p w:rsidR="00B72EDB" w:rsidRDefault="00B72EDB" w:rsidP="00B72EDB">
            <w:pPr>
              <w:pStyle w:val="ListParagraph"/>
              <w:numPr>
                <w:ilvl w:val="0"/>
                <w:numId w:val="6"/>
              </w:numPr>
            </w:pPr>
            <w:r w:rsidRPr="001C19F4">
              <w:rPr>
                <w:b/>
                <w:color w:val="7030A0"/>
              </w:rPr>
              <w:t>Develop your ideas</w:t>
            </w:r>
            <w:r>
              <w:t xml:space="preserve"> and make them more interesting to read by using a range of </w:t>
            </w:r>
            <w:r w:rsidRPr="001C19F4">
              <w:rPr>
                <w:b/>
                <w:color w:val="7030A0"/>
              </w:rPr>
              <w:t>descriptive methods</w:t>
            </w:r>
            <w:r>
              <w:t xml:space="preserve"> (such as VAMPOSSA).</w:t>
            </w:r>
          </w:p>
          <w:p w:rsidR="00B72EDB" w:rsidRDefault="001C19F4" w:rsidP="00B72EDB">
            <w:pPr>
              <w:pStyle w:val="ListParagraph"/>
              <w:numPr>
                <w:ilvl w:val="0"/>
                <w:numId w:val="6"/>
              </w:numPr>
            </w:pPr>
            <w:r>
              <w:t xml:space="preserve">Use a </w:t>
            </w:r>
            <w:r w:rsidRPr="001C19F4">
              <w:rPr>
                <w:u w:val="single"/>
              </w:rPr>
              <w:t>range</w:t>
            </w:r>
            <w:r>
              <w:t xml:space="preserve"> of well-chosen </w:t>
            </w:r>
            <w:r w:rsidRPr="001C19F4">
              <w:rPr>
                <w:b/>
                <w:color w:val="7030A0"/>
              </w:rPr>
              <w:t>v</w:t>
            </w:r>
            <w:r w:rsidR="00B72EDB" w:rsidRPr="001C19F4">
              <w:rPr>
                <w:b/>
                <w:color w:val="7030A0"/>
              </w:rPr>
              <w:t>ocabulary</w:t>
            </w:r>
            <w:r w:rsidR="004211A3">
              <w:t xml:space="preserve"> and </w:t>
            </w:r>
            <w:r w:rsidR="004211A3" w:rsidRPr="004211A3">
              <w:rPr>
                <w:b/>
                <w:color w:val="7030A0"/>
              </w:rPr>
              <w:t>punctuation</w:t>
            </w:r>
            <w:r w:rsidR="004211A3">
              <w:t xml:space="preserve">. </w:t>
            </w:r>
            <w:r w:rsidRPr="004211A3">
              <w:rPr>
                <w:u w:val="single"/>
              </w:rPr>
              <w:t>Vary</w:t>
            </w:r>
            <w:r>
              <w:t xml:space="preserve"> your </w:t>
            </w:r>
            <w:r w:rsidRPr="004211A3">
              <w:rPr>
                <w:b/>
                <w:color w:val="7030A0"/>
              </w:rPr>
              <w:t xml:space="preserve">sentence </w:t>
            </w:r>
            <w:r w:rsidRPr="004211A3">
              <w:t>openers</w:t>
            </w:r>
            <w:r>
              <w:rPr>
                <w:b/>
              </w:rPr>
              <w:t xml:space="preserve">, </w:t>
            </w:r>
            <w:r w:rsidRPr="004211A3">
              <w:t>structures</w:t>
            </w:r>
            <w:r>
              <w:t xml:space="preserve"> and </w:t>
            </w:r>
            <w:r w:rsidRPr="004211A3">
              <w:t>lengths</w:t>
            </w:r>
            <w:r>
              <w:t>.</w:t>
            </w:r>
          </w:p>
          <w:p w:rsidR="001C19F4" w:rsidRDefault="001C19F4" w:rsidP="00B72EDB">
            <w:pPr>
              <w:pStyle w:val="ListParagraph"/>
              <w:numPr>
                <w:ilvl w:val="0"/>
                <w:numId w:val="6"/>
              </w:numPr>
            </w:pPr>
            <w:r w:rsidRPr="001C19F4">
              <w:rPr>
                <w:b/>
              </w:rPr>
              <w:t>Proof-read</w:t>
            </w:r>
            <w:r>
              <w:t xml:space="preserve"> at the end to check you have shown these skills and check your </w:t>
            </w:r>
            <w:r w:rsidRPr="001C19F4">
              <w:rPr>
                <w:b/>
                <w:color w:val="7030A0"/>
              </w:rPr>
              <w:t>spelling</w:t>
            </w:r>
            <w:r>
              <w:t xml:space="preserve"> and </w:t>
            </w:r>
            <w:r w:rsidRPr="001C19F4">
              <w:rPr>
                <w:b/>
                <w:color w:val="7030A0"/>
              </w:rPr>
              <w:t>punctuation</w:t>
            </w:r>
            <w:r>
              <w:t xml:space="preserve">. </w:t>
            </w:r>
          </w:p>
          <w:p w:rsidR="00BA1CB0" w:rsidRPr="00C224E0" w:rsidRDefault="001C19F4" w:rsidP="00E32923">
            <w:r w:rsidRPr="001C19F4">
              <w:rPr>
                <w:b/>
              </w:rPr>
              <w:t>READ</w:t>
            </w:r>
            <w:r>
              <w:t xml:space="preserve"> lots of creative writing before the exam to inspire your ideas, writing style and specific skills, like structure.</w:t>
            </w:r>
            <w:bookmarkStart w:id="0" w:name="_GoBack"/>
            <w:bookmarkEnd w:id="0"/>
          </w:p>
        </w:tc>
      </w:tr>
    </w:tbl>
    <w:p w:rsidR="00351C32" w:rsidRPr="00C224E0" w:rsidRDefault="00351C32">
      <w:pPr>
        <w:rPr>
          <w:sz w:val="2"/>
        </w:rPr>
      </w:pPr>
    </w:p>
    <w:sectPr w:rsidR="00351C32" w:rsidRPr="00C224E0" w:rsidSect="004062D1"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251" w:rsidRDefault="002D2251" w:rsidP="00B65376">
      <w:pPr>
        <w:spacing w:after="0" w:line="240" w:lineRule="auto"/>
      </w:pPr>
      <w:r>
        <w:separator/>
      </w:r>
    </w:p>
  </w:endnote>
  <w:endnote w:type="continuationSeparator" w:id="0">
    <w:p w:rsidR="002D2251" w:rsidRDefault="002D2251" w:rsidP="00B653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hnschrift SemiBold">
    <w:altName w:val="Segoe UI"/>
    <w:charset w:val="00"/>
    <w:family w:val="swiss"/>
    <w:pitch w:val="variable"/>
    <w:sig w:usb0="00000001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251" w:rsidRDefault="002D2251" w:rsidP="00B65376">
      <w:pPr>
        <w:spacing w:after="0" w:line="240" w:lineRule="auto"/>
      </w:pPr>
      <w:r>
        <w:separator/>
      </w:r>
    </w:p>
  </w:footnote>
  <w:footnote w:type="continuationSeparator" w:id="0">
    <w:p w:rsidR="002D2251" w:rsidRDefault="002D2251" w:rsidP="00B653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43868"/>
    <w:multiLevelType w:val="hybridMultilevel"/>
    <w:tmpl w:val="36BC20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1063EC"/>
    <w:multiLevelType w:val="hybridMultilevel"/>
    <w:tmpl w:val="1B8C1E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975F74"/>
    <w:multiLevelType w:val="hybridMultilevel"/>
    <w:tmpl w:val="7974BE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E40A8F"/>
    <w:multiLevelType w:val="hybridMultilevel"/>
    <w:tmpl w:val="64FEF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9B87F43"/>
    <w:multiLevelType w:val="hybridMultilevel"/>
    <w:tmpl w:val="1E9219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52559D8"/>
    <w:multiLevelType w:val="hybridMultilevel"/>
    <w:tmpl w:val="157A4A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8552ED"/>
    <w:multiLevelType w:val="hybridMultilevel"/>
    <w:tmpl w:val="35EACF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41C8"/>
    <w:rsid w:val="001641C8"/>
    <w:rsid w:val="001C19F4"/>
    <w:rsid w:val="002711CC"/>
    <w:rsid w:val="002D2251"/>
    <w:rsid w:val="0031441E"/>
    <w:rsid w:val="00351C32"/>
    <w:rsid w:val="003E17C8"/>
    <w:rsid w:val="004062D1"/>
    <w:rsid w:val="00414F57"/>
    <w:rsid w:val="004211A3"/>
    <w:rsid w:val="004A69E8"/>
    <w:rsid w:val="004B235F"/>
    <w:rsid w:val="004C5D4D"/>
    <w:rsid w:val="00576B5E"/>
    <w:rsid w:val="00582FEF"/>
    <w:rsid w:val="005A5BA7"/>
    <w:rsid w:val="005C22E6"/>
    <w:rsid w:val="00694D2B"/>
    <w:rsid w:val="00825EFF"/>
    <w:rsid w:val="00885E52"/>
    <w:rsid w:val="00985EC1"/>
    <w:rsid w:val="00A14D94"/>
    <w:rsid w:val="00A35EFB"/>
    <w:rsid w:val="00B65376"/>
    <w:rsid w:val="00B72EDB"/>
    <w:rsid w:val="00BA1CB0"/>
    <w:rsid w:val="00C01E49"/>
    <w:rsid w:val="00C224E0"/>
    <w:rsid w:val="00CF1479"/>
    <w:rsid w:val="00D22993"/>
    <w:rsid w:val="00D413FF"/>
    <w:rsid w:val="00E32923"/>
    <w:rsid w:val="00E72C8C"/>
    <w:rsid w:val="00F62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5E743ECE"/>
  <w15:chartTrackingRefBased/>
  <w15:docId w15:val="{FCAC9651-9E53-4902-BDC8-7C669B3EC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4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C2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FA677D72</Template>
  <TotalTime>1</TotalTime>
  <Pages>1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Downton</dc:creator>
  <cp:keywords/>
  <dc:description/>
  <cp:lastModifiedBy>Emma Downton</cp:lastModifiedBy>
  <cp:revision>2</cp:revision>
  <dcterms:created xsi:type="dcterms:W3CDTF">2020-04-02T15:47:00Z</dcterms:created>
  <dcterms:modified xsi:type="dcterms:W3CDTF">2020-04-02T15:47:00Z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e28bff-71c8-45f0-930c-ed5f9784e5a4_Enabled">
    <vt:lpwstr>True</vt:lpwstr>
  </property>
  <property fmtid="{D5CDD505-2E9C-101B-9397-08002B2CF9AE}" pid="3" name="MSIP_Label_eae28bff-71c8-45f0-930c-ed5f9784e5a4_SiteId">
    <vt:lpwstr>837bf110-9569-417c-9b23-9b85f60a6428</vt:lpwstr>
  </property>
  <property fmtid="{D5CDD505-2E9C-101B-9397-08002B2CF9AE}" pid="4" name="MSIP_Label_eae28bff-71c8-45f0-930c-ed5f9784e5a4_Owner">
    <vt:lpwstr>EDownton@brentford.hounslow.sch.uk</vt:lpwstr>
  </property>
  <property fmtid="{D5CDD505-2E9C-101B-9397-08002B2CF9AE}" pid="5" name="MSIP_Label_eae28bff-71c8-45f0-930c-ed5f9784e5a4_SetDate">
    <vt:lpwstr>2020-02-05T17:09:29.4980574Z</vt:lpwstr>
  </property>
  <property fmtid="{D5CDD505-2E9C-101B-9397-08002B2CF9AE}" pid="6" name="MSIP_Label_eae28bff-71c8-45f0-930c-ed5f9784e5a4_Name">
    <vt:lpwstr>General</vt:lpwstr>
  </property>
  <property fmtid="{D5CDD505-2E9C-101B-9397-08002B2CF9AE}" pid="7" name="MSIP_Label_eae28bff-71c8-45f0-930c-ed5f9784e5a4_Application">
    <vt:lpwstr>Microsoft Azure Information Protection</vt:lpwstr>
  </property>
  <property fmtid="{D5CDD505-2E9C-101B-9397-08002B2CF9AE}" pid="8" name="MSIP_Label_eae28bff-71c8-45f0-930c-ed5f9784e5a4_ActionId">
    <vt:lpwstr>19904d61-2ae6-4c43-82ed-85c716a9de81</vt:lpwstr>
  </property>
  <property fmtid="{D5CDD505-2E9C-101B-9397-08002B2CF9AE}" pid="9" name="MSIP_Label_eae28bff-71c8-45f0-930c-ed5f9784e5a4_Extended_MSFT_Method">
    <vt:lpwstr>Automatic</vt:lpwstr>
  </property>
  <property fmtid="{D5CDD505-2E9C-101B-9397-08002B2CF9AE}" pid="10" name="Sensitivity">
    <vt:lpwstr>General</vt:lpwstr>
  </property>
</Properties>
</file>