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Ind w:w="-582" w:type="dxa"/>
        <w:tblLook w:val="04A0" w:firstRow="1" w:lastRow="0" w:firstColumn="1" w:lastColumn="0" w:noHBand="0" w:noVBand="1"/>
      </w:tblPr>
      <w:tblGrid>
        <w:gridCol w:w="5080"/>
        <w:gridCol w:w="5268"/>
      </w:tblGrid>
      <w:tr w:rsidR="001641C8" w:rsidTr="004B235F">
        <w:tc>
          <w:tcPr>
            <w:tcW w:w="1034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EEAF6" w:themeFill="accent1" w:themeFillTint="33"/>
          </w:tcPr>
          <w:p w:rsidR="001641C8" w:rsidRDefault="001641C8" w:rsidP="00A35EFB">
            <w:pPr>
              <w:jc w:val="center"/>
            </w:pPr>
            <w:r w:rsidRPr="00A35EFB">
              <w:rPr>
                <w:sz w:val="28"/>
              </w:rPr>
              <w:t xml:space="preserve">Paper 1 – </w:t>
            </w:r>
            <w:r w:rsidRPr="00A35EFB">
              <w:rPr>
                <w:b/>
                <w:sz w:val="28"/>
              </w:rPr>
              <w:t>Creative Writing</w:t>
            </w:r>
            <w:r w:rsidRPr="00A35EFB">
              <w:rPr>
                <w:sz w:val="28"/>
              </w:rPr>
              <w:t xml:space="preserve"> </w:t>
            </w:r>
            <w:r w:rsidR="00A35EFB" w:rsidRPr="00A35EFB">
              <w:rPr>
                <w:sz w:val="28"/>
              </w:rPr>
              <w:t xml:space="preserve">(1 </w:t>
            </w:r>
            <w:r w:rsidR="00A35EFB">
              <w:rPr>
                <w:sz w:val="28"/>
              </w:rPr>
              <w:t>source</w:t>
            </w:r>
            <w:r w:rsidR="00A35EFB" w:rsidRPr="00A35EFB">
              <w:rPr>
                <w:sz w:val="28"/>
              </w:rPr>
              <w:t xml:space="preserve">) </w:t>
            </w:r>
            <w:r w:rsidRPr="00A35EFB">
              <w:rPr>
                <w:sz w:val="28"/>
              </w:rPr>
              <w:t>– 1 hour 45 minutes</w:t>
            </w:r>
          </w:p>
        </w:tc>
      </w:tr>
      <w:tr w:rsidR="00E32923" w:rsidTr="004B235F">
        <w:tc>
          <w:tcPr>
            <w:tcW w:w="508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32923" w:rsidRPr="00A35EFB" w:rsidRDefault="00E32923" w:rsidP="00E32923">
            <w:pPr>
              <w:rPr>
                <w:b/>
              </w:rPr>
            </w:pPr>
            <w:r w:rsidRPr="00A35EFB">
              <w:rPr>
                <w:b/>
              </w:rPr>
              <w:t xml:space="preserve">Question 1 </w:t>
            </w:r>
            <w:r w:rsidR="004B235F">
              <w:rPr>
                <w:b/>
              </w:rPr>
              <w:t>–</w:t>
            </w:r>
            <w:r w:rsidRPr="00A35EFB">
              <w:rPr>
                <w:b/>
              </w:rPr>
              <w:t xml:space="preserve"> </w:t>
            </w:r>
            <w:r w:rsidR="004B235F" w:rsidRPr="004B235F">
              <w:rPr>
                <w:b/>
                <w:color w:val="ED7D31" w:themeColor="accent2"/>
                <w:sz w:val="24"/>
              </w:rPr>
              <w:t>Find</w:t>
            </w:r>
            <w:r w:rsidR="004B235F">
              <w:rPr>
                <w:b/>
              </w:rPr>
              <w:t xml:space="preserve"> </w:t>
            </w:r>
            <w:r w:rsidRPr="004A69E8">
              <w:rPr>
                <w:b/>
                <w:color w:val="ED7D31" w:themeColor="accent2"/>
                <w:sz w:val="24"/>
              </w:rPr>
              <w:t xml:space="preserve">4 </w:t>
            </w:r>
            <w:r w:rsidR="004B235F">
              <w:rPr>
                <w:b/>
                <w:color w:val="ED7D31" w:themeColor="accent2"/>
                <w:sz w:val="24"/>
              </w:rPr>
              <w:t>ideas</w:t>
            </w:r>
            <w:r w:rsidRPr="004A69E8">
              <w:rPr>
                <w:b/>
                <w:color w:val="ED7D31" w:themeColor="accent2"/>
                <w:sz w:val="24"/>
              </w:rPr>
              <w:t xml:space="preserve"> </w:t>
            </w:r>
            <w:r w:rsidRPr="00A35EFB">
              <w:rPr>
                <w:b/>
              </w:rPr>
              <w:t>– 4 minutes</w:t>
            </w:r>
          </w:p>
          <w:p w:rsidR="00E32923" w:rsidRDefault="004A69E8" w:rsidP="00E32923"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718766</wp:posOffset>
                  </wp:positionH>
                  <wp:positionV relativeFrom="paragraph">
                    <wp:posOffset>107315</wp:posOffset>
                  </wp:positionV>
                  <wp:extent cx="1232452" cy="1225433"/>
                  <wp:effectExtent l="0" t="0" r="6350" b="0"/>
                  <wp:wrapNone/>
                  <wp:docPr id="32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562" cy="124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32923" w:rsidRDefault="00E32923" w:rsidP="00E32923"/>
          <w:p w:rsidR="00E32923" w:rsidRDefault="00E32923" w:rsidP="00E32923"/>
          <w:p w:rsidR="00E32923" w:rsidRDefault="00E32923" w:rsidP="00E32923"/>
          <w:p w:rsidR="00E32923" w:rsidRDefault="00E32923" w:rsidP="00E32923"/>
          <w:p w:rsidR="004A69E8" w:rsidRDefault="004A69E8" w:rsidP="00E32923"/>
          <w:p w:rsidR="004A69E8" w:rsidRDefault="004A69E8" w:rsidP="00E32923"/>
          <w:p w:rsidR="004A69E8" w:rsidRDefault="004A69E8" w:rsidP="00E32923"/>
          <w:p w:rsidR="00E32923" w:rsidRDefault="00E32923" w:rsidP="00E32923"/>
          <w:p w:rsidR="00E32923" w:rsidRPr="00A7730C" w:rsidRDefault="00E32923" w:rsidP="00E3292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A7730C">
              <w:rPr>
                <w:sz w:val="24"/>
              </w:rPr>
              <w:t xml:space="preserve">Find the lines </w:t>
            </w:r>
            <w:r w:rsidR="004E7B56" w:rsidRPr="00A7730C">
              <w:rPr>
                <w:sz w:val="24"/>
              </w:rPr>
              <w:t>from the question</w:t>
            </w:r>
            <w:r w:rsidR="0047340C">
              <w:rPr>
                <w:sz w:val="24"/>
              </w:rPr>
              <w:t>. R</w:t>
            </w:r>
            <w:r w:rsidRPr="00A7730C">
              <w:rPr>
                <w:sz w:val="24"/>
              </w:rPr>
              <w:t>ule them off.</w:t>
            </w:r>
          </w:p>
          <w:p w:rsidR="00E32923" w:rsidRPr="00A7730C" w:rsidRDefault="00CF1479" w:rsidP="00E3292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A7730C">
              <w:rPr>
                <w:b/>
                <w:color w:val="ED7D31" w:themeColor="accent2"/>
                <w:sz w:val="24"/>
              </w:rPr>
              <w:t>F</w:t>
            </w:r>
            <w:r w:rsidR="00E32923" w:rsidRPr="00A7730C">
              <w:rPr>
                <w:b/>
                <w:color w:val="ED7D31" w:themeColor="accent2"/>
                <w:sz w:val="24"/>
              </w:rPr>
              <w:t>ind four ideas</w:t>
            </w:r>
            <w:r w:rsidR="00E32923" w:rsidRPr="00A7730C">
              <w:rPr>
                <w:sz w:val="24"/>
              </w:rPr>
              <w:t xml:space="preserve"> relevant to the question.</w:t>
            </w:r>
          </w:p>
          <w:p w:rsidR="004E7B56" w:rsidRPr="00A7730C" w:rsidRDefault="004E7B56" w:rsidP="00E3292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A7730C">
              <w:rPr>
                <w:sz w:val="24"/>
              </w:rPr>
              <w:t xml:space="preserve">Write them as quotes.  </w:t>
            </w:r>
          </w:p>
          <w:p w:rsidR="004B235F" w:rsidRPr="00A7730C" w:rsidRDefault="004E7B56" w:rsidP="004E7B56">
            <w:pPr>
              <w:pStyle w:val="ListParagraph"/>
              <w:ind w:left="360"/>
              <w:rPr>
                <w:sz w:val="20"/>
              </w:rPr>
            </w:pPr>
            <w:r w:rsidRPr="00A7730C">
              <w:rPr>
                <w:sz w:val="20"/>
              </w:rPr>
              <w:t>(Don’t</w:t>
            </w:r>
            <w:r w:rsidR="004B235F" w:rsidRPr="00A7730C">
              <w:rPr>
                <w:sz w:val="20"/>
              </w:rPr>
              <w:t xml:space="preserve"> explain them or write anything about them.</w:t>
            </w:r>
            <w:r w:rsidRPr="00A7730C">
              <w:rPr>
                <w:sz w:val="20"/>
              </w:rPr>
              <w:t>)</w:t>
            </w:r>
          </w:p>
          <w:p w:rsidR="00E32923" w:rsidRPr="00A35EFB" w:rsidRDefault="00E32923" w:rsidP="00E32923">
            <w:pPr>
              <w:rPr>
                <w:sz w:val="6"/>
              </w:rPr>
            </w:pPr>
          </w:p>
        </w:tc>
        <w:tc>
          <w:tcPr>
            <w:tcW w:w="526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32923" w:rsidRPr="005C22E6" w:rsidRDefault="00E32923" w:rsidP="00E32923">
            <w:pPr>
              <w:rPr>
                <w:b/>
              </w:rPr>
            </w:pPr>
            <w:r w:rsidRPr="005C22E6">
              <w:rPr>
                <w:b/>
              </w:rPr>
              <w:t xml:space="preserve">Question 3 – </w:t>
            </w:r>
            <w:r w:rsidRPr="004A69E8">
              <w:rPr>
                <w:b/>
                <w:color w:val="4472C4" w:themeColor="accent5"/>
                <w:sz w:val="24"/>
                <w:u w:val="single"/>
              </w:rPr>
              <w:t>Structure</w:t>
            </w:r>
            <w:r w:rsidRPr="004A69E8">
              <w:rPr>
                <w:b/>
                <w:color w:val="4472C4" w:themeColor="accent5"/>
                <w:sz w:val="24"/>
              </w:rPr>
              <w:t xml:space="preserve"> </w:t>
            </w:r>
            <w:r w:rsidRPr="004A69E8">
              <w:rPr>
                <w:b/>
                <w:sz w:val="24"/>
              </w:rPr>
              <w:t xml:space="preserve">TEE </w:t>
            </w:r>
            <w:r>
              <w:rPr>
                <w:b/>
              </w:rPr>
              <w:t>– 14</w:t>
            </w:r>
            <w:r w:rsidRPr="005C22E6">
              <w:rPr>
                <w:b/>
              </w:rPr>
              <w:t xml:space="preserve"> minutes </w: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0464" behindDoc="0" locked="0" layoutInCell="1" allowOverlap="1" wp14:anchorId="30166444" wp14:editId="66114930">
                      <wp:simplePos x="0" y="0"/>
                      <wp:positionH relativeFrom="column">
                        <wp:posOffset>1616379</wp:posOffset>
                      </wp:positionH>
                      <wp:positionV relativeFrom="paragraph">
                        <wp:posOffset>23633</wp:posOffset>
                      </wp:positionV>
                      <wp:extent cx="457200" cy="246380"/>
                      <wp:effectExtent l="0" t="0" r="0" b="127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1B3C" w:rsidRPr="00E32923" w:rsidRDefault="00471B3C" w:rsidP="00E32923">
                                  <w:pPr>
                                    <w:jc w:val="right"/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</w:pPr>
                                  <w:r w:rsidRPr="00E32923"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  <w:t>TEE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16644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7.25pt;margin-top:1.85pt;width:36pt;height:19.4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" fillcolor="white [3212]" stroked="f">
                      <v:textbox>
                        <w:txbxContent>
                          <w:p w:rsidR="00471B3C" w:rsidRPr="00E32923" w:rsidRDefault="00471B3C" w:rsidP="00E32923">
                            <w:pPr>
                              <w:jc w:val="right"/>
                              <w:rPr>
                                <w:rFonts w:ascii="Bahnschrift SemiBold" w:hAnsi="Bahnschrift SemiBold"/>
                                <w:b/>
                              </w:rPr>
                            </w:pPr>
                            <w:r w:rsidRPr="00E32923">
                              <w:rPr>
                                <w:rFonts w:ascii="Bahnschrift SemiBold" w:hAnsi="Bahnschrift SemiBold"/>
                                <w:b/>
                              </w:rPr>
                              <w:t>TEE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5ECF736" wp14:editId="3ED48798">
                  <wp:simplePos x="0" y="0"/>
                  <wp:positionH relativeFrom="column">
                    <wp:posOffset>1783080</wp:posOffset>
                  </wp:positionH>
                  <wp:positionV relativeFrom="paragraph">
                    <wp:posOffset>46355</wp:posOffset>
                  </wp:positionV>
                  <wp:extent cx="567055" cy="1002530"/>
                  <wp:effectExtent l="0" t="0" r="0" b="7620"/>
                  <wp:wrapNone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00" b="90000" l="9868" r="8980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4" t="7970" r="50587" b="7598"/>
                          <a:stretch/>
                        </pic:blipFill>
                        <pic:spPr bwMode="auto">
                          <a:xfrm>
                            <a:off x="0" y="0"/>
                            <a:ext cx="567055" cy="10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A6295CD" wp14:editId="3319D388">
                      <wp:simplePos x="0" y="0"/>
                      <wp:positionH relativeFrom="column">
                        <wp:posOffset>461968</wp:posOffset>
                      </wp:positionH>
                      <wp:positionV relativeFrom="paragraph">
                        <wp:posOffset>59055</wp:posOffset>
                      </wp:positionV>
                      <wp:extent cx="1828800" cy="1828800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6295CD" id="Text Box 17" o:spid="_x0000_s1027" type="#_x0000_t202" style="position:absolute;margin-left:36.4pt;margin-top:4.6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AH8IgIAAFA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" filled="f" stroked="f">
                      <v:textbox style="mso-fit-shape-to-text:t">
                        <w:txbxContent>
                          <w:p w:rsidR="00471B3C" w:rsidRPr="004A69E8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0D4DE34" wp14:editId="015D238C">
                      <wp:simplePos x="0" y="0"/>
                      <wp:positionH relativeFrom="column">
                        <wp:posOffset>664206</wp:posOffset>
                      </wp:positionH>
                      <wp:positionV relativeFrom="paragraph">
                        <wp:posOffset>150168</wp:posOffset>
                      </wp:positionV>
                      <wp:extent cx="1828800" cy="182880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D4DE34" id="Text Box 18" o:spid="_x0000_s1028" type="#_x0000_t202" style="position:absolute;margin-left:52.3pt;margin-top:11.8pt;width:2in;height:2in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+D5IQ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" filled="f" stroked="f">
                      <v:textbox style="mso-fit-shape-to-text:t">
                        <w:txbxContent>
                          <w:p w:rsidR="00471B3C" w:rsidRPr="004A69E8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echnique</w:t>
            </w:r>
          </w:p>
          <w:p w:rsidR="00E32923" w:rsidRPr="00825EFF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295D3E" wp14:editId="66EAFF61">
                      <wp:simplePos x="0" y="0"/>
                      <wp:positionH relativeFrom="column">
                        <wp:posOffset>944463</wp:posOffset>
                      </wp:positionH>
                      <wp:positionV relativeFrom="paragraph">
                        <wp:posOffset>166989</wp:posOffset>
                      </wp:positionV>
                      <wp:extent cx="1828800" cy="1828800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295D3E" id="Text Box 19" o:spid="_x0000_s1029" type="#_x0000_t202" style="position:absolute;margin-left:74.35pt;margin-top:13.15pt;width:2in;height:2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b+SIwIAAFAEAAAOAAAAZHJzL2Uyb0RvYy54bWysVMGO2jAQvVfqP1i+lwClLRs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" filled="f" stroked="f">
                      <v:textbox style="mso-fit-shape-to-text:t">
                        <w:txbxContent>
                          <w:p w:rsidR="00471B3C" w:rsidRPr="004A69E8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vidence</w:t>
            </w:r>
          </w:p>
          <w:p w:rsidR="00E32923" w:rsidRPr="00694D2B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>
              <w:t xml:space="preserve">                                        ffect</w:t>
            </w:r>
          </w:p>
          <w:p w:rsidR="00E32923" w:rsidRDefault="00E32923" w:rsidP="00E32923"/>
          <w:p w:rsidR="004E7B56" w:rsidRPr="00A7730C" w:rsidRDefault="004E7B56" w:rsidP="00E32923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A7730C">
              <w:rPr>
                <w:sz w:val="24"/>
              </w:rPr>
              <w:t xml:space="preserve">What happens at the beginning, middle and end? </w:t>
            </w:r>
          </w:p>
          <w:p w:rsidR="004E7B56" w:rsidRPr="00A7730C" w:rsidRDefault="004E7B56" w:rsidP="004E7B56">
            <w:pPr>
              <w:pStyle w:val="ListParagraph"/>
              <w:ind w:left="360"/>
              <w:rPr>
                <w:sz w:val="28"/>
              </w:rPr>
            </w:pPr>
            <w:r w:rsidRPr="00A7730C">
              <w:rPr>
                <w:sz w:val="24"/>
              </w:rPr>
              <w:t xml:space="preserve">(This order is a structural </w:t>
            </w:r>
            <w:r w:rsidRPr="00A7730C">
              <w:rPr>
                <w:b/>
                <w:color w:val="4472C4" w:themeColor="accent5"/>
                <w:sz w:val="24"/>
              </w:rPr>
              <w:t>technique</w:t>
            </w:r>
            <w:r w:rsidRPr="00A7730C">
              <w:rPr>
                <w:sz w:val="24"/>
              </w:rPr>
              <w:t>.)</w:t>
            </w:r>
          </w:p>
          <w:p w:rsidR="004E7B56" w:rsidRPr="00A7730C" w:rsidRDefault="00A7730C" w:rsidP="00A7730C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A7730C">
              <w:rPr>
                <w:sz w:val="24"/>
              </w:rPr>
              <w:t xml:space="preserve">Give </w:t>
            </w:r>
            <w:r w:rsidRPr="00A7730C">
              <w:rPr>
                <w:b/>
                <w:color w:val="4472C4" w:themeColor="accent5"/>
                <w:sz w:val="24"/>
              </w:rPr>
              <w:t>evidence</w:t>
            </w:r>
            <w:r w:rsidRPr="00A7730C">
              <w:rPr>
                <w:color w:val="4472C4" w:themeColor="accent5"/>
                <w:sz w:val="24"/>
              </w:rPr>
              <w:t xml:space="preserve"> </w:t>
            </w:r>
            <w:r w:rsidRPr="00A7730C">
              <w:rPr>
                <w:sz w:val="24"/>
              </w:rPr>
              <w:t>to show what happens.</w:t>
            </w:r>
          </w:p>
          <w:p w:rsidR="00A7730C" w:rsidRPr="00A7730C" w:rsidRDefault="00A7730C" w:rsidP="00A7730C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A7730C">
              <w:rPr>
                <w:sz w:val="24"/>
              </w:rPr>
              <w:t xml:space="preserve">What </w:t>
            </w:r>
            <w:r w:rsidRPr="00A7730C">
              <w:rPr>
                <w:b/>
                <w:color w:val="4472C4" w:themeColor="accent5"/>
                <w:sz w:val="24"/>
              </w:rPr>
              <w:t>effects</w:t>
            </w:r>
            <w:r w:rsidRPr="00A7730C">
              <w:rPr>
                <w:color w:val="4472C4" w:themeColor="accent5"/>
                <w:sz w:val="24"/>
              </w:rPr>
              <w:t xml:space="preserve"> </w:t>
            </w:r>
            <w:r w:rsidRPr="00A7730C">
              <w:rPr>
                <w:sz w:val="24"/>
              </w:rPr>
              <w:t xml:space="preserve">are created </w:t>
            </w:r>
            <w:r w:rsidR="00625A4B">
              <w:rPr>
                <w:sz w:val="24"/>
              </w:rPr>
              <w:t>because of this structure</w:t>
            </w:r>
            <w:r w:rsidRPr="00A7730C">
              <w:rPr>
                <w:sz w:val="24"/>
              </w:rPr>
              <w:t>?</w:t>
            </w:r>
          </w:p>
          <w:p w:rsidR="004E7B56" w:rsidRDefault="004E7B56" w:rsidP="00A7730C">
            <w:pPr>
              <w:rPr>
                <w:sz w:val="20"/>
              </w:rPr>
            </w:pPr>
          </w:p>
          <w:p w:rsidR="00A7730C" w:rsidRPr="00A7730C" w:rsidRDefault="00A7730C" w:rsidP="00A7730C">
            <w:pPr>
              <w:rPr>
                <w:b/>
                <w:sz w:val="20"/>
              </w:rPr>
            </w:pPr>
            <w:r w:rsidRPr="00A7730C">
              <w:rPr>
                <w:b/>
                <w:sz w:val="20"/>
              </w:rPr>
              <w:t>Example sentence starters:</w:t>
            </w:r>
          </w:p>
          <w:p w:rsidR="004E7B56" w:rsidRPr="004E7B56" w:rsidRDefault="004E7B56" w:rsidP="00A7730C">
            <w:pPr>
              <w:pStyle w:val="ListParagraph"/>
              <w:numPr>
                <w:ilvl w:val="0"/>
                <w:numId w:val="8"/>
              </w:numPr>
            </w:pPr>
            <w:r>
              <w:rPr>
                <w:sz w:val="20"/>
              </w:rPr>
              <w:t>I</w:t>
            </w:r>
            <w:r w:rsidR="00D22993">
              <w:rPr>
                <w:sz w:val="20"/>
              </w:rPr>
              <w:t>n the beginning</w:t>
            </w:r>
            <w:r>
              <w:rPr>
                <w:sz w:val="20"/>
              </w:rPr>
              <w:t xml:space="preserve"> of the extract…  The writer does this to</w:t>
            </w:r>
            <w:r w:rsidR="00A7730C">
              <w:rPr>
                <w:sz w:val="20"/>
              </w:rPr>
              <w:t>…</w:t>
            </w:r>
          </w:p>
          <w:p w:rsidR="00A7730C" w:rsidRPr="00A7730C" w:rsidRDefault="00A7730C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>The focus then shifts to…  This develops the feeling of…</w:t>
            </w:r>
          </w:p>
          <w:p w:rsidR="00A7730C" w:rsidRPr="00F26441" w:rsidRDefault="00A7730C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>The extract ends with…  The reader might think…</w:t>
            </w:r>
            <w:r w:rsidR="00576B5E">
              <w:rPr>
                <w:sz w:val="20"/>
              </w:rPr>
              <w:t xml:space="preserve"> </w:t>
            </w:r>
          </w:p>
          <w:p w:rsidR="00F26441" w:rsidRPr="00A7730C" w:rsidRDefault="00F26441" w:rsidP="00F26441">
            <w:pPr>
              <w:pStyle w:val="ListParagraph"/>
              <w:ind w:left="360"/>
            </w:pPr>
          </w:p>
          <w:p w:rsidR="00E32923" w:rsidRPr="00694D2B" w:rsidRDefault="00E32923" w:rsidP="00A7730C">
            <w:pPr>
              <w:pStyle w:val="ListParagraph"/>
              <w:ind w:left="360"/>
              <w:rPr>
                <w:sz w:val="6"/>
                <w:szCs w:val="6"/>
              </w:rPr>
            </w:pPr>
          </w:p>
        </w:tc>
      </w:tr>
      <w:tr w:rsidR="00E32923" w:rsidTr="004B235F">
        <w:tc>
          <w:tcPr>
            <w:tcW w:w="508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32923" w:rsidRPr="005C22E6" w:rsidRDefault="00E32923" w:rsidP="00E32923">
            <w:pPr>
              <w:rPr>
                <w:b/>
              </w:rPr>
            </w:pPr>
            <w:r>
              <w:rPr>
                <w:b/>
              </w:rPr>
              <w:t xml:space="preserve">Question 2 – </w:t>
            </w:r>
            <w:r w:rsidRPr="00A14D94">
              <w:rPr>
                <w:b/>
                <w:color w:val="538135" w:themeColor="accent6" w:themeShade="BF"/>
                <w:sz w:val="24"/>
                <w:u w:val="single"/>
              </w:rPr>
              <w:t>Language</w:t>
            </w:r>
            <w:r w:rsidRPr="00A14D94">
              <w:rPr>
                <w:b/>
                <w:color w:val="538135" w:themeColor="accent6" w:themeShade="BF"/>
                <w:sz w:val="24"/>
              </w:rPr>
              <w:t xml:space="preserve"> </w:t>
            </w:r>
            <w:r w:rsidRPr="004A69E8">
              <w:rPr>
                <w:b/>
                <w:sz w:val="24"/>
              </w:rPr>
              <w:t xml:space="preserve">TEE </w:t>
            </w:r>
            <w:r>
              <w:rPr>
                <w:b/>
              </w:rPr>
              <w:t>– 12</w:t>
            </w:r>
            <w:r w:rsidRPr="005C22E6">
              <w:rPr>
                <w:b/>
              </w:rPr>
              <w:t xml:space="preserve"> minutes </w: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2512" behindDoc="0" locked="0" layoutInCell="1" allowOverlap="1" wp14:anchorId="30166444" wp14:editId="66114930">
                      <wp:simplePos x="0" y="0"/>
                      <wp:positionH relativeFrom="column">
                        <wp:posOffset>1628444</wp:posOffset>
                      </wp:positionH>
                      <wp:positionV relativeFrom="paragraph">
                        <wp:posOffset>25400</wp:posOffset>
                      </wp:positionV>
                      <wp:extent cx="457200" cy="246380"/>
                      <wp:effectExtent l="0" t="0" r="0" b="127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1B3C" w:rsidRPr="00E32923" w:rsidRDefault="00471B3C" w:rsidP="00E32923">
                                  <w:pPr>
                                    <w:jc w:val="right"/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</w:pPr>
                                  <w:r w:rsidRPr="00E32923"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  <w:t>TEE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66444" id="_x0000_s1030" type="#_x0000_t202" style="position:absolute;margin-left:128.2pt;margin-top:2pt;width:36pt;height:19.4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" fillcolor="white [3212]" stroked="f">
                      <v:textbox>
                        <w:txbxContent>
                          <w:p w:rsidR="00471B3C" w:rsidRPr="00E32923" w:rsidRDefault="00471B3C" w:rsidP="00E32923">
                            <w:pPr>
                              <w:jc w:val="right"/>
                              <w:rPr>
                                <w:rFonts w:ascii="Bahnschrift SemiBold" w:hAnsi="Bahnschrift SemiBold"/>
                                <w:b/>
                              </w:rPr>
                            </w:pPr>
                            <w:r w:rsidRPr="00E32923">
                              <w:rPr>
                                <w:rFonts w:ascii="Bahnschrift SemiBold" w:hAnsi="Bahnschrift SemiBold"/>
                                <w:b/>
                              </w:rPr>
                              <w:t>TEE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3634A16" wp14:editId="031DFB8C">
                  <wp:simplePos x="0" y="0"/>
                  <wp:positionH relativeFrom="column">
                    <wp:posOffset>1783080</wp:posOffset>
                  </wp:positionH>
                  <wp:positionV relativeFrom="paragraph">
                    <wp:posOffset>46355</wp:posOffset>
                  </wp:positionV>
                  <wp:extent cx="567055" cy="1002530"/>
                  <wp:effectExtent l="0" t="0" r="0" b="7620"/>
                  <wp:wrapNone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00" b="90000" l="9868" r="8980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4" t="7970" r="50587" b="7598"/>
                          <a:stretch/>
                        </pic:blipFill>
                        <pic:spPr bwMode="auto">
                          <a:xfrm>
                            <a:off x="0" y="0"/>
                            <a:ext cx="567055" cy="10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047DD43" wp14:editId="50001E0C">
                      <wp:simplePos x="0" y="0"/>
                      <wp:positionH relativeFrom="column">
                        <wp:posOffset>461968</wp:posOffset>
                      </wp:positionH>
                      <wp:positionV relativeFrom="paragraph">
                        <wp:posOffset>59055</wp:posOffset>
                      </wp:positionV>
                      <wp:extent cx="1828800" cy="182880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694D2B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94D2B"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47DD43" id="Text Box 21" o:spid="_x0000_s1031" type="#_x0000_t202" style="position:absolute;margin-left:36.4pt;margin-top:4.65pt;width:2in;height:2in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hh5Iw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" filled="f" stroked="f">
                      <v:textbox style="mso-fit-shape-to-text:t">
                        <w:txbxContent>
                          <w:p w:rsidR="00471B3C" w:rsidRPr="00694D2B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4D2B"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F8D8083" wp14:editId="6287E65F">
                      <wp:simplePos x="0" y="0"/>
                      <wp:positionH relativeFrom="column">
                        <wp:posOffset>664206</wp:posOffset>
                      </wp:positionH>
                      <wp:positionV relativeFrom="paragraph">
                        <wp:posOffset>150168</wp:posOffset>
                      </wp:positionV>
                      <wp:extent cx="1828800" cy="1828800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694D2B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94D2B"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8D8083" id="Text Box 22" o:spid="_x0000_s1032" type="#_x0000_t202" style="position:absolute;margin-left:52.3pt;margin-top:11.8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" filled="f" stroked="f">
                      <v:textbox style="mso-fit-shape-to-text:t">
                        <w:txbxContent>
                          <w:p w:rsidR="00471B3C" w:rsidRPr="00694D2B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4D2B"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echnique</w:t>
            </w:r>
          </w:p>
          <w:p w:rsidR="00E32923" w:rsidRPr="00825EFF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29DC0FA" wp14:editId="4900F0F7">
                      <wp:simplePos x="0" y="0"/>
                      <wp:positionH relativeFrom="column">
                        <wp:posOffset>944463</wp:posOffset>
                      </wp:positionH>
                      <wp:positionV relativeFrom="paragraph">
                        <wp:posOffset>166989</wp:posOffset>
                      </wp:positionV>
                      <wp:extent cx="1828800" cy="1828800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694D2B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94D2B"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DC0FA" id="Text Box 23" o:spid="_x0000_s1033" type="#_x0000_t202" style="position:absolute;margin-left:74.35pt;margin-top:13.15pt;width:2in;height:2in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qavJAIAAFAEAAAOAAAAZHJzL2Uyb0RvYy54bWysVMGO2jAQvVfqP1i+lwClXRo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" filled="f" stroked="f">
                      <v:textbox style="mso-fit-shape-to-text:t">
                        <w:txbxContent>
                          <w:p w:rsidR="00471B3C" w:rsidRPr="00694D2B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4D2B"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vidence</w:t>
            </w:r>
          </w:p>
          <w:p w:rsidR="00E32923" w:rsidRPr="00694D2B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>
              <w:t xml:space="preserve">                                        ffect</w:t>
            </w:r>
          </w:p>
          <w:p w:rsidR="00E32923" w:rsidRDefault="00E32923" w:rsidP="00E32923"/>
          <w:p w:rsidR="00D22993" w:rsidRPr="00D22993" w:rsidRDefault="00D22993" w:rsidP="00D22993">
            <w:pPr>
              <w:pStyle w:val="ListParagraph"/>
              <w:ind w:left="360"/>
            </w:pPr>
          </w:p>
          <w:p w:rsidR="00E32923" w:rsidRPr="00A7730C" w:rsidRDefault="00E32923" w:rsidP="00E32923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A7730C">
              <w:rPr>
                <w:sz w:val="24"/>
              </w:rPr>
              <w:t xml:space="preserve">Find a </w:t>
            </w:r>
            <w:r w:rsidRPr="00A7730C">
              <w:rPr>
                <w:b/>
                <w:color w:val="70AD47" w:themeColor="accent6"/>
                <w:sz w:val="24"/>
              </w:rPr>
              <w:t>technique</w:t>
            </w:r>
            <w:r w:rsidRPr="00A7730C">
              <w:rPr>
                <w:color w:val="70AD47" w:themeColor="accent6"/>
                <w:sz w:val="24"/>
              </w:rPr>
              <w:t xml:space="preserve"> </w:t>
            </w:r>
            <w:r w:rsidRPr="00A7730C">
              <w:rPr>
                <w:sz w:val="24"/>
              </w:rPr>
              <w:t xml:space="preserve">used to do the thing in the question </w:t>
            </w:r>
            <w:r w:rsidRPr="00F4166C">
              <w:rPr>
                <w:sz w:val="20"/>
              </w:rPr>
              <w:t>(e.g.: shock the reader)</w:t>
            </w:r>
            <w:r w:rsidRPr="00A7730C">
              <w:rPr>
                <w:sz w:val="24"/>
              </w:rPr>
              <w:t xml:space="preserve">, giving </w:t>
            </w:r>
            <w:r w:rsidRPr="00A7730C">
              <w:rPr>
                <w:b/>
                <w:color w:val="70AD47" w:themeColor="accent6"/>
                <w:sz w:val="24"/>
              </w:rPr>
              <w:t>evidence</w:t>
            </w:r>
            <w:r w:rsidRPr="00A7730C">
              <w:rPr>
                <w:sz w:val="24"/>
              </w:rPr>
              <w:t>.</w:t>
            </w:r>
          </w:p>
          <w:p w:rsidR="0005304E" w:rsidRPr="00A7730C" w:rsidRDefault="0005304E" w:rsidP="0005304E">
            <w:pPr>
              <w:pStyle w:val="ListParagraph"/>
              <w:ind w:left="360"/>
              <w:rPr>
                <w:sz w:val="24"/>
              </w:rPr>
            </w:pPr>
          </w:p>
          <w:p w:rsidR="00582FEF" w:rsidRPr="00A7730C" w:rsidRDefault="00E32923" w:rsidP="00582FEF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A7730C">
              <w:rPr>
                <w:sz w:val="24"/>
              </w:rPr>
              <w:t xml:space="preserve">Explain </w:t>
            </w:r>
            <w:r w:rsidRPr="00A7730C">
              <w:rPr>
                <w:b/>
                <w:sz w:val="24"/>
              </w:rPr>
              <w:t>how</w:t>
            </w:r>
            <w:r w:rsidRPr="00A7730C">
              <w:rPr>
                <w:sz w:val="24"/>
              </w:rPr>
              <w:t xml:space="preserve"> the method created the </w:t>
            </w:r>
            <w:r w:rsidRPr="00A7730C">
              <w:rPr>
                <w:b/>
                <w:color w:val="70AD47" w:themeColor="accent6"/>
                <w:sz w:val="24"/>
              </w:rPr>
              <w:t>effect</w:t>
            </w:r>
            <w:r w:rsidRPr="00A7730C">
              <w:rPr>
                <w:sz w:val="24"/>
              </w:rPr>
              <w:t>:</w:t>
            </w:r>
          </w:p>
          <w:p w:rsidR="00E32923" w:rsidRPr="00582FEF" w:rsidRDefault="00E32923" w:rsidP="00582FEF">
            <w:pPr>
              <w:pStyle w:val="ListParagraph"/>
              <w:ind w:left="360"/>
              <w:rPr>
                <w:sz w:val="20"/>
              </w:rPr>
            </w:pPr>
            <w:r w:rsidRPr="00582FEF">
              <w:rPr>
                <w:sz w:val="18"/>
              </w:rPr>
              <w:t>(The (te</w:t>
            </w:r>
            <w:r w:rsidR="00A7730C">
              <w:rPr>
                <w:sz w:val="18"/>
              </w:rPr>
              <w:t xml:space="preserve">chnique) helps the reader understand… / </w:t>
            </w:r>
            <w:r w:rsidR="00582FEF" w:rsidRPr="00582FEF">
              <w:rPr>
                <w:sz w:val="18"/>
              </w:rPr>
              <w:t>…</w:t>
            </w:r>
            <w:r w:rsidRPr="00582FEF">
              <w:rPr>
                <w:sz w:val="18"/>
              </w:rPr>
              <w:t>makes the reader feel… /</w:t>
            </w:r>
            <w:r w:rsidR="00582FEF" w:rsidRPr="00582FEF">
              <w:rPr>
                <w:sz w:val="18"/>
              </w:rPr>
              <w:t>…</w:t>
            </w:r>
            <w:r w:rsidR="00A7730C">
              <w:rPr>
                <w:sz w:val="18"/>
              </w:rPr>
              <w:t>helps the reader</w:t>
            </w:r>
            <w:r w:rsidRPr="00582FEF">
              <w:rPr>
                <w:sz w:val="18"/>
              </w:rPr>
              <w:t xml:space="preserve"> imagine...)</w:t>
            </w:r>
          </w:p>
          <w:p w:rsidR="00E32923" w:rsidRDefault="00E32923" w:rsidP="00E32923">
            <w:pPr>
              <w:rPr>
                <w:sz w:val="6"/>
                <w:szCs w:val="6"/>
              </w:rPr>
            </w:pPr>
          </w:p>
          <w:p w:rsidR="0005304E" w:rsidRDefault="0005304E" w:rsidP="00E32923">
            <w:pPr>
              <w:rPr>
                <w:sz w:val="6"/>
                <w:szCs w:val="6"/>
              </w:rPr>
            </w:pPr>
          </w:p>
          <w:p w:rsidR="0005304E" w:rsidRDefault="0005304E" w:rsidP="00E32923">
            <w:pPr>
              <w:rPr>
                <w:b/>
                <w:sz w:val="20"/>
              </w:rPr>
            </w:pPr>
            <w:r w:rsidRPr="00A7730C">
              <w:rPr>
                <w:b/>
                <w:sz w:val="20"/>
              </w:rPr>
              <w:t>Ideas for techniques.</w:t>
            </w:r>
          </w:p>
          <w:p w:rsidR="00F4166C" w:rsidRDefault="00F4166C" w:rsidP="00E32923">
            <w:pPr>
              <w:rPr>
                <w:sz w:val="20"/>
              </w:rPr>
            </w:pPr>
            <w:r>
              <w:rPr>
                <w:sz w:val="20"/>
              </w:rPr>
              <w:t>Imagery, list, repetition,</w:t>
            </w:r>
            <w:r w:rsidR="00F84A16">
              <w:rPr>
                <w:sz w:val="20"/>
              </w:rPr>
              <w:t xml:space="preserve"> contrast,</w:t>
            </w:r>
            <w:r>
              <w:rPr>
                <w:sz w:val="20"/>
              </w:rPr>
              <w:t xml:space="preserve"> simile, tone (feeling).</w:t>
            </w:r>
          </w:p>
          <w:p w:rsidR="00F26441" w:rsidRDefault="00F26441" w:rsidP="00E32923">
            <w:pPr>
              <w:rPr>
                <w:sz w:val="20"/>
              </w:rPr>
            </w:pPr>
          </w:p>
          <w:p w:rsidR="00F4166C" w:rsidRPr="00F4166C" w:rsidRDefault="00F4166C" w:rsidP="00E32923">
            <w:pPr>
              <w:rPr>
                <w:sz w:val="6"/>
                <w:szCs w:val="6"/>
              </w:rPr>
            </w:pPr>
          </w:p>
        </w:tc>
        <w:tc>
          <w:tcPr>
            <w:tcW w:w="5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32923" w:rsidRPr="005C22E6" w:rsidRDefault="00E32923" w:rsidP="00E32923">
            <w:pPr>
              <w:rPr>
                <w:b/>
              </w:rPr>
            </w:pPr>
            <w:r w:rsidRPr="005C22E6">
              <w:rPr>
                <w:b/>
              </w:rPr>
              <w:t xml:space="preserve">Question </w:t>
            </w:r>
            <w:r w:rsidR="00D84D58">
              <w:rPr>
                <w:b/>
              </w:rPr>
              <w:t>4</w:t>
            </w:r>
            <w:r w:rsidRPr="005C22E6">
              <w:rPr>
                <w:b/>
              </w:rPr>
              <w:t xml:space="preserve"> – </w:t>
            </w:r>
            <w:r w:rsidRPr="004A69E8">
              <w:rPr>
                <w:b/>
                <w:color w:val="E339BF"/>
                <w:sz w:val="24"/>
                <w:u w:val="single"/>
              </w:rPr>
              <w:t>Statement</w:t>
            </w:r>
            <w:r w:rsidRPr="004A69E8">
              <w:rPr>
                <w:b/>
                <w:color w:val="E339BF"/>
                <w:sz w:val="24"/>
              </w:rPr>
              <w:t xml:space="preserve"> </w:t>
            </w:r>
            <w:r w:rsidRPr="004A69E8">
              <w:rPr>
                <w:b/>
                <w:sz w:val="24"/>
              </w:rPr>
              <w:t xml:space="preserve">TEE </w:t>
            </w:r>
            <w:r>
              <w:rPr>
                <w:b/>
              </w:rPr>
              <w:t>– 30</w:t>
            </w:r>
            <w:r w:rsidRPr="005C22E6">
              <w:rPr>
                <w:b/>
              </w:rPr>
              <w:t xml:space="preserve"> minutes </w: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1701275</wp:posOffset>
                      </wp:positionH>
                      <wp:positionV relativeFrom="paragraph">
                        <wp:posOffset>86553</wp:posOffset>
                      </wp:positionV>
                      <wp:extent cx="544665" cy="246380"/>
                      <wp:effectExtent l="0" t="0" r="8255" b="127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4665" cy="24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1B3C" w:rsidRPr="00E32923" w:rsidRDefault="00471B3C" w:rsidP="00E32923">
                                  <w:pPr>
                                    <w:jc w:val="right"/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</w:pPr>
                                  <w:r w:rsidRPr="004A69E8">
                                    <w:rPr>
                                      <w:rFonts w:ascii="Bahnschrift SemiBold" w:hAnsi="Bahnschrift SemiBold"/>
                                      <w:b/>
                                      <w:color w:val="E339BF"/>
                                    </w:rPr>
                                    <w:t>S</w:t>
                                  </w:r>
                                  <w:r w:rsidRPr="00E32923"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  <w:t>TEE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133.95pt;margin-top:6.8pt;width:42.9pt;height:19.4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" fillcolor="white [3212]" stroked="f">
                      <v:textbox>
                        <w:txbxContent>
                          <w:p w:rsidR="00471B3C" w:rsidRPr="00E32923" w:rsidRDefault="00471B3C" w:rsidP="00E32923">
                            <w:pPr>
                              <w:jc w:val="right"/>
                              <w:rPr>
                                <w:rFonts w:ascii="Bahnschrift SemiBold" w:hAnsi="Bahnschrift SemiBold"/>
                                <w:b/>
                              </w:rPr>
                            </w:pPr>
                            <w:r w:rsidRPr="004A69E8">
                              <w:rPr>
                                <w:rFonts w:ascii="Bahnschrift SemiBold" w:hAnsi="Bahnschrift SemiBold"/>
                                <w:b/>
                                <w:color w:val="E339BF"/>
                              </w:rPr>
                              <w:t>S</w:t>
                            </w:r>
                            <w:r w:rsidRPr="00E32923">
                              <w:rPr>
                                <w:rFonts w:ascii="Bahnschrift SemiBold" w:hAnsi="Bahnschrift SemiBold"/>
                                <w:b/>
                              </w:rPr>
                              <w:t>TEE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34ED4F4A" wp14:editId="0F079E08">
                  <wp:simplePos x="0" y="0"/>
                  <wp:positionH relativeFrom="column">
                    <wp:posOffset>1950057</wp:posOffset>
                  </wp:positionH>
                  <wp:positionV relativeFrom="paragraph">
                    <wp:posOffset>96437</wp:posOffset>
                  </wp:positionV>
                  <wp:extent cx="567055" cy="1002530"/>
                  <wp:effectExtent l="0" t="0" r="0" b="7620"/>
                  <wp:wrapNone/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00" b="90000" l="9868" r="8980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4" t="7970" r="50587" b="7598"/>
                          <a:stretch/>
                        </pic:blipFill>
                        <pic:spPr bwMode="auto">
                          <a:xfrm>
                            <a:off x="0" y="0"/>
                            <a:ext cx="567055" cy="10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FD15890" wp14:editId="3D3F4FD3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51076</wp:posOffset>
                      </wp:positionV>
                      <wp:extent cx="1828800" cy="1828800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E32923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D15890" id="Text Box 29" o:spid="_x0000_s1035" type="#_x0000_t202" style="position:absolute;margin-left:19.6pt;margin-top:4pt;width:2in;height:2in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" filled="f" stroked="f">
                      <v:textbox style="mso-fit-shape-to-text:t">
                        <w:txbxContent>
                          <w:p w:rsidR="00471B3C" w:rsidRPr="004A69E8" w:rsidRDefault="00471B3C" w:rsidP="00E32923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464BB5" wp14:editId="4DD33E70">
                      <wp:simplePos x="0" y="0"/>
                      <wp:positionH relativeFrom="column">
                        <wp:posOffset>469596</wp:posOffset>
                      </wp:positionH>
                      <wp:positionV relativeFrom="paragraph">
                        <wp:posOffset>133101</wp:posOffset>
                      </wp:positionV>
                      <wp:extent cx="1828800" cy="1828800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464BB5" id="Text Box 25" o:spid="_x0000_s1036" type="#_x0000_t202" style="position:absolute;margin-left:37pt;margin-top:10.5pt;width:2in;height:2in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" filled="f" stroked="f">
                      <v:textbox style="mso-fit-shape-to-text:t">
                        <w:txbxContent>
                          <w:p w:rsidR="00471B3C" w:rsidRPr="004A69E8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tatement</w:t>
            </w:r>
          </w:p>
          <w:p w:rsidR="00E32923" w:rsidRPr="00E32923" w:rsidRDefault="00E32923" w:rsidP="00E32923">
            <w:pPr>
              <w:rPr>
                <w:sz w:val="10"/>
              </w:rPr>
            </w:pP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C0F26CE" wp14:editId="2C5077B1">
                      <wp:simplePos x="0" y="0"/>
                      <wp:positionH relativeFrom="column">
                        <wp:posOffset>664206</wp:posOffset>
                      </wp:positionH>
                      <wp:positionV relativeFrom="paragraph">
                        <wp:posOffset>150168</wp:posOffset>
                      </wp:positionV>
                      <wp:extent cx="1828800" cy="1828800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0F26CE" id="Text Box 26" o:spid="_x0000_s1037" type="#_x0000_t202" style="position:absolute;margin-left:52.3pt;margin-top:11.8pt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" filled="f" stroked="f">
                      <v:textbox style="mso-fit-shape-to-text:t">
                        <w:txbxContent>
                          <w:p w:rsidR="00471B3C" w:rsidRPr="004A69E8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echnique</w:t>
            </w:r>
          </w:p>
          <w:p w:rsidR="00E32923" w:rsidRPr="00825EFF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60C8663" wp14:editId="498C4993">
                      <wp:simplePos x="0" y="0"/>
                      <wp:positionH relativeFrom="column">
                        <wp:posOffset>944463</wp:posOffset>
                      </wp:positionH>
                      <wp:positionV relativeFrom="paragraph">
                        <wp:posOffset>166989</wp:posOffset>
                      </wp:positionV>
                      <wp:extent cx="1828800" cy="1828800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71B3C" w:rsidRPr="004A69E8" w:rsidRDefault="00471B3C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0C8663" id="Text Box 27" o:spid="_x0000_s1038" type="#_x0000_t202" style="position:absolute;margin-left:74.35pt;margin-top:13.15pt;width:2in;height:2in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" filled="f" stroked="f">
                      <v:textbox style="mso-fit-shape-to-text:t">
                        <w:txbxContent>
                          <w:p w:rsidR="00471B3C" w:rsidRPr="004A69E8" w:rsidRDefault="00471B3C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vidence</w:t>
            </w:r>
          </w:p>
          <w:p w:rsidR="00E32923" w:rsidRPr="00694D2B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>
              <w:t xml:space="preserve">                                        ffect</w:t>
            </w:r>
          </w:p>
          <w:p w:rsidR="00E32923" w:rsidRDefault="00E32923" w:rsidP="00E32923"/>
          <w:p w:rsidR="004062D1" w:rsidRPr="00F4166C" w:rsidRDefault="004062D1" w:rsidP="00E32923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4166C">
              <w:rPr>
                <w:sz w:val="24"/>
              </w:rPr>
              <w:t xml:space="preserve">Make a point about if you </w:t>
            </w:r>
            <w:r w:rsidRPr="00F4166C">
              <w:rPr>
                <w:b/>
                <w:sz w:val="24"/>
              </w:rPr>
              <w:t>agree or disagree</w:t>
            </w:r>
            <w:r w:rsidRPr="00F4166C">
              <w:rPr>
                <w:sz w:val="24"/>
              </w:rPr>
              <w:t xml:space="preserve"> with the </w:t>
            </w:r>
            <w:r w:rsidRPr="00F4166C">
              <w:rPr>
                <w:b/>
                <w:color w:val="E339BF"/>
                <w:sz w:val="24"/>
              </w:rPr>
              <w:t>statement</w:t>
            </w:r>
            <w:r w:rsidRPr="00F4166C">
              <w:rPr>
                <w:color w:val="E339BF"/>
                <w:sz w:val="24"/>
              </w:rPr>
              <w:t xml:space="preserve"> </w:t>
            </w:r>
            <w:r w:rsidRPr="00F4166C">
              <w:rPr>
                <w:sz w:val="24"/>
              </w:rPr>
              <w:t xml:space="preserve">and </w:t>
            </w:r>
            <w:r w:rsidRPr="00F4166C">
              <w:rPr>
                <w:b/>
                <w:sz w:val="24"/>
              </w:rPr>
              <w:t>why</w:t>
            </w:r>
            <w:r w:rsidRPr="00F4166C">
              <w:rPr>
                <w:sz w:val="24"/>
              </w:rPr>
              <w:t>.</w:t>
            </w:r>
          </w:p>
          <w:p w:rsidR="00E32923" w:rsidRPr="00F4166C" w:rsidRDefault="00E32923" w:rsidP="00E32923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 w:rsidRPr="00F4166C">
              <w:rPr>
                <w:sz w:val="24"/>
              </w:rPr>
              <w:t xml:space="preserve">Find a </w:t>
            </w:r>
            <w:r w:rsidRPr="00F4166C">
              <w:rPr>
                <w:b/>
                <w:color w:val="E339BF"/>
                <w:sz w:val="24"/>
              </w:rPr>
              <w:t>technique</w:t>
            </w:r>
            <w:r w:rsidRPr="00F4166C">
              <w:rPr>
                <w:color w:val="E339BF"/>
                <w:sz w:val="24"/>
              </w:rPr>
              <w:t xml:space="preserve"> </w:t>
            </w:r>
            <w:r w:rsidRPr="00F4166C">
              <w:rPr>
                <w:sz w:val="24"/>
              </w:rPr>
              <w:t xml:space="preserve">used to do the thing in the </w:t>
            </w:r>
            <w:r w:rsidR="004062D1" w:rsidRPr="00F4166C">
              <w:rPr>
                <w:sz w:val="24"/>
              </w:rPr>
              <w:t>statement</w:t>
            </w:r>
            <w:r w:rsidRPr="00F4166C">
              <w:rPr>
                <w:sz w:val="24"/>
              </w:rPr>
              <w:t xml:space="preserve"> </w:t>
            </w:r>
            <w:r w:rsidRPr="00F4166C">
              <w:rPr>
                <w:sz w:val="20"/>
              </w:rPr>
              <w:t>(e.g.: shock the reader)</w:t>
            </w:r>
            <w:r w:rsidRPr="00F4166C">
              <w:rPr>
                <w:sz w:val="24"/>
              </w:rPr>
              <w:t xml:space="preserve">, giving </w:t>
            </w:r>
            <w:r w:rsidRPr="00F4166C">
              <w:rPr>
                <w:b/>
                <w:color w:val="E339BF"/>
                <w:sz w:val="24"/>
              </w:rPr>
              <w:t>evidence</w:t>
            </w:r>
            <w:r w:rsidRPr="00F4166C">
              <w:rPr>
                <w:sz w:val="24"/>
              </w:rPr>
              <w:t>.</w:t>
            </w:r>
          </w:p>
          <w:p w:rsidR="004062D1" w:rsidRPr="00F4166C" w:rsidRDefault="00E32923" w:rsidP="00E32923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4166C">
              <w:rPr>
                <w:sz w:val="24"/>
              </w:rPr>
              <w:t xml:space="preserve">Explain </w:t>
            </w:r>
            <w:r w:rsidRPr="00F4166C">
              <w:rPr>
                <w:b/>
                <w:sz w:val="24"/>
              </w:rPr>
              <w:t>how</w:t>
            </w:r>
            <w:r w:rsidRPr="00F4166C">
              <w:rPr>
                <w:sz w:val="24"/>
              </w:rPr>
              <w:t xml:space="preserve"> the method created the </w:t>
            </w:r>
            <w:r w:rsidRPr="00F4166C">
              <w:rPr>
                <w:b/>
                <w:color w:val="E339BF"/>
                <w:sz w:val="24"/>
              </w:rPr>
              <w:t>effect</w:t>
            </w:r>
            <w:r w:rsidRPr="00F4166C">
              <w:rPr>
                <w:sz w:val="24"/>
              </w:rPr>
              <w:t xml:space="preserve">: </w:t>
            </w:r>
          </w:p>
          <w:p w:rsidR="00E32923" w:rsidRPr="004062D1" w:rsidRDefault="00E32923" w:rsidP="004062D1">
            <w:pPr>
              <w:pStyle w:val="ListParagraph"/>
              <w:ind w:left="360"/>
              <w:rPr>
                <w:sz w:val="20"/>
              </w:rPr>
            </w:pPr>
            <w:r w:rsidRPr="004062D1">
              <w:rPr>
                <w:sz w:val="18"/>
              </w:rPr>
              <w:t xml:space="preserve">(The (technique) helps </w:t>
            </w:r>
            <w:r w:rsidR="00F4166C">
              <w:rPr>
                <w:sz w:val="18"/>
              </w:rPr>
              <w:t>the reader</w:t>
            </w:r>
            <w:r w:rsidRPr="004062D1">
              <w:rPr>
                <w:sz w:val="18"/>
              </w:rPr>
              <w:t xml:space="preserve"> understan</w:t>
            </w:r>
            <w:r w:rsidR="00F4166C">
              <w:rPr>
                <w:sz w:val="18"/>
              </w:rPr>
              <w:t>d… /</w:t>
            </w:r>
            <w:r w:rsidRPr="004062D1">
              <w:rPr>
                <w:sz w:val="18"/>
              </w:rPr>
              <w:t xml:space="preserve"> makes the reader feel… / helps </w:t>
            </w:r>
            <w:r w:rsidR="00F4166C">
              <w:rPr>
                <w:sz w:val="18"/>
              </w:rPr>
              <w:t>the reader</w:t>
            </w:r>
            <w:r w:rsidRPr="004062D1">
              <w:rPr>
                <w:sz w:val="18"/>
              </w:rPr>
              <w:t xml:space="preserve"> imagine...)</w:t>
            </w:r>
          </w:p>
          <w:p w:rsidR="00E32923" w:rsidRPr="00694D2B" w:rsidRDefault="00E32923" w:rsidP="00E32923">
            <w:pPr>
              <w:rPr>
                <w:sz w:val="6"/>
                <w:szCs w:val="6"/>
              </w:rPr>
            </w:pPr>
          </w:p>
        </w:tc>
      </w:tr>
      <w:tr w:rsidR="00E32923" w:rsidTr="004B235F">
        <w:tc>
          <w:tcPr>
            <w:tcW w:w="1034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32923" w:rsidRPr="00CF1479" w:rsidRDefault="00E32923" w:rsidP="00E32923">
            <w:pPr>
              <w:jc w:val="center"/>
              <w:rPr>
                <w:b/>
              </w:rPr>
            </w:pPr>
            <w:r w:rsidRPr="00CF1479">
              <w:rPr>
                <w:b/>
              </w:rPr>
              <w:t xml:space="preserve">Question 5 – </w:t>
            </w:r>
            <w:r w:rsidRPr="001C19F4">
              <w:rPr>
                <w:b/>
                <w:color w:val="7030A0"/>
                <w:sz w:val="24"/>
                <w:u w:val="single"/>
              </w:rPr>
              <w:t>Creative</w:t>
            </w:r>
            <w:r w:rsidRPr="001C19F4">
              <w:rPr>
                <w:b/>
                <w:color w:val="7030A0"/>
                <w:sz w:val="24"/>
              </w:rPr>
              <w:t xml:space="preserve"> Writing</w:t>
            </w:r>
            <w:r w:rsidRPr="00CF1479">
              <w:rPr>
                <w:b/>
              </w:rPr>
              <w:t xml:space="preserve"> – 45 minutes</w:t>
            </w:r>
          </w:p>
          <w:p w:rsidR="00F62575" w:rsidRPr="001C19F4" w:rsidRDefault="00F62575" w:rsidP="00E32923">
            <w:pPr>
              <w:rPr>
                <w:sz w:val="8"/>
              </w:rPr>
            </w:pPr>
          </w:p>
          <w:p w:rsidR="00F26441" w:rsidRPr="00F26441" w:rsidRDefault="00F26441" w:rsidP="00F26441">
            <w:r w:rsidRPr="00F26441">
              <w:t>Don’t forget to:</w:t>
            </w:r>
          </w:p>
          <w:p w:rsidR="00B72EDB" w:rsidRDefault="00B72EDB" w:rsidP="00B72EDB">
            <w:pPr>
              <w:pStyle w:val="ListParagraph"/>
              <w:numPr>
                <w:ilvl w:val="0"/>
                <w:numId w:val="6"/>
              </w:numPr>
            </w:pPr>
            <w:r w:rsidRPr="001C19F4">
              <w:rPr>
                <w:b/>
              </w:rPr>
              <w:t>Plan</w:t>
            </w:r>
            <w:r>
              <w:t xml:space="preserve"> </w:t>
            </w:r>
            <w:r w:rsidR="00F26441">
              <w:t xml:space="preserve">as many </w:t>
            </w:r>
            <w:r w:rsidR="00F26441" w:rsidRPr="00F26441">
              <w:rPr>
                <w:b/>
                <w:color w:val="7030A0"/>
              </w:rPr>
              <w:t>different ideas</w:t>
            </w:r>
            <w:r w:rsidR="00F26441">
              <w:t xml:space="preserve"> as you can.</w:t>
            </w:r>
          </w:p>
          <w:p w:rsidR="00F26441" w:rsidRDefault="00F26441" w:rsidP="00B72EDB">
            <w:pPr>
              <w:pStyle w:val="ListParagraph"/>
              <w:numPr>
                <w:ilvl w:val="0"/>
                <w:numId w:val="6"/>
              </w:numPr>
            </w:pPr>
            <w:r>
              <w:t>Use a</w:t>
            </w:r>
            <w:r w:rsidR="001D4D54">
              <w:t xml:space="preserve"> clear</w:t>
            </w:r>
            <w:r>
              <w:t xml:space="preserve"> </w:t>
            </w:r>
            <w:r w:rsidR="00B72EDB" w:rsidRPr="001C19F4">
              <w:rPr>
                <w:b/>
                <w:color w:val="7030A0"/>
              </w:rPr>
              <w:t>structure</w:t>
            </w:r>
            <w:r w:rsidR="00B72EDB" w:rsidRPr="001C19F4">
              <w:rPr>
                <w:color w:val="7030A0"/>
              </w:rPr>
              <w:t xml:space="preserve"> </w:t>
            </w:r>
            <w:r w:rsidR="00B72EDB">
              <w:t>(su</w:t>
            </w:r>
            <w:r>
              <w:t>ch as DROP, SHIFT, ZOOM, LEAVE).</w:t>
            </w:r>
          </w:p>
          <w:p w:rsidR="00F26441" w:rsidRDefault="00F26441" w:rsidP="0047340C">
            <w:pPr>
              <w:pStyle w:val="ListParagraph"/>
              <w:numPr>
                <w:ilvl w:val="0"/>
                <w:numId w:val="6"/>
              </w:numPr>
            </w:pPr>
            <w:r>
              <w:t xml:space="preserve">Use clear </w:t>
            </w:r>
            <w:r w:rsidR="00B72EDB" w:rsidRPr="00F26441">
              <w:rPr>
                <w:b/>
                <w:color w:val="7030A0"/>
              </w:rPr>
              <w:t>paragraph</w:t>
            </w:r>
            <w:r w:rsidRPr="00F26441">
              <w:rPr>
                <w:b/>
                <w:color w:val="7030A0"/>
              </w:rPr>
              <w:t>ing</w:t>
            </w:r>
            <w:r w:rsidR="00B72EDB">
              <w:t xml:space="preserve">. </w:t>
            </w:r>
            <w:r w:rsidR="001C19F4">
              <w:t xml:space="preserve"> </w:t>
            </w:r>
          </w:p>
          <w:p w:rsidR="00B72EDB" w:rsidRDefault="00B72EDB" w:rsidP="0047340C">
            <w:pPr>
              <w:pStyle w:val="ListParagraph"/>
              <w:numPr>
                <w:ilvl w:val="0"/>
                <w:numId w:val="6"/>
              </w:numPr>
            </w:pPr>
            <w:r w:rsidRPr="00F26441">
              <w:rPr>
                <w:u w:val="single"/>
              </w:rPr>
              <w:t>Develop</w:t>
            </w:r>
            <w:r w:rsidRPr="00F26441">
              <w:t xml:space="preserve"> your ideas </w:t>
            </w:r>
            <w:r w:rsidR="00F26441">
              <w:t>using</w:t>
            </w:r>
            <w:r>
              <w:t xml:space="preserve"> </w:t>
            </w:r>
            <w:r w:rsidRPr="00F26441">
              <w:rPr>
                <w:b/>
                <w:color w:val="7030A0"/>
              </w:rPr>
              <w:t>descriptive methods</w:t>
            </w:r>
            <w:r>
              <w:t xml:space="preserve"> (such as VAMPOSSA).</w:t>
            </w:r>
          </w:p>
          <w:p w:rsidR="00F26441" w:rsidRDefault="001C19F4" w:rsidP="00B72EDB">
            <w:pPr>
              <w:pStyle w:val="ListParagraph"/>
              <w:numPr>
                <w:ilvl w:val="0"/>
                <w:numId w:val="6"/>
              </w:numPr>
            </w:pPr>
            <w:r>
              <w:t xml:space="preserve">Use </w:t>
            </w:r>
            <w:r w:rsidR="00F26441">
              <w:t>interesting</w:t>
            </w:r>
            <w:r>
              <w:t xml:space="preserve"> </w:t>
            </w:r>
            <w:r w:rsidRPr="001C19F4">
              <w:rPr>
                <w:b/>
                <w:color w:val="7030A0"/>
              </w:rPr>
              <w:t>v</w:t>
            </w:r>
            <w:r w:rsidR="00B72EDB" w:rsidRPr="001C19F4">
              <w:rPr>
                <w:b/>
                <w:color w:val="7030A0"/>
              </w:rPr>
              <w:t>ocabulary</w:t>
            </w:r>
            <w:r w:rsidR="004211A3">
              <w:t xml:space="preserve"> and </w:t>
            </w:r>
            <w:r w:rsidR="004211A3" w:rsidRPr="004211A3">
              <w:rPr>
                <w:b/>
                <w:color w:val="7030A0"/>
              </w:rPr>
              <w:t>punctuation</w:t>
            </w:r>
            <w:r w:rsidR="004211A3">
              <w:t xml:space="preserve">. </w:t>
            </w:r>
          </w:p>
          <w:p w:rsidR="00B72EDB" w:rsidRDefault="001C19F4" w:rsidP="00B72EDB">
            <w:pPr>
              <w:pStyle w:val="ListParagraph"/>
              <w:numPr>
                <w:ilvl w:val="0"/>
                <w:numId w:val="6"/>
              </w:numPr>
            </w:pPr>
            <w:r w:rsidRPr="004211A3">
              <w:rPr>
                <w:u w:val="single"/>
              </w:rPr>
              <w:t>Vary</w:t>
            </w:r>
            <w:r>
              <w:t xml:space="preserve"> your </w:t>
            </w:r>
            <w:r w:rsidRPr="004211A3">
              <w:rPr>
                <w:b/>
                <w:color w:val="7030A0"/>
              </w:rPr>
              <w:t xml:space="preserve">sentence </w:t>
            </w:r>
            <w:r w:rsidRPr="004211A3">
              <w:t>openers</w:t>
            </w:r>
            <w:r>
              <w:t xml:space="preserve"> and </w:t>
            </w:r>
            <w:r w:rsidRPr="004211A3">
              <w:t>lengths</w:t>
            </w:r>
            <w:r>
              <w:t>.</w:t>
            </w:r>
          </w:p>
          <w:p w:rsidR="001C19F4" w:rsidRDefault="001C19F4" w:rsidP="00B72EDB">
            <w:pPr>
              <w:pStyle w:val="ListParagraph"/>
              <w:numPr>
                <w:ilvl w:val="0"/>
                <w:numId w:val="6"/>
              </w:numPr>
            </w:pPr>
            <w:r w:rsidRPr="001C19F4">
              <w:rPr>
                <w:b/>
              </w:rPr>
              <w:t>Proof-read</w:t>
            </w:r>
            <w:r>
              <w:t xml:space="preserve"> at the end to check you have shown these skills and check your </w:t>
            </w:r>
            <w:r w:rsidRPr="001C19F4">
              <w:rPr>
                <w:b/>
                <w:color w:val="7030A0"/>
              </w:rPr>
              <w:t>spelling</w:t>
            </w:r>
            <w:r>
              <w:t xml:space="preserve"> and </w:t>
            </w:r>
            <w:r w:rsidRPr="001C19F4">
              <w:rPr>
                <w:b/>
                <w:color w:val="7030A0"/>
              </w:rPr>
              <w:t>punctuation</w:t>
            </w:r>
            <w:r>
              <w:t xml:space="preserve">. </w:t>
            </w:r>
          </w:p>
          <w:p w:rsidR="00F26441" w:rsidRDefault="00F26441" w:rsidP="00E32923">
            <w:pPr>
              <w:rPr>
                <w:b/>
              </w:rPr>
            </w:pPr>
          </w:p>
          <w:p w:rsidR="00E32923" w:rsidRDefault="001C19F4" w:rsidP="00E32923">
            <w:r w:rsidRPr="001C19F4">
              <w:rPr>
                <w:b/>
              </w:rPr>
              <w:t>READ</w:t>
            </w:r>
            <w:r>
              <w:t xml:space="preserve"> lots of creative writing before the exam to inspire your ideas, writing style and specific skills, like structure.</w:t>
            </w:r>
          </w:p>
          <w:p w:rsidR="00F26441" w:rsidRDefault="00F26441" w:rsidP="00E32923"/>
          <w:p w:rsidR="00BA1CB0" w:rsidRPr="00BA1CB0" w:rsidRDefault="00BA1CB0" w:rsidP="00E32923">
            <w:pPr>
              <w:rPr>
                <w:sz w:val="8"/>
              </w:rPr>
            </w:pPr>
          </w:p>
        </w:tc>
      </w:tr>
    </w:tbl>
    <w:p w:rsidR="00351C32" w:rsidRPr="00BA1CB0" w:rsidRDefault="00351C32">
      <w:pPr>
        <w:rPr>
          <w:sz w:val="10"/>
        </w:rPr>
      </w:pPr>
      <w:bookmarkStart w:id="0" w:name="_GoBack"/>
      <w:bookmarkEnd w:id="0"/>
    </w:p>
    <w:sectPr w:rsidR="00351C32" w:rsidRPr="00BA1CB0" w:rsidSect="004062D1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B3C" w:rsidRDefault="00471B3C" w:rsidP="00B65376">
      <w:pPr>
        <w:spacing w:after="0" w:line="240" w:lineRule="auto"/>
      </w:pPr>
      <w:r>
        <w:separator/>
      </w:r>
    </w:p>
  </w:endnote>
  <w:endnote w:type="continuationSeparator" w:id="0">
    <w:p w:rsidR="00471B3C" w:rsidRDefault="00471B3C" w:rsidP="00B65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 SemiBold">
    <w:altName w:val="Segoe UI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B3C" w:rsidRDefault="00471B3C" w:rsidP="00B65376">
      <w:pPr>
        <w:spacing w:after="0" w:line="240" w:lineRule="auto"/>
      </w:pPr>
      <w:r>
        <w:separator/>
      </w:r>
    </w:p>
  </w:footnote>
  <w:footnote w:type="continuationSeparator" w:id="0">
    <w:p w:rsidR="00471B3C" w:rsidRDefault="00471B3C" w:rsidP="00B65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3B7"/>
    <w:multiLevelType w:val="hybridMultilevel"/>
    <w:tmpl w:val="92765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43868"/>
    <w:multiLevelType w:val="hybridMultilevel"/>
    <w:tmpl w:val="36BC2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1063EC"/>
    <w:multiLevelType w:val="hybridMultilevel"/>
    <w:tmpl w:val="E8AEDF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975F74"/>
    <w:multiLevelType w:val="hybridMultilevel"/>
    <w:tmpl w:val="7974B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E40A8F"/>
    <w:multiLevelType w:val="hybridMultilevel"/>
    <w:tmpl w:val="64FEF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B87F43"/>
    <w:multiLevelType w:val="hybridMultilevel"/>
    <w:tmpl w:val="1E921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2559D8"/>
    <w:multiLevelType w:val="hybridMultilevel"/>
    <w:tmpl w:val="157A4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8552ED"/>
    <w:multiLevelType w:val="hybridMultilevel"/>
    <w:tmpl w:val="35EAC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4A7302"/>
    <w:multiLevelType w:val="hybridMultilevel"/>
    <w:tmpl w:val="B34E5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504FC"/>
    <w:multiLevelType w:val="hybridMultilevel"/>
    <w:tmpl w:val="CA0CA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C8"/>
    <w:rsid w:val="0005304E"/>
    <w:rsid w:val="001641C8"/>
    <w:rsid w:val="001C19F4"/>
    <w:rsid w:val="001D4D54"/>
    <w:rsid w:val="002711CC"/>
    <w:rsid w:val="002D2251"/>
    <w:rsid w:val="0031441E"/>
    <w:rsid w:val="00351C32"/>
    <w:rsid w:val="003E17C8"/>
    <w:rsid w:val="003E750A"/>
    <w:rsid w:val="004062D1"/>
    <w:rsid w:val="00414F57"/>
    <w:rsid w:val="004211A3"/>
    <w:rsid w:val="00471B3C"/>
    <w:rsid w:val="0047340C"/>
    <w:rsid w:val="004A69E8"/>
    <w:rsid w:val="004B235F"/>
    <w:rsid w:val="004C5D4D"/>
    <w:rsid w:val="004D5452"/>
    <w:rsid w:val="004E7B56"/>
    <w:rsid w:val="004F432A"/>
    <w:rsid w:val="00576B5E"/>
    <w:rsid w:val="00582FEF"/>
    <w:rsid w:val="005A5BA7"/>
    <w:rsid w:val="005C22E6"/>
    <w:rsid w:val="00625A4B"/>
    <w:rsid w:val="00694D2B"/>
    <w:rsid w:val="00825EFF"/>
    <w:rsid w:val="00885E52"/>
    <w:rsid w:val="00985EC1"/>
    <w:rsid w:val="00A14D94"/>
    <w:rsid w:val="00A35EFB"/>
    <w:rsid w:val="00A7730C"/>
    <w:rsid w:val="00B65376"/>
    <w:rsid w:val="00B72EDB"/>
    <w:rsid w:val="00BA1CB0"/>
    <w:rsid w:val="00C01E49"/>
    <w:rsid w:val="00CF1479"/>
    <w:rsid w:val="00D22993"/>
    <w:rsid w:val="00D413FF"/>
    <w:rsid w:val="00D84D58"/>
    <w:rsid w:val="00E32923"/>
    <w:rsid w:val="00F26441"/>
    <w:rsid w:val="00F4166C"/>
    <w:rsid w:val="00F62575"/>
    <w:rsid w:val="00F84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0E338C6"/>
  <w15:chartTrackingRefBased/>
  <w15:docId w15:val="{FCAC9651-9E53-4902-BDC8-7C669B3E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4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D7289DD6</Template>
  <TotalTime>1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Downton</dc:creator>
  <cp:keywords/>
  <dc:description/>
  <cp:lastModifiedBy>Emma Downton</cp:lastModifiedBy>
  <cp:revision>2</cp:revision>
  <dcterms:created xsi:type="dcterms:W3CDTF">2020-04-02T15:48:00Z</dcterms:created>
  <dcterms:modified xsi:type="dcterms:W3CDTF">2020-04-02T15:48:00Z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EDownton@brentford.hounslow.sch.uk</vt:lpwstr>
  </property>
  <property fmtid="{D5CDD505-2E9C-101B-9397-08002B2CF9AE}" pid="5" name="MSIP_Label_eae28bff-71c8-45f0-930c-ed5f9784e5a4_SetDate">
    <vt:lpwstr>2020-02-05T17:09:29.4980574Z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19904d61-2ae6-4c43-82ed-85c716a9de81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