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FF" w:rsidRPr="00C86FBC" w:rsidRDefault="00AA0CC2">
      <w:pPr>
        <w:rPr>
          <w:b/>
          <w:sz w:val="28"/>
          <w:u w:val="single"/>
        </w:rPr>
      </w:pPr>
      <w:r>
        <w:rPr>
          <w:b/>
          <w:sz w:val="28"/>
          <w:u w:val="single"/>
        </w:rPr>
        <w:t>Year 9</w:t>
      </w:r>
      <w:r w:rsidR="008E18FF" w:rsidRPr="00C86FBC">
        <w:rPr>
          <w:b/>
          <w:sz w:val="28"/>
          <w:u w:val="single"/>
        </w:rPr>
        <w:t xml:space="preserve"> Science</w:t>
      </w:r>
      <w:r w:rsidR="00213E47">
        <w:rPr>
          <w:b/>
          <w:sz w:val="28"/>
          <w:u w:val="single"/>
        </w:rPr>
        <w:t xml:space="preserve"> P</w:t>
      </w:r>
      <w:r w:rsidR="00AA0949">
        <w:rPr>
          <w:b/>
          <w:sz w:val="28"/>
          <w:u w:val="single"/>
        </w:rPr>
        <w:t>hase 3</w:t>
      </w:r>
      <w:r w:rsidR="008E18FF" w:rsidRPr="00C86FBC">
        <w:rPr>
          <w:b/>
          <w:sz w:val="28"/>
          <w:u w:val="single"/>
        </w:rPr>
        <w:t xml:space="preserve"> work</w:t>
      </w:r>
    </w:p>
    <w:p w:rsidR="009D33B5" w:rsidRPr="00213E47" w:rsidRDefault="009D33B5">
      <w:pPr>
        <w:rPr>
          <w:b/>
          <w:color w:val="767171" w:themeColor="background2" w:themeShade="80"/>
          <w:sz w:val="28"/>
          <w:u w:val="single"/>
        </w:rPr>
      </w:pPr>
      <w:r>
        <w:rPr>
          <w:b/>
          <w:color w:val="767171" w:themeColor="background2" w:themeShade="80"/>
          <w:sz w:val="28"/>
          <w:u w:val="single"/>
        </w:rPr>
        <w:t xml:space="preserve">Consolidation </w:t>
      </w:r>
      <w:r w:rsidR="00C6669A">
        <w:rPr>
          <w:b/>
          <w:color w:val="767171" w:themeColor="background2" w:themeShade="80"/>
          <w:sz w:val="28"/>
          <w:u w:val="single"/>
        </w:rPr>
        <w:t xml:space="preserve">and review </w:t>
      </w:r>
      <w:r>
        <w:rPr>
          <w:b/>
          <w:color w:val="767171" w:themeColor="background2" w:themeShade="80"/>
          <w:sz w:val="28"/>
          <w:u w:val="single"/>
        </w:rPr>
        <w:t>work</w:t>
      </w:r>
    </w:p>
    <w:p w:rsidR="00A878D7" w:rsidRPr="00C86FBC" w:rsidRDefault="00A878D7">
      <w:pPr>
        <w:rPr>
          <w:b/>
          <w:sz w:val="28"/>
        </w:rPr>
      </w:pPr>
      <w:r w:rsidRPr="00C86FBC">
        <w:rPr>
          <w:b/>
          <w:sz w:val="28"/>
        </w:rPr>
        <w:t>You can present your work in</w:t>
      </w:r>
      <w:r w:rsidR="00871F94" w:rsidRPr="00C86FBC">
        <w:rPr>
          <w:b/>
          <w:sz w:val="28"/>
        </w:rPr>
        <w:t xml:space="preserve"> any of</w:t>
      </w:r>
      <w:r w:rsidRPr="00C86FBC">
        <w:rPr>
          <w:b/>
          <w:sz w:val="28"/>
        </w:rPr>
        <w:t xml:space="preserve"> the following ways: Posters, PowerPoints</w:t>
      </w:r>
      <w:r w:rsidR="00871F94" w:rsidRPr="00C86FBC">
        <w:rPr>
          <w:b/>
          <w:sz w:val="28"/>
        </w:rPr>
        <w:t xml:space="preserve">, </w:t>
      </w:r>
      <w:r w:rsidRPr="00C86FBC">
        <w:rPr>
          <w:b/>
          <w:sz w:val="28"/>
        </w:rPr>
        <w:t>word documents</w:t>
      </w:r>
      <w:r w:rsidR="00871F94" w:rsidRPr="00C86FBC">
        <w:rPr>
          <w:b/>
          <w:sz w:val="28"/>
        </w:rPr>
        <w:t xml:space="preserve">, </w:t>
      </w:r>
      <w:r w:rsidR="009D33B5">
        <w:rPr>
          <w:b/>
          <w:sz w:val="28"/>
        </w:rPr>
        <w:t>mind-maps, consolidation cards</w:t>
      </w:r>
      <w:r w:rsidR="00871F94" w:rsidRPr="00C86FBC">
        <w:rPr>
          <w:b/>
          <w:sz w:val="28"/>
        </w:rPr>
        <w:t>. Be as creative as you can.</w:t>
      </w:r>
    </w:p>
    <w:p w:rsidR="00753C5A" w:rsidRPr="00563A9C" w:rsidRDefault="008E18FF" w:rsidP="009D33B5">
      <w:pPr>
        <w:spacing w:line="240" w:lineRule="auto"/>
        <w:rPr>
          <w:b/>
          <w:sz w:val="28"/>
          <w:szCs w:val="28"/>
        </w:rPr>
      </w:pPr>
      <w:r w:rsidRPr="00563A9C">
        <w:rPr>
          <w:b/>
          <w:sz w:val="28"/>
          <w:szCs w:val="28"/>
        </w:rPr>
        <w:t xml:space="preserve">Aim: </w:t>
      </w:r>
      <w:r w:rsidR="009D33B5" w:rsidRPr="00563A9C">
        <w:rPr>
          <w:b/>
          <w:sz w:val="28"/>
          <w:szCs w:val="28"/>
        </w:rPr>
        <w:t xml:space="preserve">To consolidate your knowledge </w:t>
      </w:r>
      <w:r w:rsidR="00C6669A" w:rsidRPr="00563A9C">
        <w:rPr>
          <w:b/>
          <w:sz w:val="28"/>
          <w:szCs w:val="28"/>
        </w:rPr>
        <w:t xml:space="preserve">and understanding </w:t>
      </w:r>
      <w:r w:rsidR="009D33B5" w:rsidRPr="00563A9C">
        <w:rPr>
          <w:b/>
          <w:sz w:val="28"/>
          <w:szCs w:val="28"/>
        </w:rPr>
        <w:t>on the topics t</w:t>
      </w:r>
      <w:r w:rsidR="00563A9C" w:rsidRPr="00563A9C">
        <w:rPr>
          <w:b/>
          <w:sz w:val="28"/>
          <w:szCs w:val="28"/>
        </w:rPr>
        <w:t xml:space="preserve">hat you have studied in science. </w:t>
      </w:r>
      <w:r w:rsidR="009D33B5" w:rsidRPr="00563A9C">
        <w:rPr>
          <w:b/>
          <w:sz w:val="28"/>
          <w:szCs w:val="28"/>
        </w:rPr>
        <w:t xml:space="preserve"> </w:t>
      </w:r>
    </w:p>
    <w:p w:rsidR="00C86FBC" w:rsidRPr="00C86FBC" w:rsidRDefault="00134587" w:rsidP="00C86FBC">
      <w:pPr>
        <w:pStyle w:val="NoSpacing"/>
        <w:rPr>
          <w:b/>
        </w:rPr>
      </w:pPr>
      <w:r>
        <w:rPr>
          <w:b/>
        </w:rPr>
        <w:t>You need to consolidate knowledge on these topics</w:t>
      </w:r>
      <w:r w:rsidR="009D33B5">
        <w:rPr>
          <w:b/>
        </w:rPr>
        <w:t>:</w:t>
      </w:r>
    </w:p>
    <w:p w:rsidR="00B00324" w:rsidRDefault="00F92E59" w:rsidP="00B00324">
      <w:pPr>
        <w:pStyle w:val="NoSpacing"/>
        <w:numPr>
          <w:ilvl w:val="0"/>
          <w:numId w:val="6"/>
        </w:numPr>
      </w:pPr>
      <w:r>
        <w:t>B3 - Genetics</w:t>
      </w:r>
    </w:p>
    <w:p w:rsidR="00F92E59" w:rsidRDefault="00F92E59" w:rsidP="00B00324">
      <w:pPr>
        <w:pStyle w:val="NoSpacing"/>
        <w:numPr>
          <w:ilvl w:val="0"/>
          <w:numId w:val="6"/>
        </w:numPr>
      </w:pPr>
      <w:r>
        <w:t>C3 - Atomic structure</w:t>
      </w:r>
    </w:p>
    <w:p w:rsidR="00F92E59" w:rsidRDefault="00F92E59" w:rsidP="00B00324">
      <w:pPr>
        <w:pStyle w:val="NoSpacing"/>
        <w:numPr>
          <w:ilvl w:val="0"/>
          <w:numId w:val="6"/>
        </w:numPr>
      </w:pPr>
      <w:r>
        <w:t>C4 – The periodic table</w:t>
      </w:r>
    </w:p>
    <w:p w:rsidR="00134587" w:rsidRDefault="00134587" w:rsidP="00134587">
      <w:pPr>
        <w:pStyle w:val="NoSpacing"/>
      </w:pPr>
    </w:p>
    <w:p w:rsidR="00134587" w:rsidRPr="00134587" w:rsidRDefault="00134587" w:rsidP="00134587">
      <w:pPr>
        <w:pStyle w:val="NoSpacing"/>
        <w:rPr>
          <w:b/>
        </w:rPr>
      </w:pPr>
      <w:r w:rsidRPr="00134587">
        <w:rPr>
          <w:b/>
        </w:rPr>
        <w:t>Resources you need:</w:t>
      </w:r>
    </w:p>
    <w:p w:rsidR="00134587" w:rsidRDefault="00134587" w:rsidP="00134587">
      <w:pPr>
        <w:pStyle w:val="NoSpacing"/>
        <w:numPr>
          <w:ilvl w:val="0"/>
          <w:numId w:val="7"/>
        </w:numPr>
      </w:pPr>
      <w:r>
        <w:t xml:space="preserve">Access to the online text book - </w:t>
      </w:r>
      <w:hyperlink r:id="rId5" w:history="1">
        <w:r w:rsidRPr="001B4587">
          <w:rPr>
            <w:rStyle w:val="Hyperlink"/>
          </w:rPr>
          <w:t>https://www.pearson.com/uk/learners/secondary-students-and-parents.html</w:t>
        </w:r>
      </w:hyperlink>
    </w:p>
    <w:p w:rsidR="00F42483" w:rsidRDefault="00134587" w:rsidP="00B00324">
      <w:pPr>
        <w:pStyle w:val="NoSpacing"/>
        <w:numPr>
          <w:ilvl w:val="0"/>
          <w:numId w:val="6"/>
        </w:numPr>
      </w:pPr>
      <w:r>
        <w:t>PLCs for each topic</w:t>
      </w:r>
    </w:p>
    <w:p w:rsidR="00134587" w:rsidRDefault="00134587" w:rsidP="00B00324">
      <w:pPr>
        <w:pStyle w:val="NoSpacing"/>
        <w:numPr>
          <w:ilvl w:val="0"/>
          <w:numId w:val="6"/>
        </w:numPr>
      </w:pPr>
      <w:r>
        <w:t>Word lists for each topic</w:t>
      </w:r>
    </w:p>
    <w:p w:rsidR="00134587" w:rsidRDefault="00134587" w:rsidP="00B00324">
      <w:pPr>
        <w:pStyle w:val="NoSpacing"/>
        <w:numPr>
          <w:ilvl w:val="0"/>
          <w:numId w:val="6"/>
        </w:numPr>
      </w:pPr>
      <w:r>
        <w:t>PiXL Knowledge PowerPoints for each topic</w:t>
      </w:r>
    </w:p>
    <w:p w:rsidR="00134587" w:rsidRDefault="00134587" w:rsidP="00B00324">
      <w:pPr>
        <w:pStyle w:val="NoSpacing"/>
        <w:numPr>
          <w:ilvl w:val="0"/>
          <w:numId w:val="6"/>
        </w:numPr>
      </w:pPr>
      <w:r>
        <w:t>Access to GCSEPod</w:t>
      </w:r>
      <w:r w:rsidR="00563A9C">
        <w:t xml:space="preserve"> – you will need your username and password</w:t>
      </w:r>
    </w:p>
    <w:p w:rsidR="00134587" w:rsidRDefault="00134587" w:rsidP="00B00324">
      <w:pPr>
        <w:pStyle w:val="NoSpacing"/>
        <w:numPr>
          <w:ilvl w:val="0"/>
          <w:numId w:val="6"/>
        </w:numPr>
      </w:pPr>
      <w:r>
        <w:t xml:space="preserve">Edexcel GCSE bitesize - </w:t>
      </w:r>
      <w:hyperlink r:id="rId6" w:history="1">
        <w:r>
          <w:rPr>
            <w:rStyle w:val="Hyperlink"/>
          </w:rPr>
          <w:t>https://www.bbc.co.uk/bitesize/subjects/zp266yc</w:t>
        </w:r>
      </w:hyperlink>
    </w:p>
    <w:p w:rsidR="00134587" w:rsidRDefault="00134587" w:rsidP="00134587">
      <w:pPr>
        <w:pStyle w:val="NoSpacing"/>
        <w:ind w:left="360"/>
      </w:pPr>
    </w:p>
    <w:p w:rsidR="00134587" w:rsidRDefault="00134587" w:rsidP="00134587">
      <w:pPr>
        <w:pStyle w:val="NoSpacing"/>
        <w:ind w:left="720"/>
      </w:pPr>
    </w:p>
    <w:p w:rsidR="00C86FBC" w:rsidRPr="00213E47" w:rsidRDefault="00134587" w:rsidP="00C86FBC">
      <w:pPr>
        <w:spacing w:line="240" w:lineRule="auto"/>
        <w:rPr>
          <w:b/>
          <w:color w:val="767171" w:themeColor="background2" w:themeShade="80"/>
          <w:sz w:val="28"/>
          <w:u w:val="single"/>
        </w:rPr>
      </w:pPr>
      <w:r>
        <w:rPr>
          <w:b/>
          <w:color w:val="767171" w:themeColor="background2" w:themeShade="80"/>
          <w:sz w:val="28"/>
          <w:u w:val="single"/>
        </w:rPr>
        <w:t>Consolidation</w:t>
      </w:r>
      <w:r w:rsidR="00C86FBC" w:rsidRPr="00213E47">
        <w:rPr>
          <w:b/>
          <w:color w:val="767171" w:themeColor="background2" w:themeShade="80"/>
          <w:sz w:val="28"/>
          <w:u w:val="single"/>
        </w:rPr>
        <w:t xml:space="preserve"> ideas</w:t>
      </w:r>
      <w:r>
        <w:rPr>
          <w:b/>
          <w:color w:val="767171" w:themeColor="background2" w:themeShade="80"/>
          <w:sz w:val="28"/>
          <w:u w:val="single"/>
        </w:rPr>
        <w:t xml:space="preserve"> and suggestions</w:t>
      </w:r>
      <w:r w:rsidR="00C86FBC" w:rsidRPr="00213E47">
        <w:rPr>
          <w:b/>
          <w:color w:val="767171" w:themeColor="background2" w:themeShade="80"/>
          <w:sz w:val="28"/>
          <w:u w:val="single"/>
        </w:rPr>
        <w:t>:</w:t>
      </w:r>
      <w:r>
        <w:rPr>
          <w:b/>
          <w:color w:val="767171" w:themeColor="background2" w:themeShade="80"/>
          <w:sz w:val="28"/>
          <w:u w:val="single"/>
        </w:rPr>
        <w:t xml:space="preserve"> - you do not need to do all of these.</w:t>
      </w:r>
    </w:p>
    <w:p w:rsidR="00871F94" w:rsidRDefault="00134587" w:rsidP="00C86FBC">
      <w:pPr>
        <w:pStyle w:val="NoSpacing"/>
        <w:numPr>
          <w:ilvl w:val="0"/>
          <w:numId w:val="5"/>
        </w:numPr>
        <w:rPr>
          <w:b/>
        </w:rPr>
      </w:pPr>
      <w:r>
        <w:rPr>
          <w:b/>
        </w:rPr>
        <w:t>Use the PLCs to check off the areas that you understand well or need more work on.</w:t>
      </w:r>
    </w:p>
    <w:p w:rsidR="00134587" w:rsidRDefault="00134587" w:rsidP="00C86FBC">
      <w:pPr>
        <w:pStyle w:val="NoSpacing"/>
        <w:numPr>
          <w:ilvl w:val="0"/>
          <w:numId w:val="5"/>
        </w:numPr>
        <w:rPr>
          <w:b/>
        </w:rPr>
      </w:pPr>
      <w:r>
        <w:rPr>
          <w:b/>
        </w:rPr>
        <w:t>Make a list of the all of the areas that you need to work on</w:t>
      </w:r>
    </w:p>
    <w:p w:rsidR="00134587" w:rsidRDefault="00134587" w:rsidP="00C86FBC">
      <w:pPr>
        <w:pStyle w:val="NoSpacing"/>
        <w:numPr>
          <w:ilvl w:val="0"/>
          <w:numId w:val="5"/>
        </w:numPr>
        <w:rPr>
          <w:b/>
        </w:rPr>
      </w:pPr>
      <w:r>
        <w:rPr>
          <w:b/>
        </w:rPr>
        <w:t>Create consolidation notes, mind maps or consolidation cards on the topics you need to work on.</w:t>
      </w:r>
    </w:p>
    <w:p w:rsidR="00134587" w:rsidRDefault="00134587" w:rsidP="00C86FBC">
      <w:pPr>
        <w:pStyle w:val="NoSpacing"/>
        <w:numPr>
          <w:ilvl w:val="0"/>
          <w:numId w:val="5"/>
        </w:numPr>
        <w:rPr>
          <w:b/>
        </w:rPr>
      </w:pPr>
      <w:r>
        <w:rPr>
          <w:b/>
        </w:rPr>
        <w:t>Write yourself 10 recall questions on each topic to test your knowledge (you will need to do the answers too)</w:t>
      </w:r>
    </w:p>
    <w:p w:rsidR="00134587" w:rsidRDefault="00134587" w:rsidP="00C86FBC">
      <w:pPr>
        <w:pStyle w:val="NoSpacing"/>
        <w:numPr>
          <w:ilvl w:val="0"/>
          <w:numId w:val="5"/>
        </w:numPr>
        <w:rPr>
          <w:b/>
        </w:rPr>
      </w:pPr>
      <w:r>
        <w:rPr>
          <w:b/>
        </w:rPr>
        <w:t>Make crosswords or consolidations cards for the keywords in each topic</w:t>
      </w:r>
    </w:p>
    <w:p w:rsidR="00134587" w:rsidRDefault="00134587" w:rsidP="00C86FBC">
      <w:pPr>
        <w:pStyle w:val="NoSpacing"/>
        <w:numPr>
          <w:ilvl w:val="0"/>
          <w:numId w:val="5"/>
        </w:numPr>
        <w:rPr>
          <w:b/>
        </w:rPr>
      </w:pPr>
      <w:r>
        <w:rPr>
          <w:b/>
        </w:rPr>
        <w:t>Do the knowledge questions on the PiXL PowerPoints.</w:t>
      </w:r>
    </w:p>
    <w:p w:rsidR="00134587" w:rsidRDefault="00134587" w:rsidP="00C86FBC">
      <w:pPr>
        <w:pStyle w:val="NoSpacing"/>
        <w:numPr>
          <w:ilvl w:val="0"/>
          <w:numId w:val="5"/>
        </w:numPr>
        <w:rPr>
          <w:b/>
        </w:rPr>
      </w:pPr>
      <w:r>
        <w:rPr>
          <w:b/>
        </w:rPr>
        <w:t>Test yourself by doing the questions in the text book.</w:t>
      </w:r>
    </w:p>
    <w:p w:rsidR="00134587" w:rsidRDefault="00134587" w:rsidP="00134587">
      <w:pPr>
        <w:pStyle w:val="NoSpacing"/>
        <w:ind w:left="720"/>
        <w:rPr>
          <w:b/>
        </w:rPr>
      </w:pPr>
    </w:p>
    <w:p w:rsidR="00134587" w:rsidRDefault="00134587" w:rsidP="00134587">
      <w:pPr>
        <w:pStyle w:val="NoSpacing"/>
        <w:ind w:left="360"/>
        <w:rPr>
          <w:b/>
        </w:rPr>
      </w:pPr>
    </w:p>
    <w:p w:rsidR="00F92E59" w:rsidRDefault="00F92E59" w:rsidP="00871F94">
      <w:pPr>
        <w:rPr>
          <w:b/>
          <w:color w:val="767171" w:themeColor="background2" w:themeShade="80"/>
          <w:sz w:val="28"/>
          <w:u w:val="single"/>
        </w:rPr>
      </w:pPr>
    </w:p>
    <w:p w:rsidR="00C86FBC" w:rsidRPr="00213E47" w:rsidRDefault="00C86FBC" w:rsidP="00871F94">
      <w:pPr>
        <w:rPr>
          <w:b/>
          <w:color w:val="767171" w:themeColor="background2" w:themeShade="80"/>
          <w:sz w:val="28"/>
          <w:u w:val="single"/>
        </w:rPr>
      </w:pPr>
      <w:r w:rsidRPr="00213E47">
        <w:rPr>
          <w:b/>
          <w:color w:val="767171" w:themeColor="background2" w:themeShade="80"/>
          <w:sz w:val="28"/>
          <w:u w:val="single"/>
        </w:rPr>
        <w:lastRenderedPageBreak/>
        <w:t xml:space="preserve">Below are </w:t>
      </w:r>
      <w:r w:rsidR="00F92E59">
        <w:rPr>
          <w:b/>
          <w:color w:val="767171" w:themeColor="background2" w:themeShade="80"/>
          <w:sz w:val="28"/>
          <w:u w:val="single"/>
        </w:rPr>
        <w:t>video links for the topics covered</w:t>
      </w:r>
    </w:p>
    <w:tbl>
      <w:tblPr>
        <w:tblW w:w="13892" w:type="dxa"/>
        <w:tblInd w:w="704" w:type="dxa"/>
        <w:tblLook w:val="04A0" w:firstRow="1" w:lastRow="0" w:firstColumn="1" w:lastColumn="0" w:noHBand="0" w:noVBand="1"/>
      </w:tblPr>
      <w:tblGrid>
        <w:gridCol w:w="1316"/>
        <w:gridCol w:w="4638"/>
        <w:gridCol w:w="7938"/>
      </w:tblGrid>
      <w:tr w:rsidR="00AA36AF" w:rsidRPr="00563A9C" w:rsidTr="004F66AD">
        <w:trPr>
          <w:trHeight w:val="315"/>
        </w:trPr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B7B7B7" w:fill="B7B7B7"/>
            <w:noWrap/>
            <w:vAlign w:val="bottom"/>
            <w:hideMark/>
          </w:tcPr>
          <w:p w:rsidR="00AA36AF" w:rsidRPr="00563A9C" w:rsidRDefault="00AA36AF" w:rsidP="00563A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Unit</w:t>
            </w:r>
          </w:p>
        </w:tc>
        <w:tc>
          <w:tcPr>
            <w:tcW w:w="4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B7B7B7" w:fill="B7B7B7"/>
            <w:noWrap/>
            <w:vAlign w:val="bottom"/>
            <w:hideMark/>
          </w:tcPr>
          <w:p w:rsidR="00AA36AF" w:rsidRPr="00563A9C" w:rsidRDefault="00AA36AF" w:rsidP="00563A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Title</w:t>
            </w:r>
          </w:p>
        </w:tc>
        <w:tc>
          <w:tcPr>
            <w:tcW w:w="79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B7B7B7" w:fill="B7B7B7"/>
            <w:noWrap/>
            <w:vAlign w:val="bottom"/>
            <w:hideMark/>
          </w:tcPr>
          <w:p w:rsidR="00AA36AF" w:rsidRPr="00563A9C" w:rsidRDefault="00AA36AF" w:rsidP="00563A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3A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Link</w:t>
            </w:r>
          </w:p>
        </w:tc>
      </w:tr>
      <w:tr w:rsidR="00AA36AF" w:rsidRPr="00563A9C" w:rsidTr="004F66AD">
        <w:trPr>
          <w:trHeight w:val="624"/>
        </w:trPr>
        <w:tc>
          <w:tcPr>
            <w:tcW w:w="1316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36AF" w:rsidRPr="00563A9C" w:rsidRDefault="00AA36AF" w:rsidP="00563A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B3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A36AF" w:rsidRPr="00563A9C" w:rsidRDefault="00AA36AF" w:rsidP="00AA36A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Meiosis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A36AF" w:rsidRPr="00563A9C" w:rsidRDefault="00AA36AF" w:rsidP="00AA36AF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  <w:lang w:eastAsia="en-GB"/>
              </w:rPr>
            </w:pPr>
            <w:hyperlink r:id="rId7" w:history="1">
              <w:r>
                <w:rPr>
                  <w:rStyle w:val="Hyperlink"/>
                </w:rPr>
                <w:t>https://www.youtube.com/watch?v=6MpYxrrATFY</w:t>
              </w:r>
            </w:hyperlink>
          </w:p>
        </w:tc>
      </w:tr>
      <w:tr w:rsidR="00AA36AF" w:rsidRPr="00563A9C" w:rsidTr="004F66AD">
        <w:trPr>
          <w:trHeight w:val="624"/>
        </w:trPr>
        <w:tc>
          <w:tcPr>
            <w:tcW w:w="131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36AF" w:rsidRPr="00563A9C" w:rsidRDefault="00AA36AF" w:rsidP="00563A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36AF" w:rsidRPr="00563A9C" w:rsidRDefault="00AA36AF" w:rsidP="00AA36A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DNA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36AF" w:rsidRPr="00563A9C" w:rsidRDefault="00AA36AF" w:rsidP="00AA36AF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  <w:lang w:eastAsia="en-GB"/>
              </w:rPr>
            </w:pPr>
            <w:hyperlink r:id="rId8" w:history="1">
              <w:r>
                <w:rPr>
                  <w:rStyle w:val="Hyperlink"/>
                </w:rPr>
                <w:t>https://www.youtube.com/watch?v=TQ_iCf8mzMA</w:t>
              </w:r>
            </w:hyperlink>
          </w:p>
        </w:tc>
      </w:tr>
      <w:tr w:rsidR="00AA36AF" w:rsidRPr="00563A9C" w:rsidTr="004F66AD">
        <w:trPr>
          <w:trHeight w:val="624"/>
        </w:trPr>
        <w:tc>
          <w:tcPr>
            <w:tcW w:w="131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36AF" w:rsidRDefault="00AA36AF" w:rsidP="00563A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36AF" w:rsidRPr="00563A9C" w:rsidRDefault="00AA36AF" w:rsidP="00AA36A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DNA Extraction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36AF" w:rsidRPr="00563A9C" w:rsidRDefault="00AA36AF" w:rsidP="00AA36AF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  <w:lang w:eastAsia="en-GB"/>
              </w:rPr>
            </w:pPr>
            <w:hyperlink r:id="rId9" w:history="1">
              <w:r>
                <w:rPr>
                  <w:rStyle w:val="Hyperlink"/>
                </w:rPr>
                <w:t>https://www.youtube.com/watch?v=JofXXyFZn38</w:t>
              </w:r>
            </w:hyperlink>
          </w:p>
        </w:tc>
      </w:tr>
      <w:tr w:rsidR="00AA36AF" w:rsidRPr="00563A9C" w:rsidTr="004F66AD">
        <w:trPr>
          <w:trHeight w:val="624"/>
        </w:trPr>
        <w:tc>
          <w:tcPr>
            <w:tcW w:w="131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36AF" w:rsidRDefault="00AA36AF" w:rsidP="00563A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36AF" w:rsidRPr="00563A9C" w:rsidRDefault="00AA36AF" w:rsidP="00AA36A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Alleles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36AF" w:rsidRPr="00563A9C" w:rsidRDefault="00AA36AF" w:rsidP="00AA36AF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  <w:lang w:eastAsia="en-GB"/>
              </w:rPr>
            </w:pPr>
            <w:hyperlink r:id="rId10" w:history="1">
              <w:r>
                <w:rPr>
                  <w:rStyle w:val="Hyperlink"/>
                </w:rPr>
                <w:t>https://www.youtube.com/watch?v=reVLRjZIh3c</w:t>
              </w:r>
            </w:hyperlink>
          </w:p>
        </w:tc>
      </w:tr>
      <w:tr w:rsidR="00AA36AF" w:rsidRPr="00563A9C" w:rsidTr="004F66AD">
        <w:trPr>
          <w:trHeight w:val="624"/>
        </w:trPr>
        <w:tc>
          <w:tcPr>
            <w:tcW w:w="131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36AF" w:rsidRDefault="00AA36AF" w:rsidP="00563A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36AF" w:rsidRDefault="00AA36AF" w:rsidP="00AA36A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Inheritance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36AF" w:rsidRDefault="00AA36AF" w:rsidP="00AA36AF">
            <w:pPr>
              <w:spacing w:after="0" w:line="240" w:lineRule="auto"/>
            </w:pPr>
            <w:hyperlink r:id="rId11" w:history="1">
              <w:r>
                <w:rPr>
                  <w:rStyle w:val="Hyperlink"/>
                </w:rPr>
                <w:t>https://www.kayscience.com/vb13-eye-colour.html</w:t>
              </w:r>
            </w:hyperlink>
          </w:p>
        </w:tc>
      </w:tr>
      <w:tr w:rsidR="00AA36AF" w:rsidRPr="00563A9C" w:rsidTr="004F66AD">
        <w:trPr>
          <w:trHeight w:val="624"/>
        </w:trPr>
        <w:tc>
          <w:tcPr>
            <w:tcW w:w="131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36AF" w:rsidRDefault="00AA36AF" w:rsidP="00563A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36AF" w:rsidRDefault="00AA36AF" w:rsidP="00AA36A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Mutations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36AF" w:rsidRDefault="00AA36AF" w:rsidP="00AA36AF">
            <w:pPr>
              <w:spacing w:after="0" w:line="240" w:lineRule="auto"/>
            </w:pPr>
            <w:hyperlink r:id="rId12" w:history="1">
              <w:r>
                <w:rPr>
                  <w:rStyle w:val="Hyperlink"/>
                </w:rPr>
                <w:t>https://www.youtube.com/watch?v=RXmpVboM040</w:t>
              </w:r>
            </w:hyperlink>
          </w:p>
        </w:tc>
      </w:tr>
      <w:tr w:rsidR="00AA36AF" w:rsidRPr="00563A9C" w:rsidTr="004F66AD">
        <w:trPr>
          <w:trHeight w:val="624"/>
        </w:trPr>
        <w:tc>
          <w:tcPr>
            <w:tcW w:w="131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A36AF" w:rsidRDefault="00AA36AF" w:rsidP="00563A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36AF" w:rsidRDefault="00AA36AF" w:rsidP="00AA36A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Variation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36AF" w:rsidRDefault="00AA36AF" w:rsidP="00AA36AF">
            <w:pPr>
              <w:spacing w:after="0" w:line="240" w:lineRule="auto"/>
            </w:pPr>
            <w:hyperlink r:id="rId13" w:history="1">
              <w:r>
                <w:rPr>
                  <w:rStyle w:val="Hyperlink"/>
                </w:rPr>
                <w:t>https://www.youtube.com/watch?v=_LoPYfhTgeI</w:t>
              </w:r>
            </w:hyperlink>
          </w:p>
        </w:tc>
      </w:tr>
      <w:tr w:rsidR="001F3961" w:rsidRPr="00563A9C" w:rsidTr="00343171">
        <w:trPr>
          <w:trHeight w:val="624"/>
        </w:trPr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961" w:rsidRDefault="001F3961" w:rsidP="00563A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C3</w:t>
            </w: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961" w:rsidRDefault="001F3961" w:rsidP="00AA36A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Structure of an atom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3961" w:rsidRDefault="001F3961" w:rsidP="00AA36AF">
            <w:pPr>
              <w:spacing w:after="0" w:line="240" w:lineRule="auto"/>
            </w:pPr>
            <w:hyperlink r:id="rId14" w:history="1">
              <w:r>
                <w:rPr>
                  <w:rStyle w:val="Hyperlink"/>
                </w:rPr>
                <w:t>https://www.kayscience.com/c16-atomic-structure.html</w:t>
              </w:r>
            </w:hyperlink>
          </w:p>
        </w:tc>
      </w:tr>
      <w:tr w:rsidR="001F3961" w:rsidRPr="00563A9C" w:rsidTr="00343171">
        <w:trPr>
          <w:trHeight w:val="624"/>
        </w:trPr>
        <w:tc>
          <w:tcPr>
            <w:tcW w:w="13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961" w:rsidRDefault="001F3961" w:rsidP="00563A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961" w:rsidRDefault="001F3961" w:rsidP="00AA36A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Atomic number and mass number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3961" w:rsidRDefault="001F3961" w:rsidP="00AA36AF">
            <w:pPr>
              <w:spacing w:after="0" w:line="240" w:lineRule="auto"/>
            </w:pPr>
            <w:hyperlink r:id="rId15" w:history="1">
              <w:r>
                <w:rPr>
                  <w:rStyle w:val="Hyperlink"/>
                </w:rPr>
                <w:t>https://www.kayscience.com/c16-mass-and-atomic-number.html</w:t>
              </w:r>
            </w:hyperlink>
          </w:p>
        </w:tc>
      </w:tr>
      <w:tr w:rsidR="001F3961" w:rsidRPr="00563A9C" w:rsidTr="00343171">
        <w:trPr>
          <w:trHeight w:val="624"/>
        </w:trPr>
        <w:tc>
          <w:tcPr>
            <w:tcW w:w="13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961" w:rsidRDefault="001F3961" w:rsidP="00563A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961" w:rsidRDefault="001F3961" w:rsidP="00AA36A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Isotopes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3961" w:rsidRDefault="001F3961" w:rsidP="00AA36AF">
            <w:pPr>
              <w:spacing w:after="0" w:line="240" w:lineRule="auto"/>
            </w:pPr>
            <w:hyperlink r:id="rId16" w:history="1">
              <w:r>
                <w:rPr>
                  <w:rStyle w:val="Hyperlink"/>
                </w:rPr>
                <w:t>https://www.youtube.com/watch?v=xjY5p-1CDr8</w:t>
              </w:r>
            </w:hyperlink>
          </w:p>
        </w:tc>
      </w:tr>
      <w:tr w:rsidR="001F3961" w:rsidRPr="00563A9C" w:rsidTr="00663064">
        <w:trPr>
          <w:trHeight w:val="624"/>
        </w:trPr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961" w:rsidRDefault="001F3961" w:rsidP="00563A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bookmarkStart w:id="0" w:name="_GoBack" w:colFirst="0" w:colLast="0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C4</w:t>
            </w: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961" w:rsidRDefault="001F3961" w:rsidP="00AA36A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Elements and the periodic table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3961" w:rsidRDefault="001F3961" w:rsidP="00AA36AF">
            <w:pPr>
              <w:spacing w:after="0" w:line="240" w:lineRule="auto"/>
            </w:pPr>
            <w:hyperlink r:id="rId17" w:history="1">
              <w:r w:rsidRPr="00510651">
                <w:rPr>
                  <w:color w:val="0000FF"/>
                  <w:u w:val="single"/>
                </w:rPr>
                <w:t>https://www.youtube.com/watch?v=x3azcCq08IA</w:t>
              </w:r>
            </w:hyperlink>
          </w:p>
        </w:tc>
      </w:tr>
      <w:bookmarkEnd w:id="0"/>
      <w:tr w:rsidR="001F3961" w:rsidRPr="00563A9C" w:rsidTr="00663064">
        <w:trPr>
          <w:trHeight w:val="624"/>
        </w:trPr>
        <w:tc>
          <w:tcPr>
            <w:tcW w:w="13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961" w:rsidRDefault="001F3961" w:rsidP="00563A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961" w:rsidRDefault="001F3961" w:rsidP="00AA36A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Atomic number and the periodic table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3961" w:rsidRDefault="001F3961" w:rsidP="00AA36AF">
            <w:pPr>
              <w:spacing w:after="0" w:line="240" w:lineRule="auto"/>
            </w:pPr>
            <w:hyperlink r:id="rId18" w:history="1">
              <w:r w:rsidRPr="00510651">
                <w:rPr>
                  <w:color w:val="0000FF"/>
                  <w:u w:val="single"/>
                </w:rPr>
                <w:t>https://www.youtube.com/watch?v=uQ2r8CkJdr0</w:t>
              </w:r>
            </w:hyperlink>
          </w:p>
        </w:tc>
      </w:tr>
      <w:tr w:rsidR="001F3961" w:rsidRPr="00563A9C" w:rsidTr="00663064">
        <w:trPr>
          <w:trHeight w:val="624"/>
        </w:trPr>
        <w:tc>
          <w:tcPr>
            <w:tcW w:w="13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961" w:rsidRDefault="001F3961" w:rsidP="005106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961" w:rsidRDefault="001F3961" w:rsidP="005106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Electronic configurations and the periodic table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3961" w:rsidRDefault="001F3961" w:rsidP="00510651">
            <w:pPr>
              <w:spacing w:after="0" w:line="240" w:lineRule="auto"/>
            </w:pPr>
            <w:hyperlink r:id="rId19" w:history="1">
              <w:r>
                <w:rPr>
                  <w:rStyle w:val="Hyperlink"/>
                </w:rPr>
                <w:t>https://www.kayscience.com/c22-electronic-configuration.html</w:t>
              </w:r>
            </w:hyperlink>
          </w:p>
        </w:tc>
      </w:tr>
    </w:tbl>
    <w:p w:rsidR="00871F94" w:rsidRDefault="00871F94" w:rsidP="00871F94"/>
    <w:sectPr w:rsidR="00871F94" w:rsidSect="00563A9C">
      <w:pgSz w:w="16838" w:h="11906" w:orient="landscape"/>
      <w:pgMar w:top="1080" w:right="1440" w:bottom="108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57B56"/>
    <w:multiLevelType w:val="hybridMultilevel"/>
    <w:tmpl w:val="93745C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677A23"/>
    <w:multiLevelType w:val="hybridMultilevel"/>
    <w:tmpl w:val="ABAA49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F20002"/>
    <w:multiLevelType w:val="hybridMultilevel"/>
    <w:tmpl w:val="D7CA16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CC112A"/>
    <w:multiLevelType w:val="hybridMultilevel"/>
    <w:tmpl w:val="DF8692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6B657D"/>
    <w:multiLevelType w:val="hybridMultilevel"/>
    <w:tmpl w:val="6A3AAE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4406FA"/>
    <w:multiLevelType w:val="hybridMultilevel"/>
    <w:tmpl w:val="BF5A51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9C4B6A"/>
    <w:multiLevelType w:val="hybridMultilevel"/>
    <w:tmpl w:val="C43247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6"/>
  </w:num>
  <w:num w:numId="5">
    <w:abstractNumId w:val="3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8FF"/>
    <w:rsid w:val="00134587"/>
    <w:rsid w:val="001F3961"/>
    <w:rsid w:val="00213E47"/>
    <w:rsid w:val="003F6A70"/>
    <w:rsid w:val="00495574"/>
    <w:rsid w:val="004F66AD"/>
    <w:rsid w:val="00510651"/>
    <w:rsid w:val="00551ECD"/>
    <w:rsid w:val="00563A9C"/>
    <w:rsid w:val="006020CF"/>
    <w:rsid w:val="00643B2D"/>
    <w:rsid w:val="00753C5A"/>
    <w:rsid w:val="00871F94"/>
    <w:rsid w:val="008E18FF"/>
    <w:rsid w:val="00987E52"/>
    <w:rsid w:val="009D33B5"/>
    <w:rsid w:val="00A878D7"/>
    <w:rsid w:val="00AA0949"/>
    <w:rsid w:val="00AA0CC2"/>
    <w:rsid w:val="00AA36AF"/>
    <w:rsid w:val="00AF24FA"/>
    <w:rsid w:val="00B00324"/>
    <w:rsid w:val="00B91D8A"/>
    <w:rsid w:val="00C6669A"/>
    <w:rsid w:val="00C70CB5"/>
    <w:rsid w:val="00C86FBC"/>
    <w:rsid w:val="00CF10EE"/>
    <w:rsid w:val="00D66B9F"/>
    <w:rsid w:val="00DF5FD4"/>
    <w:rsid w:val="00F42483"/>
    <w:rsid w:val="00F92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3100DB"/>
  <w15:chartTrackingRefBased/>
  <w15:docId w15:val="{91CFE70D-5534-4A50-A43E-84CB9DE76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3C5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F10EE"/>
    <w:rPr>
      <w:color w:val="0000FF"/>
      <w:u w:val="single"/>
    </w:rPr>
  </w:style>
  <w:style w:type="paragraph" w:styleId="NoSpacing">
    <w:name w:val="No Spacing"/>
    <w:uiPriority w:val="1"/>
    <w:qFormat/>
    <w:rsid w:val="00C86FB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4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TQ_iCf8mzMA" TargetMode="External"/><Relationship Id="rId13" Type="http://schemas.openxmlformats.org/officeDocument/2006/relationships/hyperlink" Target="https://www.youtube.com/watch?v=_LoPYfhTgeI" TargetMode="External"/><Relationship Id="rId18" Type="http://schemas.openxmlformats.org/officeDocument/2006/relationships/hyperlink" Target="https://www.youtube.com/watch?v=uQ2r8CkJdr0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youtube.com/watch?v=6MpYxrrATFY" TargetMode="External"/><Relationship Id="rId12" Type="http://schemas.openxmlformats.org/officeDocument/2006/relationships/hyperlink" Target="https://www.youtube.com/watch?v=RXmpVboM040" TargetMode="External"/><Relationship Id="rId17" Type="http://schemas.openxmlformats.org/officeDocument/2006/relationships/hyperlink" Target="https://www.youtube.com/watch?v=x3azcCq08IA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xjY5p-1CDr8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subjects/zp266yc" TargetMode="External"/><Relationship Id="rId11" Type="http://schemas.openxmlformats.org/officeDocument/2006/relationships/hyperlink" Target="https://www.kayscience.com/vb13-eye-colour.html" TargetMode="External"/><Relationship Id="rId5" Type="http://schemas.openxmlformats.org/officeDocument/2006/relationships/hyperlink" Target="https://www.pearson.com/uk/learners/secondary-students-and-parents.html" TargetMode="External"/><Relationship Id="rId15" Type="http://schemas.openxmlformats.org/officeDocument/2006/relationships/hyperlink" Target="https://www.kayscience.com/c16-mass-and-atomic-number.html" TargetMode="External"/><Relationship Id="rId10" Type="http://schemas.openxmlformats.org/officeDocument/2006/relationships/hyperlink" Target="https://www.youtube.com/watch?v=reVLRjZIh3c" TargetMode="External"/><Relationship Id="rId19" Type="http://schemas.openxmlformats.org/officeDocument/2006/relationships/hyperlink" Target="https://www.kayscience.com/c22-electronic-configuration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JofXXyFZn38" TargetMode="External"/><Relationship Id="rId14" Type="http://schemas.openxmlformats.org/officeDocument/2006/relationships/hyperlink" Target="https://www.kayscience.com/c16-atomic-structure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A79E993F</Template>
  <TotalTime>101</TotalTime>
  <Pages>2</Pages>
  <Words>494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Brentford School for Girls</Company>
  <LinksUpToDate>false</LinksUpToDate>
  <CharactersWithSpaces>3308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Fleck</dc:creator>
  <cp:keywords/>
  <dc:description/>
  <cp:lastModifiedBy>Amanda Fleck</cp:lastModifiedBy>
  <cp:revision>7</cp:revision>
  <dcterms:created xsi:type="dcterms:W3CDTF">2020-03-31T11:30:00Z</dcterms:created>
  <dcterms:modified xsi:type="dcterms:W3CDTF">2020-04-28T16:50:00Z</dcterms:modified>
</cp:coreProperties>
</file>